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357" w:rsidRDefault="00AA59B2">
      <w:r>
        <w:t xml:space="preserve"> </w:t>
      </w:r>
      <w:bookmarkStart w:id="0" w:name="_GoBack"/>
      <w:r w:rsidR="004B6C79" w:rsidRPr="008F5AFF">
        <w:rPr>
          <w:noProof/>
          <w:lang w:eastAsia="en-GB"/>
        </w:rPr>
        <w:drawing>
          <wp:inline distT="0" distB="0" distL="0" distR="0" wp14:anchorId="2128ED23" wp14:editId="3A1E141C">
            <wp:extent cx="2710150" cy="2257425"/>
            <wp:effectExtent l="0" t="2540" r="0" b="0"/>
            <wp:docPr id="5" name="Picture 5" descr="C:\Users\pjhic\OneDrive\Pictures\Photos\Photos @ 2017\Photos\Post July 2014\2017\IMG_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jhic\OneDrive\Pictures\Photos\Photos @ 2017\Photos\Post July 2014\2017\IMG_4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6"/>
                    <a:stretch/>
                  </pic:blipFill>
                  <pic:spPr bwMode="auto">
                    <a:xfrm rot="5400000">
                      <a:off x="0" y="0"/>
                      <a:ext cx="2718910" cy="226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="00610AEB">
        <w:t>1</w:t>
      </w:r>
    </w:p>
    <w:p w:rsidR="002149DB" w:rsidRDefault="002149DB">
      <w:r w:rsidRPr="002149DB">
        <w:rPr>
          <w:noProof/>
          <w:lang w:eastAsia="en-GB"/>
        </w:rPr>
        <w:drawing>
          <wp:inline distT="0" distB="0" distL="0" distR="0">
            <wp:extent cx="2404533" cy="1803400"/>
            <wp:effectExtent l="0" t="0" r="0" b="6350"/>
            <wp:docPr id="8" name="Picture 8" descr="C:\Users\pjhic\OneDrive\Pictures\Photos\Photos @ 2017\Photos\Post July 2014\2017\IMG_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jhic\OneDrive\Pictures\Photos\Photos @ 2017\Photos\Post July 2014\2017\IMG_4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57" cy="18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9B2">
        <w:t xml:space="preserve"> </w:t>
      </w:r>
      <w:r w:rsidR="00610AEB">
        <w:t>2</w:t>
      </w:r>
    </w:p>
    <w:p w:rsidR="008F5AFF" w:rsidRDefault="004B6C79">
      <w:r w:rsidRPr="008F5AFF">
        <w:rPr>
          <w:noProof/>
          <w:lang w:eastAsia="en-GB"/>
        </w:rPr>
        <w:drawing>
          <wp:inline distT="0" distB="0" distL="0" distR="0" wp14:anchorId="313A37AD" wp14:editId="2176C270">
            <wp:extent cx="2703076" cy="2026920"/>
            <wp:effectExtent l="0" t="0" r="2540" b="0"/>
            <wp:docPr id="1" name="Picture 1" descr="C:\Users\pjhic\OneDrive\Pictures\Photos\Photos @ 2017\Photos\Post July 2014\2017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jhic\OneDrive\Pictures\Photos\Photos @ 2017\Photos\Post July 2014\2017\IMG_4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12" cy="20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9B2">
        <w:t xml:space="preserve"> </w:t>
      </w:r>
      <w:r w:rsidR="00610AEB">
        <w:t>3</w:t>
      </w:r>
    </w:p>
    <w:p w:rsidR="008F5AFF" w:rsidRDefault="008F5AFF">
      <w:r w:rsidRPr="008F5AFF">
        <w:rPr>
          <w:noProof/>
          <w:lang w:eastAsia="en-GB"/>
        </w:rPr>
        <w:drawing>
          <wp:inline distT="0" distB="0" distL="0" distR="0">
            <wp:extent cx="2717764" cy="2038068"/>
            <wp:effectExtent l="0" t="0" r="6985" b="635"/>
            <wp:docPr id="7" name="Picture 7" descr="C:\Users\pjhic\OneDrive\Pictures\Photos\Photos @ 2017\Photos\Post July 2014\2017\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jhic\OneDrive\Pictures\Photos\Photos @ 2017\Photos\Post July 2014\2017\IMG_4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13" cy="205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9B2">
        <w:t xml:space="preserve"> </w:t>
      </w:r>
      <w:r w:rsidR="00610AEB">
        <w:t>4</w:t>
      </w:r>
    </w:p>
    <w:p w:rsidR="008F5AFF" w:rsidRDefault="008F5AFF">
      <w:r w:rsidRPr="008F5AFF">
        <w:rPr>
          <w:noProof/>
          <w:lang w:eastAsia="en-GB"/>
        </w:rPr>
        <w:drawing>
          <wp:inline distT="0" distB="0" distL="0" distR="0">
            <wp:extent cx="2783177" cy="2087123"/>
            <wp:effectExtent l="0" t="0" r="0" b="8890"/>
            <wp:docPr id="6" name="Picture 6" descr="C:\Users\pjhic\OneDrive\Pictures\Photos\Photos @ 2017\Photos\Post July 2014\2017\IMG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jhic\OneDrive\Pictures\Photos\Photos @ 2017\Photos\Post July 2014\2017\IMG_4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40" cy="20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AEB">
        <w:t xml:space="preserve"> 5</w:t>
      </w:r>
    </w:p>
    <w:p w:rsidR="00CD20FE" w:rsidRDefault="00CD20FE"/>
    <w:p w:rsidR="00CD20FE" w:rsidRDefault="00CD20FE">
      <w:r w:rsidRPr="00CD20FE">
        <w:rPr>
          <w:noProof/>
          <w:lang w:eastAsia="en-GB"/>
        </w:rPr>
        <w:drawing>
          <wp:inline distT="0" distB="0" distL="0" distR="0">
            <wp:extent cx="2743543" cy="2057400"/>
            <wp:effectExtent l="0" t="0" r="0" b="0"/>
            <wp:docPr id="2" name="Picture 2" descr="F:\DCIM\129___04\IMG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9___04\IMG_5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71" cy="206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9B2">
        <w:t xml:space="preserve"> </w:t>
      </w:r>
      <w:r w:rsidR="00610AEB">
        <w:t>6</w:t>
      </w:r>
    </w:p>
    <w:p w:rsidR="00CD20FE" w:rsidRDefault="00CD20FE">
      <w:r w:rsidRPr="00CD20FE">
        <w:rPr>
          <w:noProof/>
          <w:lang w:eastAsia="en-GB"/>
        </w:rPr>
        <w:drawing>
          <wp:inline distT="0" distB="0" distL="0" distR="0">
            <wp:extent cx="2763864" cy="2072640"/>
            <wp:effectExtent l="0" t="0" r="0" b="3810"/>
            <wp:docPr id="4" name="Picture 4" descr="F:\DCIM\129___04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9___04\IMG_5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35" cy="20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9B2">
        <w:t xml:space="preserve"> </w:t>
      </w:r>
      <w:r w:rsidR="00610AEB">
        <w:t>7</w:t>
      </w:r>
    </w:p>
    <w:p w:rsidR="008F5AFF" w:rsidRPr="003B7C11" w:rsidRDefault="002149DB" w:rsidP="002149DB">
      <w:pPr>
        <w:pStyle w:val="NoSpacing"/>
        <w:rPr>
          <w:sz w:val="32"/>
          <w:u w:val="single"/>
        </w:rPr>
      </w:pPr>
      <w:r w:rsidRPr="003B7C11">
        <w:rPr>
          <w:sz w:val="32"/>
          <w:u w:val="single"/>
        </w:rPr>
        <w:t>Photos along Malham Beck</w:t>
      </w:r>
    </w:p>
    <w:p w:rsidR="002149DB" w:rsidRPr="00E4412A" w:rsidRDefault="002149DB" w:rsidP="002149DB">
      <w:pPr>
        <w:pStyle w:val="NoSpacing"/>
        <w:numPr>
          <w:ilvl w:val="0"/>
          <w:numId w:val="1"/>
        </w:numPr>
      </w:pPr>
      <w:r w:rsidRPr="00E4412A">
        <w:t>Near to the base of Malham Cove.</w:t>
      </w:r>
    </w:p>
    <w:p w:rsidR="002149DB" w:rsidRPr="00E4412A" w:rsidRDefault="002149DB" w:rsidP="002149DB">
      <w:pPr>
        <w:pStyle w:val="NoSpacing"/>
        <w:numPr>
          <w:ilvl w:val="0"/>
          <w:numId w:val="1"/>
        </w:numPr>
      </w:pPr>
      <w:r w:rsidRPr="00E4412A">
        <w:t>Just upstream of the bridge in Malham.</w:t>
      </w:r>
    </w:p>
    <w:p w:rsidR="002149DB" w:rsidRPr="00E4412A" w:rsidRDefault="002149DB" w:rsidP="002149DB">
      <w:pPr>
        <w:pStyle w:val="NoSpacing"/>
        <w:numPr>
          <w:ilvl w:val="0"/>
          <w:numId w:val="1"/>
        </w:numPr>
      </w:pPr>
      <w:r w:rsidRPr="00E4412A">
        <w:t>Opposite the car park in Malham.</w:t>
      </w:r>
    </w:p>
    <w:p w:rsidR="002149DB" w:rsidRPr="00E4412A" w:rsidRDefault="002149DB" w:rsidP="002149DB">
      <w:pPr>
        <w:pStyle w:val="NoSpacing"/>
        <w:numPr>
          <w:ilvl w:val="0"/>
          <w:numId w:val="1"/>
        </w:numPr>
      </w:pPr>
      <w:proofErr w:type="spellStart"/>
      <w:r w:rsidRPr="00E4412A">
        <w:t>Translands</w:t>
      </w:r>
      <w:proofErr w:type="spellEnd"/>
      <w:r w:rsidRPr="00E4412A">
        <w:t xml:space="preserve"> Beck flowing into Malham Beck.</w:t>
      </w:r>
    </w:p>
    <w:p w:rsidR="002149DB" w:rsidRPr="00E4412A" w:rsidRDefault="00610AEB" w:rsidP="002149DB">
      <w:pPr>
        <w:pStyle w:val="NoSpacing"/>
        <w:numPr>
          <w:ilvl w:val="0"/>
          <w:numId w:val="1"/>
        </w:numPr>
      </w:pPr>
      <w:proofErr w:type="spellStart"/>
      <w:r w:rsidRPr="00E4412A">
        <w:t>Scalegill</w:t>
      </w:r>
      <w:proofErr w:type="spellEnd"/>
      <w:r w:rsidRPr="00E4412A">
        <w:t xml:space="preserve"> Mill, north of </w:t>
      </w:r>
      <w:proofErr w:type="spellStart"/>
      <w:r w:rsidRPr="00E4412A">
        <w:t>Hanlith</w:t>
      </w:r>
      <w:proofErr w:type="spellEnd"/>
      <w:r w:rsidRPr="00E4412A">
        <w:t>.</w:t>
      </w:r>
    </w:p>
    <w:p w:rsidR="00610AEB" w:rsidRPr="00E4412A" w:rsidRDefault="00610AEB" w:rsidP="002149DB">
      <w:pPr>
        <w:pStyle w:val="NoSpacing"/>
        <w:numPr>
          <w:ilvl w:val="0"/>
          <w:numId w:val="1"/>
        </w:numPr>
      </w:pPr>
      <w:proofErr w:type="spellStart"/>
      <w:r w:rsidRPr="00E4412A">
        <w:t>Airton</w:t>
      </w:r>
      <w:proofErr w:type="spellEnd"/>
      <w:r w:rsidRPr="00E4412A">
        <w:t>.</w:t>
      </w:r>
    </w:p>
    <w:p w:rsidR="00610AEB" w:rsidRPr="00E4412A" w:rsidRDefault="00610AEB" w:rsidP="002149DB">
      <w:pPr>
        <w:pStyle w:val="NoSpacing"/>
        <w:numPr>
          <w:ilvl w:val="0"/>
          <w:numId w:val="1"/>
        </w:numPr>
      </w:pPr>
      <w:proofErr w:type="spellStart"/>
      <w:r w:rsidRPr="00E4412A">
        <w:t>Gargrave</w:t>
      </w:r>
      <w:proofErr w:type="spellEnd"/>
      <w:r w:rsidRPr="00E4412A">
        <w:t>.</w:t>
      </w:r>
    </w:p>
    <w:p w:rsidR="008F5AFF" w:rsidRDefault="008F5AFF"/>
    <w:p w:rsidR="008F5AFF" w:rsidRDefault="008F5AFF"/>
    <w:p w:rsidR="008F5AFF" w:rsidRDefault="008F5AFF"/>
    <w:p w:rsidR="008F5AFF" w:rsidRDefault="008F5AFF"/>
    <w:sectPr w:rsidR="008F5AFF" w:rsidSect="002149DB">
      <w:pgSz w:w="11906" w:h="16838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A350F"/>
    <w:multiLevelType w:val="hybridMultilevel"/>
    <w:tmpl w:val="51664D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AFF"/>
    <w:rsid w:val="002149DB"/>
    <w:rsid w:val="00266A2C"/>
    <w:rsid w:val="00374357"/>
    <w:rsid w:val="003B7C11"/>
    <w:rsid w:val="004B6C79"/>
    <w:rsid w:val="005F5E50"/>
    <w:rsid w:val="00610AEB"/>
    <w:rsid w:val="008F5AFF"/>
    <w:rsid w:val="00AA59B2"/>
    <w:rsid w:val="00CD20FE"/>
    <w:rsid w:val="00E4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C1E538-09AE-4C32-A148-79F2D4FF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49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BB30B18C</Template>
  <TotalTime>0</TotalTime>
  <Pages>1</Pages>
  <Words>38</Words>
  <Characters>220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Fulford School</Company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ROSWILL HICKLING</dc:creator>
  <cp:keywords/>
  <dc:description/>
  <cp:lastModifiedBy>Hickling, Mr. P</cp:lastModifiedBy>
  <cp:revision>2</cp:revision>
  <dcterms:created xsi:type="dcterms:W3CDTF">2017-06-12T06:39:00Z</dcterms:created>
  <dcterms:modified xsi:type="dcterms:W3CDTF">2017-06-12T06:39:00Z</dcterms:modified>
</cp:coreProperties>
</file>