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4D8" w:rsidRPr="00F43243" w:rsidRDefault="004C34D8" w:rsidP="004C34D8">
      <w:pPr>
        <w:pStyle w:val="NoSpacing"/>
        <w:jc w:val="center"/>
        <w:rPr>
          <w:sz w:val="56"/>
          <w:u w:val="single"/>
        </w:rPr>
      </w:pPr>
      <w:r w:rsidRPr="00F43243">
        <w:rPr>
          <w:sz w:val="56"/>
          <w:u w:val="single"/>
        </w:rPr>
        <w:t>GCSE Geography</w:t>
      </w:r>
      <w:r>
        <w:rPr>
          <w:sz w:val="56"/>
          <w:u w:val="single"/>
        </w:rPr>
        <w:t xml:space="preserve"> Paper 2</w:t>
      </w:r>
      <w:r w:rsidRPr="00F43243">
        <w:rPr>
          <w:sz w:val="56"/>
          <w:u w:val="single"/>
        </w:rPr>
        <w:t xml:space="preserve"> Big Exam Questions</w:t>
      </w:r>
    </w:p>
    <w:p w:rsidR="004C34D8" w:rsidRDefault="004C34D8" w:rsidP="004C34D8">
      <w:pPr>
        <w:pStyle w:val="NoSpacing"/>
      </w:pPr>
    </w:p>
    <w:p w:rsidR="004C34D8" w:rsidRPr="00370698" w:rsidRDefault="004C34D8" w:rsidP="004C34D8">
      <w:pPr>
        <w:pStyle w:val="NoSpacing"/>
        <w:rPr>
          <w:sz w:val="28"/>
          <w:szCs w:val="24"/>
          <w:u w:val="single"/>
        </w:rPr>
      </w:pPr>
      <w:r w:rsidRPr="00370698">
        <w:rPr>
          <w:sz w:val="28"/>
          <w:szCs w:val="24"/>
          <w:u w:val="single"/>
        </w:rPr>
        <w:t>Specimen Paper 1</w:t>
      </w:r>
    </w:p>
    <w:p w:rsidR="004C34D8" w:rsidRDefault="004C34D8" w:rsidP="004C34D8">
      <w:pPr>
        <w:pStyle w:val="NoSpacing"/>
        <w:rPr>
          <w:sz w:val="24"/>
          <w:szCs w:val="24"/>
        </w:rPr>
      </w:pPr>
      <w:r w:rsidRPr="004C34D8">
        <w:rPr>
          <w:sz w:val="24"/>
          <w:szCs w:val="24"/>
        </w:rPr>
        <w:t>Section A: Urban issues and challenges</w:t>
      </w:r>
    </w:p>
    <w:p w:rsidR="006C3AD5" w:rsidRPr="004C34D8" w:rsidRDefault="006C3AD5" w:rsidP="004C34D8">
      <w:pPr>
        <w:pStyle w:val="NoSpacing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1E7345A" wp14:editId="05420E9A">
            <wp:extent cx="2314575" cy="31283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304" t="19764" r="37588" b="22307"/>
                    <a:stretch/>
                  </pic:blipFill>
                  <pic:spPr bwMode="auto">
                    <a:xfrm>
                      <a:off x="0" y="0"/>
                      <a:ext cx="2321300" cy="313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4C34D8" w:rsidRPr="004C34D8" w:rsidTr="00985B39">
        <w:tc>
          <w:tcPr>
            <w:tcW w:w="421" w:type="dxa"/>
          </w:tcPr>
          <w:p w:rsidR="004C34D8" w:rsidRPr="004C34D8" w:rsidRDefault="004C34D8" w:rsidP="004C34D8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1F0252" w:rsidRDefault="001F0252" w:rsidP="001F02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what extent do urban areas in lower income countries (LICs) or newly emerging</w:t>
            </w:r>
          </w:p>
          <w:p w:rsidR="004C34D8" w:rsidRPr="004C34D8" w:rsidRDefault="001F0252" w:rsidP="001F0252">
            <w:pPr>
              <w:pStyle w:val="NoSpacing"/>
              <w:rPr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economies</w:t>
            </w:r>
            <w:proofErr w:type="gramEnd"/>
            <w:r>
              <w:rPr>
                <w:rFonts w:ascii="Arial" w:hAnsi="Arial" w:cs="Arial"/>
              </w:rPr>
              <w:t xml:space="preserve"> (NEEs) provide social and economic opportunities for people? (6)</w:t>
            </w:r>
          </w:p>
        </w:tc>
        <w:tc>
          <w:tcPr>
            <w:tcW w:w="396" w:type="dxa"/>
          </w:tcPr>
          <w:p w:rsidR="004C34D8" w:rsidRPr="004C34D8" w:rsidRDefault="004C34D8" w:rsidP="004C34D8">
            <w:pPr>
              <w:pStyle w:val="NoSpacing"/>
              <w:rPr>
                <w:sz w:val="24"/>
                <w:szCs w:val="24"/>
              </w:rPr>
            </w:pPr>
          </w:p>
        </w:tc>
      </w:tr>
      <w:tr w:rsidR="004C34D8" w:rsidRPr="004C34D8" w:rsidTr="00985B39">
        <w:tc>
          <w:tcPr>
            <w:tcW w:w="421" w:type="dxa"/>
          </w:tcPr>
          <w:p w:rsidR="004C34D8" w:rsidRPr="004C34D8" w:rsidRDefault="004C34D8" w:rsidP="004C34D8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4C34D8" w:rsidRPr="001F0252" w:rsidRDefault="001F0252" w:rsidP="001F025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Discuss the effects of urban sprawl on people and the environment. Use </w:t>
            </w:r>
            <w:r>
              <w:rPr>
                <w:rFonts w:ascii="Arial" w:hAnsi="Arial" w:cs="Arial"/>
                <w:b/>
                <w:bCs/>
              </w:rPr>
              <w:t xml:space="preserve">Figure 3 </w:t>
            </w:r>
            <w:r>
              <w:rPr>
                <w:rFonts w:ascii="Arial" w:hAnsi="Arial" w:cs="Arial"/>
              </w:rPr>
              <w:t>and a case study of a major city in the UK. (6) Figure 3 is an OS map of Dundee.</w:t>
            </w:r>
          </w:p>
        </w:tc>
        <w:tc>
          <w:tcPr>
            <w:tcW w:w="396" w:type="dxa"/>
          </w:tcPr>
          <w:p w:rsidR="004C34D8" w:rsidRPr="004C34D8" w:rsidRDefault="004C34D8" w:rsidP="004C34D8">
            <w:pPr>
              <w:pStyle w:val="NoSpacing"/>
              <w:rPr>
                <w:sz w:val="24"/>
                <w:szCs w:val="24"/>
              </w:rPr>
            </w:pPr>
          </w:p>
        </w:tc>
      </w:tr>
      <w:tr w:rsidR="004C34D8" w:rsidRPr="004C34D8" w:rsidTr="00985B39">
        <w:tc>
          <w:tcPr>
            <w:tcW w:w="421" w:type="dxa"/>
          </w:tcPr>
          <w:p w:rsidR="004C34D8" w:rsidRPr="004C34D8" w:rsidRDefault="004C34D8" w:rsidP="004C34D8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4C34D8" w:rsidRPr="00B02C2A" w:rsidRDefault="00B02C2A" w:rsidP="00B02C2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Evaluate the effectiveness of an urban transport scheme(s) you have studied. (9 &amp; 3 </w:t>
            </w:r>
            <w:proofErr w:type="spellStart"/>
            <w:r>
              <w:rPr>
                <w:rFonts w:ascii="Arial" w:hAnsi="Arial" w:cs="Arial"/>
              </w:rPr>
              <w:t>SPaG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396" w:type="dxa"/>
          </w:tcPr>
          <w:p w:rsidR="004C34D8" w:rsidRPr="004C34D8" w:rsidRDefault="004C34D8" w:rsidP="004C34D8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4C34D8" w:rsidRPr="004C34D8" w:rsidRDefault="004C34D8" w:rsidP="004C34D8">
      <w:pPr>
        <w:pStyle w:val="NoSpacing"/>
        <w:rPr>
          <w:sz w:val="24"/>
          <w:szCs w:val="24"/>
        </w:rPr>
      </w:pPr>
    </w:p>
    <w:p w:rsidR="007B2A2A" w:rsidRDefault="004C34D8" w:rsidP="004C34D8">
      <w:pPr>
        <w:pStyle w:val="NoSpacing"/>
        <w:rPr>
          <w:sz w:val="24"/>
          <w:szCs w:val="24"/>
        </w:rPr>
      </w:pPr>
      <w:r w:rsidRPr="004C34D8">
        <w:rPr>
          <w:sz w:val="24"/>
          <w:szCs w:val="24"/>
        </w:rPr>
        <w:t>Section B: Changing economic world</w:t>
      </w:r>
    </w:p>
    <w:p w:rsidR="00C46EBE" w:rsidRPr="004C34D8" w:rsidRDefault="00C46EBE" w:rsidP="004C34D8">
      <w:pPr>
        <w:pStyle w:val="NoSpacing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0A0F6A0" wp14:editId="21E778E0">
            <wp:extent cx="3810000" cy="28838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141" t="17220" r="32084" b="34639"/>
                    <a:stretch/>
                  </pic:blipFill>
                  <pic:spPr bwMode="auto">
                    <a:xfrm>
                      <a:off x="0" y="0"/>
                      <a:ext cx="3847052" cy="291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4C34D8" w:rsidRPr="004C34D8" w:rsidTr="00985B39">
        <w:tc>
          <w:tcPr>
            <w:tcW w:w="421" w:type="dxa"/>
          </w:tcPr>
          <w:p w:rsidR="004C34D8" w:rsidRPr="004C34D8" w:rsidRDefault="004C34D8" w:rsidP="004C34D8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4C34D8" w:rsidRPr="00D123F7" w:rsidRDefault="00C46EBE" w:rsidP="00D123F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Using </w:t>
            </w:r>
            <w:r>
              <w:rPr>
                <w:rFonts w:ascii="Arial" w:hAnsi="Arial" w:cs="Arial"/>
                <w:b/>
                <w:bCs/>
              </w:rPr>
              <w:t>Figure 6</w:t>
            </w:r>
            <w:r>
              <w:rPr>
                <w:rFonts w:ascii="Arial" w:hAnsi="Arial" w:cs="Arial"/>
              </w:rPr>
              <w:t>, explain the advantages of this loc</w:t>
            </w:r>
            <w:r w:rsidR="00D123F7">
              <w:rPr>
                <w:rFonts w:ascii="Arial" w:hAnsi="Arial" w:cs="Arial"/>
              </w:rPr>
              <w:t xml:space="preserve">ation for the Cambridge Science </w:t>
            </w:r>
            <w:r>
              <w:rPr>
                <w:rFonts w:ascii="Arial" w:hAnsi="Arial" w:cs="Arial"/>
              </w:rPr>
              <w:t>Park.(4)</w:t>
            </w:r>
          </w:p>
        </w:tc>
        <w:tc>
          <w:tcPr>
            <w:tcW w:w="396" w:type="dxa"/>
          </w:tcPr>
          <w:p w:rsidR="004C34D8" w:rsidRPr="004C34D8" w:rsidRDefault="004C34D8" w:rsidP="004C34D8">
            <w:pPr>
              <w:pStyle w:val="NoSpacing"/>
              <w:rPr>
                <w:sz w:val="24"/>
                <w:szCs w:val="24"/>
              </w:rPr>
            </w:pPr>
          </w:p>
        </w:tc>
      </w:tr>
      <w:tr w:rsidR="00C46EBE" w:rsidRPr="004C34D8" w:rsidTr="00985B39">
        <w:tc>
          <w:tcPr>
            <w:tcW w:w="421" w:type="dxa"/>
          </w:tcPr>
          <w:p w:rsidR="00C46EBE" w:rsidRPr="004C34D8" w:rsidRDefault="00C46EBE" w:rsidP="004C34D8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C46EBE" w:rsidRDefault="00C46EBE" w:rsidP="00C46EB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‘Transnational corporations (TNCs) only bring advantages to the host country.’</w:t>
            </w:r>
          </w:p>
          <w:p w:rsidR="00C46EBE" w:rsidRDefault="00C46EBE" w:rsidP="00C46EB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you agree with this statement? Justify your answer. (9)</w:t>
            </w:r>
          </w:p>
        </w:tc>
        <w:tc>
          <w:tcPr>
            <w:tcW w:w="396" w:type="dxa"/>
          </w:tcPr>
          <w:p w:rsidR="00C46EBE" w:rsidRPr="004C34D8" w:rsidRDefault="00C46EBE" w:rsidP="004C34D8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4C34D8" w:rsidRPr="004C34D8" w:rsidRDefault="004C34D8" w:rsidP="004C34D8">
      <w:pPr>
        <w:pStyle w:val="NoSpacing"/>
        <w:rPr>
          <w:sz w:val="24"/>
          <w:szCs w:val="24"/>
        </w:rPr>
      </w:pPr>
    </w:p>
    <w:p w:rsidR="004C34D8" w:rsidRPr="004C34D8" w:rsidRDefault="004C34D8" w:rsidP="004C34D8">
      <w:pPr>
        <w:pStyle w:val="NoSpacing"/>
        <w:rPr>
          <w:sz w:val="24"/>
          <w:szCs w:val="24"/>
        </w:rPr>
      </w:pPr>
      <w:r w:rsidRPr="004C34D8">
        <w:rPr>
          <w:sz w:val="24"/>
          <w:szCs w:val="24"/>
        </w:rPr>
        <w:t>Section C: Challenge of resource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B46F1A" w:rsidRPr="004C34D8" w:rsidTr="00985B39">
        <w:tc>
          <w:tcPr>
            <w:tcW w:w="421" w:type="dxa"/>
          </w:tcPr>
          <w:p w:rsidR="00B46F1A" w:rsidRPr="004C34D8" w:rsidRDefault="00B46F1A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B46F1A" w:rsidRPr="00D123F7" w:rsidRDefault="00B02C2A" w:rsidP="00D123F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With the help of </w:t>
            </w:r>
            <w:r>
              <w:rPr>
                <w:rFonts w:ascii="Arial" w:hAnsi="Arial" w:cs="Arial"/>
                <w:b/>
                <w:bCs/>
              </w:rPr>
              <w:t xml:space="preserve">Figures 8 </w:t>
            </w:r>
            <w:r>
              <w:rPr>
                <w:rFonts w:ascii="Arial" w:hAnsi="Arial" w:cs="Arial"/>
              </w:rPr>
              <w:t xml:space="preserve">and </w:t>
            </w:r>
            <w:r>
              <w:rPr>
                <w:rFonts w:ascii="Arial" w:hAnsi="Arial" w:cs="Arial"/>
                <w:b/>
                <w:bCs/>
              </w:rPr>
              <w:t>9</w:t>
            </w:r>
            <w:r>
              <w:rPr>
                <w:rFonts w:ascii="Arial" w:hAnsi="Arial" w:cs="Arial"/>
              </w:rPr>
              <w:t>, explain why the pro</w:t>
            </w:r>
            <w:r w:rsidR="00D123F7">
              <w:rPr>
                <w:rFonts w:ascii="Arial" w:hAnsi="Arial" w:cs="Arial"/>
              </w:rPr>
              <w:t xml:space="preserve">cess of fracking for gas causes </w:t>
            </w:r>
            <w:r>
              <w:rPr>
                <w:rFonts w:ascii="Arial" w:hAnsi="Arial" w:cs="Arial"/>
              </w:rPr>
              <w:t>conflict between different groups of people. (6)</w:t>
            </w:r>
          </w:p>
        </w:tc>
        <w:tc>
          <w:tcPr>
            <w:tcW w:w="396" w:type="dxa"/>
          </w:tcPr>
          <w:p w:rsidR="00B46F1A" w:rsidRPr="004C34D8" w:rsidRDefault="00B46F1A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B46F1A" w:rsidRPr="004C34D8" w:rsidTr="00985B39">
        <w:tc>
          <w:tcPr>
            <w:tcW w:w="421" w:type="dxa"/>
          </w:tcPr>
          <w:p w:rsidR="00B46F1A" w:rsidRPr="004C34D8" w:rsidRDefault="00B46F1A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B46F1A" w:rsidRPr="004C34D8" w:rsidRDefault="009C1FD6" w:rsidP="009C1FD6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</w:rPr>
              <w:t>Explain how energy security can be improved. (6)</w:t>
            </w:r>
          </w:p>
        </w:tc>
        <w:tc>
          <w:tcPr>
            <w:tcW w:w="396" w:type="dxa"/>
          </w:tcPr>
          <w:p w:rsidR="00B46F1A" w:rsidRPr="004C34D8" w:rsidRDefault="00B46F1A" w:rsidP="00985B3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513B8D" w:rsidRPr="00370698" w:rsidRDefault="00513B8D" w:rsidP="00513B8D">
      <w:pPr>
        <w:pStyle w:val="NoSpacing"/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lastRenderedPageBreak/>
        <w:t>Specimen Paper 2</w:t>
      </w:r>
    </w:p>
    <w:p w:rsidR="00513B8D" w:rsidRDefault="00513B8D" w:rsidP="00513B8D">
      <w:pPr>
        <w:pStyle w:val="NoSpacing"/>
        <w:rPr>
          <w:sz w:val="24"/>
          <w:szCs w:val="24"/>
        </w:rPr>
      </w:pPr>
      <w:r w:rsidRPr="004C34D8">
        <w:rPr>
          <w:sz w:val="24"/>
          <w:szCs w:val="24"/>
        </w:rPr>
        <w:t>Section A: Urban issues and challenges</w:t>
      </w:r>
      <w:r w:rsidR="00F64464">
        <w:rPr>
          <w:sz w:val="24"/>
          <w:szCs w:val="24"/>
        </w:rPr>
        <w:tab/>
      </w:r>
      <w:r w:rsidR="00F64464">
        <w:rPr>
          <w:sz w:val="24"/>
          <w:szCs w:val="24"/>
        </w:rPr>
        <w:tab/>
      </w:r>
      <w:r w:rsidR="00F64464">
        <w:rPr>
          <w:sz w:val="24"/>
          <w:szCs w:val="24"/>
        </w:rPr>
        <w:tab/>
      </w:r>
      <w:r w:rsidR="00F64464" w:rsidRPr="00F64464">
        <w:rPr>
          <w:sz w:val="18"/>
          <w:szCs w:val="24"/>
        </w:rPr>
        <w:t>Figure 4</w:t>
      </w:r>
    </w:p>
    <w:p w:rsidR="00F96594" w:rsidRDefault="00F96594" w:rsidP="00513B8D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858DE6C" wp14:editId="64FE4BF7">
            <wp:extent cx="3587314" cy="1447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251" t="23685" r="42213" b="58710"/>
                    <a:stretch/>
                  </pic:blipFill>
                  <pic:spPr bwMode="auto">
                    <a:xfrm>
                      <a:off x="0" y="0"/>
                      <a:ext cx="3663036" cy="147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4464" w:rsidRPr="00F64464">
        <w:rPr>
          <w:noProof/>
          <w:lang w:eastAsia="en-GB"/>
        </w:rPr>
        <w:t xml:space="preserve"> </w:t>
      </w:r>
      <w:r w:rsidR="00F64464">
        <w:rPr>
          <w:noProof/>
          <w:lang w:eastAsia="en-GB"/>
        </w:rPr>
        <w:drawing>
          <wp:inline distT="0" distB="0" distL="0" distR="0" wp14:anchorId="6D0914C6" wp14:editId="75D6F178">
            <wp:extent cx="2943225" cy="16044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682" t="27396" r="49557" b="56360"/>
                    <a:stretch/>
                  </pic:blipFill>
                  <pic:spPr bwMode="auto">
                    <a:xfrm>
                      <a:off x="0" y="0"/>
                      <a:ext cx="3021167" cy="164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464" w:rsidRPr="004C34D8" w:rsidRDefault="00F64464" w:rsidP="00F64464">
      <w:pPr>
        <w:pStyle w:val="NoSpacing"/>
        <w:ind w:firstLine="720"/>
        <w:rPr>
          <w:sz w:val="24"/>
          <w:szCs w:val="24"/>
        </w:rPr>
      </w:pP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513B8D" w:rsidRPr="004C34D8" w:rsidTr="00985B39">
        <w:tc>
          <w:tcPr>
            <w:tcW w:w="421" w:type="dxa"/>
          </w:tcPr>
          <w:p w:rsidR="00513B8D" w:rsidRPr="004C34D8" w:rsidRDefault="00513B8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513B8D" w:rsidRPr="004C34D8" w:rsidRDefault="00F96594" w:rsidP="00985B3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Using Figure 3 and your own knowledge, explain how urban regeneration can reduce levels of urban deprivation. (6)</w:t>
            </w:r>
          </w:p>
        </w:tc>
        <w:tc>
          <w:tcPr>
            <w:tcW w:w="396" w:type="dxa"/>
          </w:tcPr>
          <w:p w:rsidR="00513B8D" w:rsidRPr="004C34D8" w:rsidRDefault="00513B8D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513B8D" w:rsidRPr="004C34D8" w:rsidTr="00985B39">
        <w:tc>
          <w:tcPr>
            <w:tcW w:w="421" w:type="dxa"/>
          </w:tcPr>
          <w:p w:rsidR="00513B8D" w:rsidRPr="004C34D8" w:rsidRDefault="00513B8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513B8D" w:rsidRPr="001F0252" w:rsidRDefault="00956186" w:rsidP="0095618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Using </w:t>
            </w:r>
            <w:r>
              <w:rPr>
                <w:rFonts w:ascii="Arial" w:hAnsi="Arial" w:cs="Arial"/>
                <w:b/>
                <w:bCs/>
              </w:rPr>
              <w:t xml:space="preserve">Figure 4 </w:t>
            </w:r>
            <w:r>
              <w:rPr>
                <w:rFonts w:ascii="Arial" w:hAnsi="Arial" w:cs="Arial"/>
              </w:rPr>
              <w:t>and your own knowledge, discuss how the features of the Greenhouse development will make for more sustainable urban living. (6)</w:t>
            </w:r>
          </w:p>
        </w:tc>
        <w:tc>
          <w:tcPr>
            <w:tcW w:w="396" w:type="dxa"/>
          </w:tcPr>
          <w:p w:rsidR="00513B8D" w:rsidRPr="004C34D8" w:rsidRDefault="00513B8D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513B8D" w:rsidRPr="004C34D8" w:rsidTr="00985B39">
        <w:tc>
          <w:tcPr>
            <w:tcW w:w="421" w:type="dxa"/>
          </w:tcPr>
          <w:p w:rsidR="00513B8D" w:rsidRPr="004C34D8" w:rsidRDefault="00513B8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956186" w:rsidRDefault="00956186" w:rsidP="0095618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Evaluate the effectiveness of an urban planning strategy in helping to improve the</w:t>
            </w:r>
          </w:p>
          <w:p w:rsidR="00956186" w:rsidRDefault="00956186" w:rsidP="0095618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quality</w:t>
            </w:r>
            <w:proofErr w:type="gramEnd"/>
            <w:r>
              <w:rPr>
                <w:rFonts w:ascii="Arial" w:hAnsi="Arial" w:cs="Arial"/>
              </w:rPr>
              <w:t xml:space="preserve"> of life for the urban poor.</w:t>
            </w:r>
          </w:p>
          <w:p w:rsidR="00513B8D" w:rsidRPr="00B02C2A" w:rsidRDefault="00956186" w:rsidP="0095618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an example of a city in a lower income country (LIC) or newly emerging economy (NEE). (9 &amp; 3 </w:t>
            </w:r>
            <w:proofErr w:type="spellStart"/>
            <w:r>
              <w:rPr>
                <w:rFonts w:ascii="Arial" w:hAnsi="Arial" w:cs="Arial"/>
              </w:rPr>
              <w:t>SPaG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396" w:type="dxa"/>
          </w:tcPr>
          <w:p w:rsidR="00513B8D" w:rsidRPr="004C34D8" w:rsidRDefault="00513B8D" w:rsidP="00985B3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513B8D" w:rsidRPr="004C34D8" w:rsidRDefault="00513B8D" w:rsidP="00513B8D">
      <w:pPr>
        <w:pStyle w:val="NoSpacing"/>
        <w:rPr>
          <w:sz w:val="24"/>
          <w:szCs w:val="24"/>
        </w:rPr>
      </w:pPr>
    </w:p>
    <w:p w:rsidR="00513B8D" w:rsidRDefault="00513B8D" w:rsidP="00513B8D">
      <w:pPr>
        <w:pStyle w:val="NoSpacing"/>
        <w:rPr>
          <w:sz w:val="24"/>
          <w:szCs w:val="24"/>
        </w:rPr>
      </w:pPr>
      <w:r w:rsidRPr="004C34D8">
        <w:rPr>
          <w:sz w:val="24"/>
          <w:szCs w:val="24"/>
        </w:rPr>
        <w:t>Section B: Changing economic world</w:t>
      </w:r>
    </w:p>
    <w:p w:rsidR="004454B4" w:rsidRDefault="004454B4" w:rsidP="00513B8D">
      <w:pPr>
        <w:pStyle w:val="NoSpacing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9C72325" wp14:editId="0CFEBB26">
            <wp:extent cx="2400300" cy="17793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883" t="24852" r="41988" b="45985"/>
                    <a:stretch/>
                  </pic:blipFill>
                  <pic:spPr bwMode="auto">
                    <a:xfrm>
                      <a:off x="0" y="0"/>
                      <a:ext cx="2426148" cy="179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0A3C" w:rsidRPr="00020A3C">
        <w:rPr>
          <w:noProof/>
          <w:lang w:eastAsia="en-GB"/>
        </w:rPr>
        <w:t xml:space="preserve"> </w:t>
      </w:r>
      <w:r w:rsidR="00020A3C">
        <w:rPr>
          <w:noProof/>
          <w:lang w:eastAsia="en-GB"/>
        </w:rPr>
        <w:drawing>
          <wp:inline distT="0" distB="0" distL="0" distR="0" wp14:anchorId="67E04695" wp14:editId="22639D70">
            <wp:extent cx="4152900" cy="186373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22" t="59293" r="42209" b="22701"/>
                    <a:stretch/>
                  </pic:blipFill>
                  <pic:spPr bwMode="auto">
                    <a:xfrm>
                      <a:off x="0" y="0"/>
                      <a:ext cx="4239509" cy="190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3F036E" w:rsidRPr="004C34D8" w:rsidTr="00985B39">
        <w:tc>
          <w:tcPr>
            <w:tcW w:w="421" w:type="dxa"/>
          </w:tcPr>
          <w:p w:rsidR="003F036E" w:rsidRPr="004C34D8" w:rsidRDefault="003F036E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3F036E" w:rsidRDefault="003F036E" w:rsidP="00985B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Suggest </w:t>
            </w:r>
            <w:r>
              <w:rPr>
                <w:rFonts w:ascii="Arial" w:hAnsi="Arial" w:cs="Arial"/>
                <w:b/>
                <w:bCs/>
              </w:rPr>
              <w:t xml:space="preserve">two </w:t>
            </w:r>
            <w:r>
              <w:rPr>
                <w:rFonts w:ascii="Arial" w:hAnsi="Arial" w:cs="Arial"/>
              </w:rPr>
              <w:t>ways that the level of economic development of a country might affect</w:t>
            </w:r>
          </w:p>
          <w:p w:rsidR="003F036E" w:rsidRPr="004C34D8" w:rsidRDefault="003F036E" w:rsidP="00985B39">
            <w:pPr>
              <w:pStyle w:val="NoSpacing"/>
              <w:rPr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the</w:t>
            </w:r>
            <w:proofErr w:type="gramEnd"/>
            <w:r>
              <w:rPr>
                <w:rFonts w:ascii="Arial" w:hAnsi="Arial" w:cs="Arial"/>
              </w:rPr>
              <w:t xml:space="preserve"> quality of life of its people.</w:t>
            </w:r>
            <w:r w:rsidR="004549E9">
              <w:rPr>
                <w:rFonts w:ascii="Arial" w:hAnsi="Arial" w:cs="Arial"/>
              </w:rPr>
              <w:t xml:space="preserve"> (4)</w:t>
            </w:r>
            <w:bookmarkStart w:id="0" w:name="_GoBack"/>
            <w:bookmarkEnd w:id="0"/>
          </w:p>
        </w:tc>
        <w:tc>
          <w:tcPr>
            <w:tcW w:w="396" w:type="dxa"/>
          </w:tcPr>
          <w:p w:rsidR="003F036E" w:rsidRPr="004C34D8" w:rsidRDefault="003F036E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3F036E" w:rsidRPr="004C34D8" w:rsidTr="00985B39">
        <w:tc>
          <w:tcPr>
            <w:tcW w:w="421" w:type="dxa"/>
          </w:tcPr>
          <w:p w:rsidR="003F036E" w:rsidRPr="004C34D8" w:rsidRDefault="003F036E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4454B4" w:rsidRPr="004454B4" w:rsidRDefault="004454B4" w:rsidP="004454B4">
            <w:pPr>
              <w:rPr>
                <w:sz w:val="24"/>
                <w:szCs w:val="24"/>
              </w:rPr>
            </w:pPr>
            <w:r w:rsidRPr="004454B4">
              <w:rPr>
                <w:sz w:val="24"/>
                <w:szCs w:val="24"/>
              </w:rPr>
              <w:t>Using Figure 8 to help you, explain how modern industrial developments can be made</w:t>
            </w:r>
          </w:p>
          <w:p w:rsidR="003F036E" w:rsidRPr="004C34D8" w:rsidRDefault="004454B4" w:rsidP="004454B4">
            <w:pPr>
              <w:rPr>
                <w:sz w:val="24"/>
                <w:szCs w:val="24"/>
              </w:rPr>
            </w:pPr>
            <w:proofErr w:type="gramStart"/>
            <w:r w:rsidRPr="004454B4">
              <w:rPr>
                <w:sz w:val="24"/>
                <w:szCs w:val="24"/>
              </w:rPr>
              <w:t>more</w:t>
            </w:r>
            <w:proofErr w:type="gramEnd"/>
            <w:r w:rsidRPr="004454B4">
              <w:rPr>
                <w:sz w:val="24"/>
                <w:szCs w:val="24"/>
              </w:rPr>
              <w:t xml:space="preserve"> environmentally sustainable.</w:t>
            </w:r>
            <w:r>
              <w:rPr>
                <w:sz w:val="24"/>
                <w:szCs w:val="24"/>
              </w:rPr>
              <w:t xml:space="preserve"> (4)</w:t>
            </w:r>
          </w:p>
        </w:tc>
        <w:tc>
          <w:tcPr>
            <w:tcW w:w="396" w:type="dxa"/>
          </w:tcPr>
          <w:p w:rsidR="003F036E" w:rsidRPr="004C34D8" w:rsidRDefault="003F036E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020A3C" w:rsidRPr="004C34D8" w:rsidTr="00985B39">
        <w:tc>
          <w:tcPr>
            <w:tcW w:w="421" w:type="dxa"/>
          </w:tcPr>
          <w:p w:rsidR="00020A3C" w:rsidRPr="004C34D8" w:rsidRDefault="00020A3C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020A3C" w:rsidRPr="00020A3C" w:rsidRDefault="00020A3C" w:rsidP="00020A3C">
            <w:pPr>
              <w:pStyle w:val="NoSpacing"/>
              <w:rPr>
                <w:sz w:val="24"/>
                <w:szCs w:val="24"/>
              </w:rPr>
            </w:pPr>
            <w:r w:rsidRPr="00020A3C">
              <w:rPr>
                <w:sz w:val="24"/>
                <w:szCs w:val="24"/>
              </w:rPr>
              <w:t>Evaluate the effectiveness of tourism in reducing the development gap.</w:t>
            </w:r>
          </w:p>
          <w:p w:rsidR="00020A3C" w:rsidRPr="004454B4" w:rsidRDefault="00020A3C" w:rsidP="00020A3C">
            <w:pPr>
              <w:rPr>
                <w:sz w:val="24"/>
                <w:szCs w:val="24"/>
              </w:rPr>
            </w:pPr>
            <w:r w:rsidRPr="00020A3C">
              <w:rPr>
                <w:sz w:val="24"/>
                <w:szCs w:val="24"/>
              </w:rPr>
              <w:t>Use Figure 9 and your own knowledge.</w:t>
            </w:r>
            <w:r>
              <w:rPr>
                <w:sz w:val="24"/>
                <w:szCs w:val="24"/>
              </w:rPr>
              <w:t xml:space="preserve"> (9)</w:t>
            </w:r>
          </w:p>
        </w:tc>
        <w:tc>
          <w:tcPr>
            <w:tcW w:w="396" w:type="dxa"/>
          </w:tcPr>
          <w:p w:rsidR="00020A3C" w:rsidRPr="004C34D8" w:rsidRDefault="00020A3C" w:rsidP="00985B3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513B8D" w:rsidRPr="004C34D8" w:rsidRDefault="00513B8D" w:rsidP="00513B8D">
      <w:pPr>
        <w:pStyle w:val="NoSpacing"/>
        <w:rPr>
          <w:sz w:val="24"/>
          <w:szCs w:val="24"/>
        </w:rPr>
      </w:pPr>
    </w:p>
    <w:p w:rsidR="00513B8D" w:rsidRPr="004C34D8" w:rsidRDefault="00513B8D" w:rsidP="00513B8D">
      <w:pPr>
        <w:pStyle w:val="NoSpacing"/>
        <w:rPr>
          <w:sz w:val="24"/>
          <w:szCs w:val="24"/>
        </w:rPr>
      </w:pPr>
      <w:r w:rsidRPr="004C34D8">
        <w:rPr>
          <w:sz w:val="24"/>
          <w:szCs w:val="24"/>
        </w:rPr>
        <w:t>Section C: Challenge of resource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513B8D" w:rsidRPr="004C34D8" w:rsidTr="00985B39">
        <w:tc>
          <w:tcPr>
            <w:tcW w:w="421" w:type="dxa"/>
          </w:tcPr>
          <w:p w:rsidR="00513B8D" w:rsidRPr="004C34D8" w:rsidRDefault="00513B8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3803EB" w:rsidRDefault="003803EB" w:rsidP="003803E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what extent is it preferable to source food locally in the UK rather than import from</w:t>
            </w:r>
          </w:p>
          <w:p w:rsidR="00513B8D" w:rsidRPr="004C34D8" w:rsidRDefault="003803EB" w:rsidP="003803EB">
            <w:pPr>
              <w:pStyle w:val="NoSpacing"/>
              <w:rPr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abroad</w:t>
            </w:r>
            <w:proofErr w:type="gramEnd"/>
            <w:r>
              <w:rPr>
                <w:rFonts w:ascii="Arial" w:hAnsi="Arial" w:cs="Arial"/>
              </w:rPr>
              <w:t>? (6)</w:t>
            </w:r>
          </w:p>
        </w:tc>
        <w:tc>
          <w:tcPr>
            <w:tcW w:w="396" w:type="dxa"/>
          </w:tcPr>
          <w:p w:rsidR="00513B8D" w:rsidRPr="004C34D8" w:rsidRDefault="00513B8D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513B8D" w:rsidRPr="004C34D8" w:rsidTr="00985B39">
        <w:tc>
          <w:tcPr>
            <w:tcW w:w="421" w:type="dxa"/>
          </w:tcPr>
          <w:p w:rsidR="00513B8D" w:rsidRPr="004C34D8" w:rsidRDefault="00513B8D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3803EB" w:rsidRDefault="003803EB" w:rsidP="003803E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Using an example you have studied, examine how the extraction of a fossil fuel</w:t>
            </w:r>
          </w:p>
          <w:p w:rsidR="00513B8D" w:rsidRPr="004C34D8" w:rsidRDefault="003803EB" w:rsidP="003803EB">
            <w:pPr>
              <w:rPr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creates</w:t>
            </w:r>
            <w:proofErr w:type="gramEnd"/>
            <w:r>
              <w:rPr>
                <w:rFonts w:ascii="Arial" w:hAnsi="Arial" w:cs="Arial"/>
              </w:rPr>
              <w:t xml:space="preserve"> both advantages and disadvantages. (6)</w:t>
            </w:r>
          </w:p>
        </w:tc>
        <w:tc>
          <w:tcPr>
            <w:tcW w:w="396" w:type="dxa"/>
          </w:tcPr>
          <w:p w:rsidR="00513B8D" w:rsidRPr="004C34D8" w:rsidRDefault="00513B8D" w:rsidP="00985B3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513B8D" w:rsidRDefault="00513B8D"/>
    <w:p w:rsidR="00CE0EBA" w:rsidRDefault="00CE0EBA"/>
    <w:p w:rsidR="00CE0EBA" w:rsidRDefault="00CE0EBA"/>
    <w:p w:rsidR="00CE0EBA" w:rsidRDefault="00CE0EBA"/>
    <w:p w:rsidR="00CE0EBA" w:rsidRDefault="00CE0EBA"/>
    <w:p w:rsidR="00CE0EBA" w:rsidRDefault="00CE0EBA"/>
    <w:p w:rsidR="00072521" w:rsidRPr="00370698" w:rsidRDefault="00072521" w:rsidP="00072521">
      <w:pPr>
        <w:pStyle w:val="NoSpacing"/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lastRenderedPageBreak/>
        <w:t>Specimen Paper 3</w:t>
      </w:r>
    </w:p>
    <w:p w:rsidR="00072521" w:rsidRDefault="00072521" w:rsidP="00072521">
      <w:pPr>
        <w:pStyle w:val="NoSpacing"/>
        <w:rPr>
          <w:sz w:val="24"/>
          <w:szCs w:val="24"/>
        </w:rPr>
      </w:pPr>
      <w:r w:rsidRPr="004C34D8">
        <w:rPr>
          <w:sz w:val="24"/>
          <w:szCs w:val="24"/>
        </w:rPr>
        <w:t>Section A: Urban issues and challenges</w:t>
      </w:r>
    </w:p>
    <w:p w:rsidR="00017CA5" w:rsidRPr="004C34D8" w:rsidRDefault="00017CA5" w:rsidP="00072521">
      <w:pPr>
        <w:pStyle w:val="NoSpacing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B0AD107" wp14:editId="40D65202">
            <wp:extent cx="2428875" cy="17975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141" t="29940" r="42870" b="37182"/>
                    <a:stretch/>
                  </pic:blipFill>
                  <pic:spPr bwMode="auto">
                    <a:xfrm>
                      <a:off x="0" y="0"/>
                      <a:ext cx="2445771" cy="181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072521" w:rsidRPr="004C34D8" w:rsidTr="00985B39">
        <w:tc>
          <w:tcPr>
            <w:tcW w:w="421" w:type="dxa"/>
          </w:tcPr>
          <w:p w:rsidR="00072521" w:rsidRPr="004C34D8" w:rsidRDefault="00072521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017CA5" w:rsidRDefault="00017CA5" w:rsidP="00017CA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Use </w:t>
            </w:r>
            <w:r>
              <w:rPr>
                <w:rFonts w:ascii="Arial-BoldMT" w:hAnsi="Arial-BoldMT" w:cs="Arial-BoldMT"/>
                <w:b/>
                <w:bCs/>
              </w:rPr>
              <w:t xml:space="preserve">Figure 3 </w:t>
            </w:r>
            <w:r>
              <w:rPr>
                <w:rFonts w:ascii="Arial" w:hAnsi="Arial" w:cs="Arial"/>
              </w:rPr>
              <w:t>and a case study of a city in a LIC/NEE to assess the challenge of</w:t>
            </w:r>
          </w:p>
          <w:p w:rsidR="00072521" w:rsidRPr="004C34D8" w:rsidRDefault="00017CA5" w:rsidP="00017CA5">
            <w:pPr>
              <w:pStyle w:val="NoSpacing"/>
              <w:rPr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providing</w:t>
            </w:r>
            <w:proofErr w:type="gramEnd"/>
            <w:r>
              <w:rPr>
                <w:rFonts w:ascii="Arial" w:hAnsi="Arial" w:cs="Arial"/>
              </w:rPr>
              <w:t xml:space="preserve"> services to the city’s population. (6)</w:t>
            </w:r>
          </w:p>
        </w:tc>
        <w:tc>
          <w:tcPr>
            <w:tcW w:w="396" w:type="dxa"/>
          </w:tcPr>
          <w:p w:rsidR="00072521" w:rsidRPr="004C34D8" w:rsidRDefault="00072521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072521" w:rsidRPr="004C34D8" w:rsidTr="00985B39">
        <w:tc>
          <w:tcPr>
            <w:tcW w:w="421" w:type="dxa"/>
          </w:tcPr>
          <w:p w:rsidR="00072521" w:rsidRPr="004C34D8" w:rsidRDefault="00072521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072521" w:rsidRPr="001F0252" w:rsidRDefault="00017CA5" w:rsidP="00985B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17CA5">
              <w:rPr>
                <w:rFonts w:ascii="Arial" w:hAnsi="Arial" w:cs="Arial"/>
              </w:rPr>
              <w:t>To what extent has urban change created opportunities in a UK city you have studied?</w:t>
            </w:r>
            <w:r>
              <w:rPr>
                <w:rFonts w:ascii="Arial" w:hAnsi="Arial" w:cs="Arial"/>
              </w:rPr>
              <w:t xml:space="preserve"> (9 &amp; 3 </w:t>
            </w:r>
            <w:proofErr w:type="spellStart"/>
            <w:r>
              <w:rPr>
                <w:rFonts w:ascii="Arial" w:hAnsi="Arial" w:cs="Arial"/>
              </w:rPr>
              <w:t>SPaG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396" w:type="dxa"/>
          </w:tcPr>
          <w:p w:rsidR="00072521" w:rsidRPr="004C34D8" w:rsidRDefault="00072521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072521" w:rsidRPr="004C34D8" w:rsidTr="00985B39">
        <w:tc>
          <w:tcPr>
            <w:tcW w:w="421" w:type="dxa"/>
          </w:tcPr>
          <w:p w:rsidR="00072521" w:rsidRPr="004C34D8" w:rsidRDefault="00072521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072521" w:rsidRPr="00B02C2A" w:rsidRDefault="00072521" w:rsidP="00985B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96" w:type="dxa"/>
          </w:tcPr>
          <w:p w:rsidR="00072521" w:rsidRPr="004C34D8" w:rsidRDefault="00072521" w:rsidP="00985B3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072521" w:rsidRPr="004C34D8" w:rsidRDefault="00072521" w:rsidP="00072521">
      <w:pPr>
        <w:pStyle w:val="NoSpacing"/>
        <w:rPr>
          <w:sz w:val="24"/>
          <w:szCs w:val="24"/>
        </w:rPr>
      </w:pPr>
    </w:p>
    <w:p w:rsidR="00072521" w:rsidRDefault="00072521" w:rsidP="00072521">
      <w:pPr>
        <w:pStyle w:val="NoSpacing"/>
        <w:rPr>
          <w:sz w:val="24"/>
          <w:szCs w:val="24"/>
        </w:rPr>
      </w:pPr>
      <w:r w:rsidRPr="004C34D8">
        <w:rPr>
          <w:sz w:val="24"/>
          <w:szCs w:val="24"/>
        </w:rPr>
        <w:t>Section B: Changing economic world</w:t>
      </w:r>
    </w:p>
    <w:p w:rsidR="00665576" w:rsidRDefault="00665576" w:rsidP="00072521">
      <w:pPr>
        <w:pStyle w:val="NoSpacing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00A508B" wp14:editId="7935EF72">
            <wp:extent cx="2857500" cy="1707384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30" t="23482" r="41439" b="48336"/>
                    <a:stretch/>
                  </pic:blipFill>
                  <pic:spPr bwMode="auto">
                    <a:xfrm>
                      <a:off x="0" y="0"/>
                      <a:ext cx="2886035" cy="172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072521" w:rsidRPr="004C34D8" w:rsidTr="00985B39">
        <w:tc>
          <w:tcPr>
            <w:tcW w:w="421" w:type="dxa"/>
          </w:tcPr>
          <w:p w:rsidR="00072521" w:rsidRPr="004C34D8" w:rsidRDefault="00072521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665576" w:rsidRPr="00665576" w:rsidRDefault="00665576" w:rsidP="00665576">
            <w:pPr>
              <w:pStyle w:val="NoSpacing"/>
              <w:rPr>
                <w:sz w:val="24"/>
                <w:szCs w:val="24"/>
              </w:rPr>
            </w:pPr>
            <w:r w:rsidRPr="00665576">
              <w:rPr>
                <w:sz w:val="24"/>
                <w:szCs w:val="24"/>
              </w:rPr>
              <w:t>Using Figure 6 and your own understanding, explain the link between the DTM and a</w:t>
            </w:r>
          </w:p>
          <w:p w:rsidR="00072521" w:rsidRPr="004C34D8" w:rsidRDefault="00665576" w:rsidP="00665576">
            <w:pPr>
              <w:pStyle w:val="NoSpacing"/>
              <w:rPr>
                <w:sz w:val="24"/>
                <w:szCs w:val="24"/>
              </w:rPr>
            </w:pPr>
            <w:proofErr w:type="gramStart"/>
            <w:r w:rsidRPr="00665576">
              <w:rPr>
                <w:sz w:val="24"/>
                <w:szCs w:val="24"/>
              </w:rPr>
              <w:t>country’s</w:t>
            </w:r>
            <w:proofErr w:type="gramEnd"/>
            <w:r w:rsidRPr="00665576">
              <w:rPr>
                <w:sz w:val="24"/>
                <w:szCs w:val="24"/>
              </w:rPr>
              <w:t xml:space="preserve"> level of development.</w:t>
            </w:r>
            <w:r w:rsidR="004549E9">
              <w:rPr>
                <w:sz w:val="24"/>
                <w:szCs w:val="24"/>
              </w:rPr>
              <w:t xml:space="preserve"> (4)</w:t>
            </w:r>
          </w:p>
        </w:tc>
        <w:tc>
          <w:tcPr>
            <w:tcW w:w="396" w:type="dxa"/>
          </w:tcPr>
          <w:p w:rsidR="00072521" w:rsidRPr="004C34D8" w:rsidRDefault="00072521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072521" w:rsidRPr="004C34D8" w:rsidTr="00985B39">
        <w:tc>
          <w:tcPr>
            <w:tcW w:w="421" w:type="dxa"/>
          </w:tcPr>
          <w:p w:rsidR="00072521" w:rsidRPr="004C34D8" w:rsidRDefault="00072521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665576" w:rsidRPr="00665576" w:rsidRDefault="00665576" w:rsidP="0066557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65576">
              <w:rPr>
                <w:rFonts w:ascii="Arial" w:hAnsi="Arial" w:cs="Arial"/>
              </w:rPr>
              <w:t>Using a case study of a LIC/NEE country, explain how manufacturing industry can</w:t>
            </w:r>
          </w:p>
          <w:p w:rsidR="00072521" w:rsidRDefault="00665576" w:rsidP="0066557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665576">
              <w:rPr>
                <w:rFonts w:ascii="Arial" w:hAnsi="Arial" w:cs="Arial"/>
              </w:rPr>
              <w:t>encourage</w:t>
            </w:r>
            <w:proofErr w:type="gramEnd"/>
            <w:r w:rsidRPr="00665576">
              <w:rPr>
                <w:rFonts w:ascii="Arial" w:hAnsi="Arial" w:cs="Arial"/>
              </w:rPr>
              <w:t xml:space="preserve"> economic development.</w:t>
            </w:r>
            <w:r>
              <w:rPr>
                <w:rFonts w:ascii="Arial" w:hAnsi="Arial" w:cs="Arial"/>
              </w:rPr>
              <w:t xml:space="preserve"> (6)</w:t>
            </w:r>
          </w:p>
        </w:tc>
        <w:tc>
          <w:tcPr>
            <w:tcW w:w="396" w:type="dxa"/>
          </w:tcPr>
          <w:p w:rsidR="00072521" w:rsidRPr="004C34D8" w:rsidRDefault="00072521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665576" w:rsidRPr="004C34D8" w:rsidTr="00985B39">
        <w:tc>
          <w:tcPr>
            <w:tcW w:w="421" w:type="dxa"/>
          </w:tcPr>
          <w:p w:rsidR="00665576" w:rsidRPr="004C34D8" w:rsidRDefault="00665576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665576" w:rsidRPr="00665576" w:rsidRDefault="00665576" w:rsidP="0066557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Suggest how </w:t>
            </w:r>
            <w:r>
              <w:rPr>
                <w:rFonts w:ascii="Arial-BoldMT" w:hAnsi="Arial-BoldMT" w:cs="Arial-BoldMT"/>
                <w:b/>
                <w:bCs/>
              </w:rPr>
              <w:t xml:space="preserve">one or more </w:t>
            </w:r>
            <w:r>
              <w:rPr>
                <w:rFonts w:ascii="Arial" w:hAnsi="Arial" w:cs="Arial"/>
              </w:rPr>
              <w:t>strategies might reduce regional differences in the UK. (9)</w:t>
            </w:r>
          </w:p>
        </w:tc>
        <w:tc>
          <w:tcPr>
            <w:tcW w:w="396" w:type="dxa"/>
          </w:tcPr>
          <w:p w:rsidR="00665576" w:rsidRPr="004C34D8" w:rsidRDefault="00665576" w:rsidP="00985B3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072521" w:rsidRPr="004C34D8" w:rsidRDefault="00072521" w:rsidP="00072521">
      <w:pPr>
        <w:pStyle w:val="NoSpacing"/>
        <w:rPr>
          <w:sz w:val="24"/>
          <w:szCs w:val="24"/>
        </w:rPr>
      </w:pPr>
    </w:p>
    <w:p w:rsidR="00072521" w:rsidRDefault="00072521" w:rsidP="00072521">
      <w:pPr>
        <w:pStyle w:val="NoSpacing"/>
        <w:rPr>
          <w:sz w:val="24"/>
          <w:szCs w:val="24"/>
        </w:rPr>
      </w:pPr>
      <w:r w:rsidRPr="004C34D8">
        <w:rPr>
          <w:sz w:val="24"/>
          <w:szCs w:val="24"/>
        </w:rPr>
        <w:t>Section C: Challenge of resource management</w:t>
      </w:r>
    </w:p>
    <w:p w:rsidR="00185A74" w:rsidRPr="004C34D8" w:rsidRDefault="00185A74" w:rsidP="00072521">
      <w:pPr>
        <w:pStyle w:val="NoSpacing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D43F8BD" wp14:editId="0AE2F12F">
            <wp:extent cx="1850745" cy="22165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709" t="10959" r="41438" b="29739"/>
                    <a:stretch/>
                  </pic:blipFill>
                  <pic:spPr bwMode="auto">
                    <a:xfrm>
                      <a:off x="0" y="0"/>
                      <a:ext cx="1851056" cy="221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639"/>
        <w:gridCol w:w="396"/>
      </w:tblGrid>
      <w:tr w:rsidR="00072521" w:rsidRPr="004C34D8" w:rsidTr="00985B39">
        <w:tc>
          <w:tcPr>
            <w:tcW w:w="421" w:type="dxa"/>
          </w:tcPr>
          <w:p w:rsidR="00072521" w:rsidRPr="004C34D8" w:rsidRDefault="00072521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185A74" w:rsidRPr="00185A74" w:rsidRDefault="00185A74" w:rsidP="00185A74">
            <w:pPr>
              <w:pStyle w:val="NoSpacing"/>
              <w:rPr>
                <w:sz w:val="24"/>
                <w:szCs w:val="24"/>
              </w:rPr>
            </w:pPr>
            <w:r w:rsidRPr="00185A74">
              <w:rPr>
                <w:sz w:val="24"/>
                <w:szCs w:val="24"/>
              </w:rPr>
              <w:t>Using Figure 10 and your own understanding, suggest how the proposed water</w:t>
            </w:r>
          </w:p>
          <w:p w:rsidR="00072521" w:rsidRPr="004C34D8" w:rsidRDefault="00185A74" w:rsidP="00185A74">
            <w:pPr>
              <w:pStyle w:val="NoSpacing"/>
              <w:rPr>
                <w:sz w:val="24"/>
                <w:szCs w:val="24"/>
              </w:rPr>
            </w:pPr>
            <w:proofErr w:type="gramStart"/>
            <w:r w:rsidRPr="00185A74">
              <w:rPr>
                <w:sz w:val="24"/>
                <w:szCs w:val="24"/>
              </w:rPr>
              <w:t>transfer</w:t>
            </w:r>
            <w:proofErr w:type="gramEnd"/>
            <w:r w:rsidRPr="00185A74">
              <w:rPr>
                <w:sz w:val="24"/>
                <w:szCs w:val="24"/>
              </w:rPr>
              <w:t xml:space="preserve"> schemes will help meet the changing demand for water in the UK.</w:t>
            </w:r>
            <w:r>
              <w:rPr>
                <w:sz w:val="24"/>
                <w:szCs w:val="24"/>
              </w:rPr>
              <w:t xml:space="preserve"> (6)</w:t>
            </w:r>
          </w:p>
        </w:tc>
        <w:tc>
          <w:tcPr>
            <w:tcW w:w="396" w:type="dxa"/>
          </w:tcPr>
          <w:p w:rsidR="00072521" w:rsidRPr="004C34D8" w:rsidRDefault="00072521" w:rsidP="00985B39">
            <w:pPr>
              <w:pStyle w:val="NoSpacing"/>
              <w:rPr>
                <w:sz w:val="24"/>
                <w:szCs w:val="24"/>
              </w:rPr>
            </w:pPr>
          </w:p>
        </w:tc>
      </w:tr>
      <w:tr w:rsidR="00072521" w:rsidRPr="004C34D8" w:rsidTr="00985B39">
        <w:tc>
          <w:tcPr>
            <w:tcW w:w="421" w:type="dxa"/>
          </w:tcPr>
          <w:p w:rsidR="00072521" w:rsidRPr="004C34D8" w:rsidRDefault="00072521" w:rsidP="00985B39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9639" w:type="dxa"/>
          </w:tcPr>
          <w:p w:rsidR="00185A74" w:rsidRPr="00185A74" w:rsidRDefault="00185A74" w:rsidP="00185A74">
            <w:pPr>
              <w:rPr>
                <w:sz w:val="24"/>
                <w:szCs w:val="24"/>
              </w:rPr>
            </w:pPr>
            <w:r w:rsidRPr="00185A74">
              <w:rPr>
                <w:sz w:val="24"/>
                <w:szCs w:val="24"/>
              </w:rPr>
              <w:t>Use an example from a LIC/NEE to explain how local strategies are being used to</w:t>
            </w:r>
          </w:p>
          <w:p w:rsidR="00072521" w:rsidRPr="004C34D8" w:rsidRDefault="00185A74" w:rsidP="00185A74">
            <w:pPr>
              <w:rPr>
                <w:sz w:val="24"/>
                <w:szCs w:val="24"/>
              </w:rPr>
            </w:pPr>
            <w:proofErr w:type="gramStart"/>
            <w:r w:rsidRPr="00185A74">
              <w:rPr>
                <w:sz w:val="24"/>
                <w:szCs w:val="24"/>
              </w:rPr>
              <w:t>increase</w:t>
            </w:r>
            <w:proofErr w:type="gramEnd"/>
            <w:r w:rsidRPr="00185A74">
              <w:rPr>
                <w:sz w:val="24"/>
                <w:szCs w:val="24"/>
              </w:rPr>
              <w:t xml:space="preserve"> sustainable supplies of energy.</w:t>
            </w:r>
            <w:r>
              <w:rPr>
                <w:sz w:val="24"/>
                <w:szCs w:val="24"/>
              </w:rPr>
              <w:t xml:space="preserve"> (6)</w:t>
            </w:r>
          </w:p>
        </w:tc>
        <w:tc>
          <w:tcPr>
            <w:tcW w:w="396" w:type="dxa"/>
          </w:tcPr>
          <w:p w:rsidR="00072521" w:rsidRPr="004C34D8" w:rsidRDefault="00072521" w:rsidP="00985B39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072521" w:rsidRDefault="00072521"/>
    <w:sectPr w:rsidR="00072521" w:rsidSect="00FF3EF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4D8"/>
    <w:rsid w:val="00017CA5"/>
    <w:rsid w:val="00020A3C"/>
    <w:rsid w:val="00072521"/>
    <w:rsid w:val="00185A74"/>
    <w:rsid w:val="001F0252"/>
    <w:rsid w:val="003803EB"/>
    <w:rsid w:val="003F036E"/>
    <w:rsid w:val="004454B4"/>
    <w:rsid w:val="004549E9"/>
    <w:rsid w:val="004C34D8"/>
    <w:rsid w:val="00513B8D"/>
    <w:rsid w:val="00665576"/>
    <w:rsid w:val="006C3AD5"/>
    <w:rsid w:val="007B2A2A"/>
    <w:rsid w:val="00890799"/>
    <w:rsid w:val="00956186"/>
    <w:rsid w:val="009C1FD6"/>
    <w:rsid w:val="00AA36CE"/>
    <w:rsid w:val="00B02C2A"/>
    <w:rsid w:val="00B46F1A"/>
    <w:rsid w:val="00C46EBE"/>
    <w:rsid w:val="00CE0EBA"/>
    <w:rsid w:val="00D123F7"/>
    <w:rsid w:val="00ED1F97"/>
    <w:rsid w:val="00F12901"/>
    <w:rsid w:val="00F64464"/>
    <w:rsid w:val="00F96594"/>
    <w:rsid w:val="00FF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1EAD6C-697B-440B-A2D9-00D48D3E0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4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34D8"/>
    <w:pPr>
      <w:spacing w:after="0" w:line="240" w:lineRule="auto"/>
    </w:pPr>
  </w:style>
  <w:style w:type="table" w:styleId="TableGrid">
    <w:name w:val="Table Grid"/>
    <w:basedOn w:val="TableNormal"/>
    <w:uiPriority w:val="39"/>
    <w:rsid w:val="004C3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C34D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3961E9B0</Template>
  <TotalTime>203</TotalTime>
  <Pages>3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Fulford School</Company>
  <LinksUpToDate>false</LinksUpToDate>
  <CharactersWithSpaces>3265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Hickling, Mr. P</dc:creator>
  <cp:keywords/>
  <dc:description/>
  <cp:lastModifiedBy>Hickling, Mr. P</cp:lastModifiedBy>
  <cp:revision>39</cp:revision>
  <dcterms:created xsi:type="dcterms:W3CDTF">2018-04-25T08:33:00Z</dcterms:created>
  <dcterms:modified xsi:type="dcterms:W3CDTF">2018-04-25T14:49:00Z</dcterms:modified>
</cp:coreProperties>
</file>