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7C8" w:rsidRDefault="000657C8" w:rsidP="008327CF">
      <w:pPr>
        <w:pStyle w:val="NoSpacing"/>
        <w:rPr>
          <w:sz w:val="28"/>
          <w:szCs w:val="28"/>
        </w:rPr>
      </w:pPr>
      <w:r>
        <w:rPr>
          <w:b/>
          <w:noProof/>
          <w:sz w:val="36"/>
          <w:szCs w:val="28"/>
          <w:lang w:eastAsia="en-GB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5419725</wp:posOffset>
            </wp:positionH>
            <wp:positionV relativeFrom="paragraph">
              <wp:posOffset>0</wp:posOffset>
            </wp:positionV>
            <wp:extent cx="1028700" cy="889635"/>
            <wp:effectExtent l="0" t="0" r="0" b="5715"/>
            <wp:wrapTight wrapText="bothSides">
              <wp:wrapPolygon edited="0">
                <wp:start x="0" y="0"/>
                <wp:lineTo x="0" y="21276"/>
                <wp:lineTo x="21200" y="21276"/>
                <wp:lineTo x="21200" y="0"/>
                <wp:lineTo x="0" y="0"/>
              </wp:wrapPolygon>
            </wp:wrapTight>
            <wp:docPr id="194" name="Picture 194" descr="http://www.globe.gov/sda/images/globe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lobe.gov/sda/images/globe_logo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2743200</wp:posOffset>
            </wp:positionH>
            <wp:positionV relativeFrom="paragraph">
              <wp:posOffset>0</wp:posOffset>
            </wp:positionV>
            <wp:extent cx="1009650" cy="1009650"/>
            <wp:effectExtent l="0" t="0" r="0" b="0"/>
            <wp:wrapNone/>
            <wp:docPr id="17" name="Picture 17" descr="Image result for countriside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countriside cod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04875" cy="904875"/>
            <wp:effectExtent l="0" t="0" r="9525" b="9525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195" name="Picture 195" descr="Logo_print_50mm_300p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print_50mm_300pp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7C8" w:rsidRDefault="000657C8" w:rsidP="008327CF">
      <w:pPr>
        <w:pStyle w:val="NoSpacing"/>
        <w:rPr>
          <w:sz w:val="28"/>
          <w:szCs w:val="28"/>
        </w:rPr>
      </w:pPr>
    </w:p>
    <w:p w:rsidR="000657C8" w:rsidRDefault="000657C8" w:rsidP="008327CF">
      <w:pPr>
        <w:pStyle w:val="NoSpacing"/>
        <w:rPr>
          <w:sz w:val="28"/>
          <w:szCs w:val="28"/>
        </w:rPr>
      </w:pPr>
    </w:p>
    <w:p w:rsidR="000657C8" w:rsidRDefault="000657C8" w:rsidP="008327CF">
      <w:pPr>
        <w:pStyle w:val="NoSpacing"/>
        <w:rPr>
          <w:sz w:val="28"/>
          <w:szCs w:val="28"/>
        </w:rPr>
      </w:pPr>
    </w:p>
    <w:p w:rsidR="000657C8" w:rsidRDefault="000657C8" w:rsidP="008327CF">
      <w:pPr>
        <w:pStyle w:val="NoSpacing"/>
        <w:rPr>
          <w:sz w:val="28"/>
          <w:szCs w:val="28"/>
        </w:rPr>
      </w:pPr>
    </w:p>
    <w:p w:rsidR="00B22EC1" w:rsidRDefault="008327CF" w:rsidP="008327C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Name: </w:t>
      </w:r>
      <w:r w:rsidR="00115393">
        <w:rPr>
          <w:sz w:val="28"/>
          <w:szCs w:val="28"/>
        </w:rPr>
        <w:t>_________________________________</w:t>
      </w:r>
      <w:r w:rsidR="00115393">
        <w:rPr>
          <w:sz w:val="28"/>
          <w:szCs w:val="28"/>
        </w:rPr>
        <w:tab/>
      </w:r>
      <w:r w:rsidR="00115393">
        <w:rPr>
          <w:sz w:val="28"/>
          <w:szCs w:val="28"/>
        </w:rPr>
        <w:tab/>
      </w:r>
      <w:r>
        <w:rPr>
          <w:sz w:val="28"/>
          <w:szCs w:val="28"/>
        </w:rPr>
        <w:t xml:space="preserve">Teacher / class: </w:t>
      </w:r>
      <w:r w:rsidR="00115393">
        <w:rPr>
          <w:sz w:val="28"/>
          <w:szCs w:val="28"/>
        </w:rPr>
        <w:t>______________</w:t>
      </w:r>
    </w:p>
    <w:p w:rsidR="008327CF" w:rsidRDefault="008327CF" w:rsidP="008327CF">
      <w:pPr>
        <w:pStyle w:val="NoSpacing"/>
        <w:rPr>
          <w:sz w:val="46"/>
          <w:u w:val="single"/>
        </w:rPr>
      </w:pPr>
      <w:r w:rsidRPr="008327CF">
        <w:rPr>
          <w:sz w:val="46"/>
          <w:u w:val="single"/>
        </w:rPr>
        <w:t>Physical Geography Fieldwork: Rivers Study in Malham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1"/>
        <w:gridCol w:w="1559"/>
        <w:gridCol w:w="2806"/>
      </w:tblGrid>
      <w:tr w:rsidR="004157CD" w:rsidTr="004157CD">
        <w:tc>
          <w:tcPr>
            <w:tcW w:w="10456" w:type="dxa"/>
            <w:gridSpan w:val="3"/>
          </w:tcPr>
          <w:p w:rsidR="004157CD" w:rsidRDefault="004157CD" w:rsidP="00D32C95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aims of today are to:</w:t>
            </w:r>
          </w:p>
          <w:p w:rsidR="004157CD" w:rsidRDefault="004157CD" w:rsidP="00D32C95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  <w:r w:rsidR="00F95B63">
              <w:rPr>
                <w:sz w:val="28"/>
                <w:szCs w:val="28"/>
              </w:rPr>
              <w:t xml:space="preserve">xperience </w:t>
            </w:r>
            <w:r>
              <w:rPr>
                <w:sz w:val="28"/>
                <w:szCs w:val="28"/>
              </w:rPr>
              <w:t xml:space="preserve">collecting </w:t>
            </w:r>
            <w:r w:rsidR="00FE77A4">
              <w:rPr>
                <w:sz w:val="28"/>
                <w:szCs w:val="28"/>
              </w:rPr>
              <w:t xml:space="preserve">a variety of </w:t>
            </w:r>
            <w:r w:rsidR="00F95B63">
              <w:rPr>
                <w:sz w:val="28"/>
                <w:szCs w:val="28"/>
              </w:rPr>
              <w:t>information</w:t>
            </w:r>
            <w:r>
              <w:rPr>
                <w:sz w:val="28"/>
                <w:szCs w:val="28"/>
              </w:rPr>
              <w:t xml:space="preserve"> </w:t>
            </w:r>
            <w:r w:rsidR="0090445F">
              <w:rPr>
                <w:sz w:val="28"/>
                <w:szCs w:val="28"/>
              </w:rPr>
              <w:t>that you will need for Paper 3.</w:t>
            </w:r>
          </w:p>
          <w:p w:rsidR="004157CD" w:rsidRDefault="004157CD" w:rsidP="00D32C95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 develop your knowledge &amp; understanding of river processes and physical landscapes</w:t>
            </w:r>
            <w:r w:rsidR="0090445F">
              <w:rPr>
                <w:sz w:val="28"/>
                <w:szCs w:val="28"/>
              </w:rPr>
              <w:t>.</w:t>
            </w:r>
          </w:p>
          <w:p w:rsidR="004157CD" w:rsidRPr="004157CD" w:rsidRDefault="004157CD" w:rsidP="00D32C95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 enjoy experiencing Geography in the outdoors.</w:t>
            </w:r>
          </w:p>
        </w:tc>
      </w:tr>
      <w:tr w:rsidR="008327CF" w:rsidTr="008327CF">
        <w:tc>
          <w:tcPr>
            <w:tcW w:w="7650" w:type="dxa"/>
            <w:gridSpan w:val="2"/>
          </w:tcPr>
          <w:p w:rsidR="008327CF" w:rsidRPr="008327CF" w:rsidRDefault="008327CF" w:rsidP="008327CF">
            <w:pPr>
              <w:pStyle w:val="NoSpacing"/>
              <w:rPr>
                <w:sz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1135721</wp:posOffset>
                      </wp:positionH>
                      <wp:positionV relativeFrom="paragraph">
                        <wp:posOffset>218098</wp:posOffset>
                      </wp:positionV>
                      <wp:extent cx="1184031" cy="1254076"/>
                      <wp:effectExtent l="0" t="0" r="16510" b="2286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84031" cy="125407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891B76" id="Straight Connector 5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45pt,17.15pt" to="182.7pt,1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" strokecolor="black [3200]" strokeweight="1pt">
                      <v:stroke joinstyle="miter"/>
                    </v:line>
                  </w:pict>
                </mc:Fallback>
              </mc:AlternateContent>
            </w:r>
            <w:r w:rsidRPr="008327CF">
              <w:rPr>
                <w:sz w:val="28"/>
              </w:rPr>
              <w:t>Map showing the location of Malham village.</w:t>
            </w:r>
          </w:p>
          <w:p w:rsidR="008327CF" w:rsidRDefault="008327CF" w:rsidP="008327CF">
            <w:pPr>
              <w:pStyle w:val="NoSpacing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37123</wp:posOffset>
                  </wp:positionH>
                  <wp:positionV relativeFrom="paragraph">
                    <wp:posOffset>109024</wp:posOffset>
                  </wp:positionV>
                  <wp:extent cx="4655820" cy="285837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10" t="29557" r="707" b="3992"/>
                          <a:stretch/>
                        </pic:blipFill>
                        <pic:spPr bwMode="auto">
                          <a:xfrm>
                            <a:off x="0" y="0"/>
                            <a:ext cx="4655820" cy="285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327CF" w:rsidRDefault="008327CF" w:rsidP="008327CF">
            <w:pPr>
              <w:pStyle w:val="NoSpacing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4382868</wp:posOffset>
                  </wp:positionH>
                  <wp:positionV relativeFrom="paragraph">
                    <wp:posOffset>17829</wp:posOffset>
                  </wp:positionV>
                  <wp:extent cx="231033" cy="334107"/>
                  <wp:effectExtent l="0" t="0" r="0" b="0"/>
                  <wp:wrapNone/>
                  <wp:docPr id="7" name="Picture 7" descr="Image result for north arrow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north arrow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33" cy="33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327CF" w:rsidRDefault="008327CF" w:rsidP="008327CF">
            <w:pPr>
              <w:pStyle w:val="NoSpacing"/>
            </w:pPr>
          </w:p>
          <w:p w:rsidR="008327CF" w:rsidRDefault="008327CF" w:rsidP="008327CF">
            <w:pPr>
              <w:pStyle w:val="NoSpacing"/>
            </w:pPr>
          </w:p>
          <w:p w:rsidR="008327CF" w:rsidRDefault="008327CF" w:rsidP="008327CF">
            <w:pPr>
              <w:pStyle w:val="NoSpacing"/>
            </w:pPr>
          </w:p>
          <w:p w:rsidR="008327CF" w:rsidRDefault="008327CF" w:rsidP="008327CF">
            <w:pPr>
              <w:pStyle w:val="NoSpacing"/>
            </w:pPr>
          </w:p>
          <w:p w:rsidR="008327CF" w:rsidRDefault="008327CF" w:rsidP="008327CF">
            <w:pPr>
              <w:pStyle w:val="NoSpacing"/>
            </w:pPr>
          </w:p>
          <w:p w:rsidR="008327CF" w:rsidRDefault="008327CF" w:rsidP="008327CF">
            <w:pPr>
              <w:pStyle w:val="NoSpacing"/>
            </w:pPr>
          </w:p>
          <w:p w:rsidR="008327CF" w:rsidRDefault="008327CF" w:rsidP="008327CF">
            <w:pPr>
              <w:pStyle w:val="NoSpacing"/>
            </w:pPr>
          </w:p>
          <w:p w:rsidR="008327CF" w:rsidRDefault="008327CF" w:rsidP="008327CF">
            <w:pPr>
              <w:pStyle w:val="NoSpacing"/>
            </w:pPr>
          </w:p>
          <w:p w:rsidR="008327CF" w:rsidRDefault="008327CF" w:rsidP="008327CF">
            <w:pPr>
              <w:pStyle w:val="NoSpacing"/>
            </w:pPr>
          </w:p>
          <w:p w:rsidR="008327CF" w:rsidRDefault="008327CF" w:rsidP="008327CF">
            <w:pPr>
              <w:pStyle w:val="NoSpacing"/>
            </w:pPr>
          </w:p>
          <w:p w:rsidR="008327CF" w:rsidRDefault="008327CF" w:rsidP="008327CF">
            <w:pPr>
              <w:pStyle w:val="NoSpacing"/>
            </w:pPr>
          </w:p>
          <w:p w:rsidR="008327CF" w:rsidRDefault="008327CF" w:rsidP="008327CF">
            <w:pPr>
              <w:pStyle w:val="NoSpacing"/>
            </w:pPr>
          </w:p>
          <w:p w:rsidR="008327CF" w:rsidRDefault="008327CF" w:rsidP="008327CF">
            <w:pPr>
              <w:pStyle w:val="NoSpacing"/>
            </w:pPr>
          </w:p>
          <w:p w:rsidR="008327CF" w:rsidRDefault="008327CF" w:rsidP="008327CF">
            <w:pPr>
              <w:pStyle w:val="NoSpacing"/>
            </w:pPr>
          </w:p>
          <w:p w:rsidR="008327CF" w:rsidRDefault="008327CF" w:rsidP="008327CF">
            <w:pPr>
              <w:pStyle w:val="NoSpacing"/>
            </w:pPr>
          </w:p>
          <w:p w:rsidR="008327CF" w:rsidRDefault="008327CF" w:rsidP="008327CF">
            <w:pPr>
              <w:pStyle w:val="NoSpacing"/>
            </w:pPr>
          </w:p>
        </w:tc>
        <w:tc>
          <w:tcPr>
            <w:tcW w:w="2806" w:type="dxa"/>
          </w:tcPr>
          <w:p w:rsidR="00D21789" w:rsidRDefault="008327CF" w:rsidP="008327CF">
            <w:pPr>
              <w:pStyle w:val="NoSpacing"/>
            </w:pPr>
            <w:r w:rsidRPr="008327CF">
              <w:rPr>
                <w:sz w:val="28"/>
              </w:rPr>
              <w:t>Describe the location of Malham.</w:t>
            </w:r>
          </w:p>
          <w:p w:rsidR="00D21789" w:rsidRPr="00D21789" w:rsidRDefault="00D21789" w:rsidP="00D21789"/>
          <w:p w:rsidR="00D21789" w:rsidRDefault="00D21789" w:rsidP="00D21789"/>
          <w:p w:rsidR="00D21789" w:rsidRDefault="00D21789" w:rsidP="00D21789"/>
          <w:p w:rsidR="00D21789" w:rsidRDefault="00D21789" w:rsidP="00D21789"/>
          <w:p w:rsidR="008327CF" w:rsidRPr="00D21789" w:rsidRDefault="008327CF" w:rsidP="00D21789">
            <w:pPr>
              <w:ind w:firstLine="720"/>
            </w:pPr>
          </w:p>
        </w:tc>
      </w:tr>
      <w:tr w:rsidR="0088058B" w:rsidTr="008D5B4E">
        <w:tc>
          <w:tcPr>
            <w:tcW w:w="6091" w:type="dxa"/>
          </w:tcPr>
          <w:p w:rsidR="0088058B" w:rsidRDefault="000E34C8" w:rsidP="008327CF">
            <w:pPr>
              <w:pStyle w:val="NoSpacing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2756111</wp:posOffset>
                      </wp:positionH>
                      <wp:positionV relativeFrom="paragraph">
                        <wp:posOffset>140124</wp:posOffset>
                      </wp:positionV>
                      <wp:extent cx="896620" cy="42164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6620" cy="421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058B" w:rsidRDefault="0088058B">
                                  <w:r>
                                    <w:t>Gordale Scar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17pt;margin-top:11.05pt;width:70.6pt;height:33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" stroked="f">
                      <v:textbox>
                        <w:txbxContent>
                          <w:p w:rsidR="0088058B" w:rsidRDefault="0088058B">
                            <w:proofErr w:type="spellStart"/>
                            <w:r>
                              <w:t>Gordale</w:t>
                            </w:r>
                            <w:proofErr w:type="spellEnd"/>
                            <w:r>
                              <w:t xml:space="preserve"> Scar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058B">
              <w:t>Map showing Malham village and the surrounding river systems.</w:t>
            </w:r>
          </w:p>
          <w:p w:rsidR="0088058B" w:rsidRDefault="0088058B" w:rsidP="008327CF">
            <w:pPr>
              <w:pStyle w:val="NoSpacing"/>
            </w:pPr>
          </w:p>
          <w:p w:rsidR="0088058B" w:rsidRDefault="0088058B" w:rsidP="008327CF">
            <w:pPr>
              <w:pStyle w:val="NoSpacing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2718337</wp:posOffset>
                      </wp:positionH>
                      <wp:positionV relativeFrom="paragraph">
                        <wp:posOffset>29063</wp:posOffset>
                      </wp:positionV>
                      <wp:extent cx="105410" cy="181708"/>
                      <wp:effectExtent l="0" t="0" r="27940" b="2794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5410" cy="181708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6E38A9" id="Straight Connector 9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2.3pt" to="222.3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88058B" w:rsidRDefault="0088058B" w:rsidP="008327CF">
            <w:pPr>
              <w:pStyle w:val="NoSpacing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1F678198" wp14:editId="60E36016">
                  <wp:simplePos x="0" y="0"/>
                  <wp:positionH relativeFrom="margin">
                    <wp:posOffset>464381</wp:posOffset>
                  </wp:positionH>
                  <wp:positionV relativeFrom="paragraph">
                    <wp:posOffset>110246</wp:posOffset>
                  </wp:positionV>
                  <wp:extent cx="231033" cy="334107"/>
                  <wp:effectExtent l="0" t="0" r="0" b="0"/>
                  <wp:wrapNone/>
                  <wp:docPr id="8" name="Picture 8" descr="Image result for north arrow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north arrow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33" cy="33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39712</wp:posOffset>
                  </wp:positionV>
                  <wp:extent cx="2467610" cy="2772410"/>
                  <wp:effectExtent l="0" t="0" r="8890" b="889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50" t="19773" r="34319" b="6061"/>
                          <a:stretch/>
                        </pic:blipFill>
                        <pic:spPr bwMode="auto">
                          <a:xfrm>
                            <a:off x="0" y="0"/>
                            <a:ext cx="2467610" cy="2772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8058B" w:rsidRDefault="0088058B" w:rsidP="008327CF">
            <w:pPr>
              <w:pStyle w:val="NoSpacing"/>
            </w:pPr>
          </w:p>
          <w:p w:rsidR="0088058B" w:rsidRDefault="000E34C8" w:rsidP="008327CF">
            <w:pPr>
              <w:pStyle w:val="NoSpacing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145415</wp:posOffset>
                      </wp:positionV>
                      <wp:extent cx="673100" cy="1404620"/>
                      <wp:effectExtent l="0" t="0" r="0" b="0"/>
                      <wp:wrapSquare wrapText="bothSides"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31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34C8" w:rsidRDefault="000E34C8" w:rsidP="000E34C8">
                                  <w:pPr>
                                    <w:pStyle w:val="NoSpacing"/>
                                  </w:pPr>
                                  <w:r>
                                    <w:t xml:space="preserve">Malham </w:t>
                                  </w:r>
                                </w:p>
                                <w:p w:rsidR="000E34C8" w:rsidRDefault="000E34C8" w:rsidP="000E34C8">
                                  <w:pPr>
                                    <w:pStyle w:val="NoSpacing"/>
                                  </w:pPr>
                                  <w:r>
                                    <w:t>Beck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27.65pt;margin-top:11.45pt;width:53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" stroked="f">
                      <v:textbox style="mso-fit-shape-to-text:t">
                        <w:txbxContent>
                          <w:p w:rsidR="000E34C8" w:rsidRDefault="000E34C8" w:rsidP="000E34C8">
                            <w:pPr>
                              <w:pStyle w:val="NoSpacing"/>
                            </w:pPr>
                            <w:r>
                              <w:t xml:space="preserve">Malham </w:t>
                            </w:r>
                          </w:p>
                          <w:p w:rsidR="000E34C8" w:rsidRDefault="000E34C8" w:rsidP="000E34C8">
                            <w:pPr>
                              <w:pStyle w:val="NoSpacing"/>
                            </w:pPr>
                            <w:r>
                              <w:t>Beck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88058B" w:rsidRDefault="000E34C8" w:rsidP="008327CF">
            <w:pPr>
              <w:pStyle w:val="NoSpacing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2884805</wp:posOffset>
                      </wp:positionH>
                      <wp:positionV relativeFrom="paragraph">
                        <wp:posOffset>102870</wp:posOffset>
                      </wp:positionV>
                      <wp:extent cx="716280" cy="1404620"/>
                      <wp:effectExtent l="0" t="0" r="7620" b="0"/>
                      <wp:wrapSquare wrapText="bothSides"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28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34C8" w:rsidRDefault="000E34C8" w:rsidP="000E34C8">
                                  <w:pPr>
                                    <w:pStyle w:val="NoSpacing"/>
                                  </w:pPr>
                                  <w:r>
                                    <w:t xml:space="preserve">Gordale </w:t>
                                  </w:r>
                                </w:p>
                                <w:p w:rsidR="000E34C8" w:rsidRDefault="000E34C8" w:rsidP="000E34C8">
                                  <w:pPr>
                                    <w:pStyle w:val="NoSpacing"/>
                                  </w:pPr>
                                  <w:r>
                                    <w:t>Beck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227.15pt;margin-top:8.1pt;width:56.4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" stroked="f">
                      <v:textbox style="mso-fit-shape-to-text:t">
                        <w:txbxContent>
                          <w:p w:rsidR="000E34C8" w:rsidRDefault="000E34C8" w:rsidP="000E34C8">
                            <w:pPr>
                              <w:pStyle w:val="NoSpacing"/>
                            </w:pPr>
                            <w:proofErr w:type="spellStart"/>
                            <w:r>
                              <w:t>Gordale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0E34C8" w:rsidRDefault="000E34C8" w:rsidP="000E34C8">
                            <w:pPr>
                              <w:pStyle w:val="NoSpacing"/>
                            </w:pPr>
                            <w:r>
                              <w:t>Beck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88058B" w:rsidRDefault="000E34C8" w:rsidP="008327CF">
            <w:pPr>
              <w:pStyle w:val="NoSpacing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2473325</wp:posOffset>
                      </wp:positionH>
                      <wp:positionV relativeFrom="paragraph">
                        <wp:posOffset>53974</wp:posOffset>
                      </wp:positionV>
                      <wp:extent cx="502920" cy="635"/>
                      <wp:effectExtent l="0" t="0" r="11430" b="37465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02920" cy="63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EDAA74" id="Straight Connector 16" o:spid="_x0000_s1026" style="position:absolute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75pt,4.25pt" to="234.3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1041612</wp:posOffset>
                      </wp:positionH>
                      <wp:positionV relativeFrom="paragraph">
                        <wp:posOffset>46355</wp:posOffset>
                      </wp:positionV>
                      <wp:extent cx="376766" cy="8467"/>
                      <wp:effectExtent l="0" t="0" r="23495" b="29845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6766" cy="846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8BB758" id="Straight Connector 13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pt,3.65pt" to="111.6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:rsidR="0088058B" w:rsidRDefault="0088058B" w:rsidP="008327CF">
            <w:pPr>
              <w:pStyle w:val="NoSpacing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167005</wp:posOffset>
                      </wp:positionV>
                      <wp:extent cx="673100" cy="1404620"/>
                      <wp:effectExtent l="0" t="0" r="0" b="0"/>
                      <wp:wrapSquare wrapText="bothSides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31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058B" w:rsidRDefault="0088058B" w:rsidP="0088058B">
                                  <w:pPr>
                                    <w:pStyle w:val="NoSpacing"/>
                                  </w:pPr>
                                  <w:r>
                                    <w:t xml:space="preserve">YDNP </w:t>
                                  </w:r>
                                </w:p>
                                <w:p w:rsidR="0088058B" w:rsidRDefault="0088058B" w:rsidP="0088058B">
                                  <w:pPr>
                                    <w:pStyle w:val="NoSpacing"/>
                                  </w:pPr>
                                  <w:r>
                                    <w:t>car park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27.3pt;margin-top:13.15pt;width:53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" stroked="f">
                      <v:textbox style="mso-fit-shape-to-text:t">
                        <w:txbxContent>
                          <w:p w:rsidR="0088058B" w:rsidRDefault="0088058B" w:rsidP="0088058B">
                            <w:pPr>
                              <w:pStyle w:val="NoSpacing"/>
                            </w:pPr>
                            <w:r>
                              <w:t xml:space="preserve">YDNP </w:t>
                            </w:r>
                          </w:p>
                          <w:p w:rsidR="0088058B" w:rsidRDefault="0088058B" w:rsidP="0088058B">
                            <w:pPr>
                              <w:pStyle w:val="NoSpacing"/>
                            </w:pPr>
                            <w:proofErr w:type="gramStart"/>
                            <w:r>
                              <w:t>car</w:t>
                            </w:r>
                            <w:proofErr w:type="gramEnd"/>
                            <w:r>
                              <w:t xml:space="preserve"> park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88058B" w:rsidRDefault="0088058B" w:rsidP="008327CF">
            <w:pPr>
              <w:pStyle w:val="NoSpacing"/>
            </w:pPr>
          </w:p>
          <w:p w:rsidR="0088058B" w:rsidRDefault="000E34C8" w:rsidP="008327CF">
            <w:pPr>
              <w:pStyle w:val="NoSpacing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880745</wp:posOffset>
                      </wp:positionH>
                      <wp:positionV relativeFrom="paragraph">
                        <wp:posOffset>12912</wp:posOffset>
                      </wp:positionV>
                      <wp:extent cx="601133" cy="4233"/>
                      <wp:effectExtent l="0" t="0" r="27940" b="3429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1133" cy="423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6E5E61" id="Straight Connector 11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35pt,1pt" to="116.7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:rsidR="0088058B" w:rsidRDefault="0088058B" w:rsidP="008327CF">
            <w:pPr>
              <w:pStyle w:val="NoSpacing"/>
            </w:pPr>
          </w:p>
          <w:p w:rsidR="0088058B" w:rsidRDefault="0088058B" w:rsidP="008327CF">
            <w:pPr>
              <w:pStyle w:val="NoSpacing"/>
            </w:pPr>
          </w:p>
          <w:p w:rsidR="0088058B" w:rsidRDefault="0088058B" w:rsidP="008327CF">
            <w:pPr>
              <w:pStyle w:val="NoSpacing"/>
            </w:pPr>
          </w:p>
          <w:p w:rsidR="0088058B" w:rsidRDefault="0088058B" w:rsidP="008327CF">
            <w:pPr>
              <w:pStyle w:val="NoSpacing"/>
            </w:pPr>
          </w:p>
          <w:p w:rsidR="0088058B" w:rsidRDefault="0088058B" w:rsidP="008327CF">
            <w:pPr>
              <w:pStyle w:val="NoSpacing"/>
            </w:pPr>
          </w:p>
          <w:p w:rsidR="0088058B" w:rsidRDefault="0088058B" w:rsidP="008327CF">
            <w:pPr>
              <w:pStyle w:val="NoSpacing"/>
            </w:pPr>
          </w:p>
          <w:p w:rsidR="0088058B" w:rsidRDefault="0088058B" w:rsidP="008327CF">
            <w:pPr>
              <w:pStyle w:val="NoSpacing"/>
            </w:pPr>
          </w:p>
          <w:p w:rsidR="0088058B" w:rsidRDefault="0088058B" w:rsidP="008327CF">
            <w:pPr>
              <w:pStyle w:val="NoSpacing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122011DA" wp14:editId="73599A81">
                  <wp:simplePos x="0" y="0"/>
                  <wp:positionH relativeFrom="column">
                    <wp:posOffset>2154507</wp:posOffset>
                  </wp:positionH>
                  <wp:positionV relativeFrom="paragraph">
                    <wp:posOffset>122018</wp:posOffset>
                  </wp:positionV>
                  <wp:extent cx="585470" cy="87923"/>
                  <wp:effectExtent l="0" t="0" r="5080" b="762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23" t="93155" r="1166" b="4492"/>
                          <a:stretch/>
                        </pic:blipFill>
                        <pic:spPr bwMode="auto">
                          <a:xfrm>
                            <a:off x="0" y="0"/>
                            <a:ext cx="585470" cy="87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8058B" w:rsidRDefault="0088058B" w:rsidP="008327CF">
            <w:pPr>
              <w:pStyle w:val="NoSpacing"/>
            </w:pPr>
          </w:p>
        </w:tc>
        <w:tc>
          <w:tcPr>
            <w:tcW w:w="4365" w:type="dxa"/>
            <w:gridSpan w:val="2"/>
          </w:tcPr>
          <w:p w:rsidR="0088058B" w:rsidRDefault="000E34C8" w:rsidP="008327CF">
            <w:pPr>
              <w:pStyle w:val="NoSpacing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539115</wp:posOffset>
                  </wp:positionV>
                  <wp:extent cx="2407387" cy="253746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96" t="42446" r="54916" b="18413"/>
                          <a:stretch/>
                        </pic:blipFill>
                        <pic:spPr bwMode="auto">
                          <a:xfrm>
                            <a:off x="0" y="0"/>
                            <a:ext cx="2407387" cy="2537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5B4E">
              <w:t>An OS map showing Malham and surrounding area.</w:t>
            </w:r>
          </w:p>
        </w:tc>
      </w:tr>
    </w:tbl>
    <w:p w:rsidR="00436A0C" w:rsidRDefault="00436A0C" w:rsidP="008327CF">
      <w:pPr>
        <w:pStyle w:val="NoSpacing"/>
      </w:pPr>
    </w:p>
    <w:p w:rsidR="00324996" w:rsidRPr="00324996" w:rsidRDefault="000657C8" w:rsidP="00324996">
      <w:pPr>
        <w:pStyle w:val="NoSpacing"/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>A</w:t>
      </w:r>
      <w:r w:rsidR="00324996">
        <w:rPr>
          <w:sz w:val="52"/>
          <w:szCs w:val="52"/>
        </w:rPr>
        <w:t>im and theory</w:t>
      </w:r>
    </w:p>
    <w:p w:rsidR="004157CD" w:rsidRPr="009F1545" w:rsidRDefault="009E3191" w:rsidP="008327CF">
      <w:pPr>
        <w:pStyle w:val="NoSpacing"/>
        <w:rPr>
          <w:b/>
          <w:sz w:val="36"/>
          <w:szCs w:val="28"/>
        </w:rPr>
      </w:pPr>
      <w:r w:rsidRPr="009F1545">
        <w:rPr>
          <w:b/>
          <w:sz w:val="36"/>
          <w:szCs w:val="28"/>
        </w:rPr>
        <w:t>The aim of your fieldwork investigation is to examine how Malham Beck / Gordale Beck changes downstream.</w:t>
      </w:r>
      <w:r w:rsidR="00DC7F98" w:rsidRPr="009F1545">
        <w:rPr>
          <w:b/>
          <w:sz w:val="36"/>
          <w:szCs w:val="28"/>
        </w:rPr>
        <w:t xml:space="preserve"> </w:t>
      </w:r>
    </w:p>
    <w:p w:rsidR="00DC7F98" w:rsidRDefault="00DC7F98" w:rsidP="008327CF">
      <w:pPr>
        <w:pStyle w:val="NoSpacing"/>
        <w:rPr>
          <w:sz w:val="28"/>
          <w:szCs w:val="28"/>
        </w:rPr>
      </w:pPr>
    </w:p>
    <w:p w:rsidR="00DC7F98" w:rsidRDefault="00DC7F98" w:rsidP="008327C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How would you expect a river to change downstream? </w:t>
      </w:r>
      <w:r w:rsidR="00324996">
        <w:rPr>
          <w:sz w:val="28"/>
          <w:szCs w:val="28"/>
        </w:rPr>
        <w:t xml:space="preserve">The </w:t>
      </w:r>
      <w:r w:rsidR="00324996" w:rsidRPr="00324996">
        <w:rPr>
          <w:b/>
          <w:sz w:val="28"/>
          <w:szCs w:val="28"/>
        </w:rPr>
        <w:t>Bradshaw Model</w:t>
      </w:r>
      <w:r w:rsidR="00324996">
        <w:rPr>
          <w:sz w:val="28"/>
          <w:szCs w:val="28"/>
        </w:rPr>
        <w:t xml:space="preserve"> made some predictions.</w:t>
      </w:r>
    </w:p>
    <w:p w:rsidR="00DC7F98" w:rsidRDefault="00DC7F98" w:rsidP="008327C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Complete the table by underlining whether each factor is likely to increase to decrease.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DC7F98" w:rsidTr="00DC7F98">
        <w:tc>
          <w:tcPr>
            <w:tcW w:w="5228" w:type="dxa"/>
          </w:tcPr>
          <w:p w:rsidR="00DC7F98" w:rsidRDefault="00DC7F98" w:rsidP="008327C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Discharge</w:t>
            </w:r>
          </w:p>
        </w:tc>
        <w:tc>
          <w:tcPr>
            <w:tcW w:w="5228" w:type="dxa"/>
          </w:tcPr>
          <w:p w:rsidR="00DC7F98" w:rsidRDefault="00DC7F98" w:rsidP="008327C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Increase / decrease</w:t>
            </w:r>
          </w:p>
        </w:tc>
      </w:tr>
      <w:tr w:rsidR="00DC7F98" w:rsidTr="00DC7F98">
        <w:tc>
          <w:tcPr>
            <w:tcW w:w="5228" w:type="dxa"/>
          </w:tcPr>
          <w:p w:rsidR="00DC7F98" w:rsidRDefault="00DC7F98" w:rsidP="008327C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Channel depth</w:t>
            </w:r>
          </w:p>
        </w:tc>
        <w:tc>
          <w:tcPr>
            <w:tcW w:w="5228" w:type="dxa"/>
          </w:tcPr>
          <w:p w:rsidR="00DC7F98" w:rsidRDefault="00DC7F98" w:rsidP="008327C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Increase / decrease</w:t>
            </w:r>
          </w:p>
        </w:tc>
      </w:tr>
      <w:tr w:rsidR="00DC7F98" w:rsidTr="00DC7F98">
        <w:tc>
          <w:tcPr>
            <w:tcW w:w="5228" w:type="dxa"/>
          </w:tcPr>
          <w:p w:rsidR="00DC7F98" w:rsidRDefault="00DC7F98" w:rsidP="008327C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Velocity</w:t>
            </w:r>
          </w:p>
        </w:tc>
        <w:tc>
          <w:tcPr>
            <w:tcW w:w="5228" w:type="dxa"/>
          </w:tcPr>
          <w:p w:rsidR="00DC7F98" w:rsidRDefault="00DC7F98" w:rsidP="008327C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Increase / decrease</w:t>
            </w:r>
          </w:p>
        </w:tc>
      </w:tr>
      <w:tr w:rsidR="00DC7F98" w:rsidTr="00DC7F98">
        <w:tc>
          <w:tcPr>
            <w:tcW w:w="5228" w:type="dxa"/>
          </w:tcPr>
          <w:p w:rsidR="00DC7F98" w:rsidRDefault="00DC7F98" w:rsidP="008327C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Channel width</w:t>
            </w:r>
          </w:p>
        </w:tc>
        <w:tc>
          <w:tcPr>
            <w:tcW w:w="5228" w:type="dxa"/>
          </w:tcPr>
          <w:p w:rsidR="00DC7F98" w:rsidRDefault="00DC7F98" w:rsidP="008327C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Increase / decrease</w:t>
            </w:r>
          </w:p>
        </w:tc>
      </w:tr>
      <w:tr w:rsidR="00DC7F98" w:rsidTr="00DC7F98">
        <w:tc>
          <w:tcPr>
            <w:tcW w:w="5228" w:type="dxa"/>
          </w:tcPr>
          <w:p w:rsidR="00DC7F98" w:rsidRDefault="00DC7F98" w:rsidP="008327C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Load quantity</w:t>
            </w:r>
          </w:p>
        </w:tc>
        <w:tc>
          <w:tcPr>
            <w:tcW w:w="5228" w:type="dxa"/>
          </w:tcPr>
          <w:p w:rsidR="00DC7F98" w:rsidRDefault="00DC7F98" w:rsidP="008327C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Increase / decrease</w:t>
            </w:r>
          </w:p>
        </w:tc>
      </w:tr>
      <w:tr w:rsidR="00DC7F98" w:rsidTr="00DC7F98">
        <w:tc>
          <w:tcPr>
            <w:tcW w:w="5228" w:type="dxa"/>
          </w:tcPr>
          <w:p w:rsidR="00DC7F98" w:rsidRDefault="00DC7F98" w:rsidP="008327C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Load particle size</w:t>
            </w:r>
          </w:p>
        </w:tc>
        <w:tc>
          <w:tcPr>
            <w:tcW w:w="5228" w:type="dxa"/>
          </w:tcPr>
          <w:p w:rsidR="00DC7F98" w:rsidRDefault="00DC7F98" w:rsidP="008327C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Increase / decrease</w:t>
            </w:r>
          </w:p>
        </w:tc>
      </w:tr>
      <w:tr w:rsidR="00DC7F98" w:rsidTr="00DC7F98">
        <w:tc>
          <w:tcPr>
            <w:tcW w:w="5228" w:type="dxa"/>
          </w:tcPr>
          <w:p w:rsidR="00DC7F98" w:rsidRDefault="00DC7F98" w:rsidP="008327C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Channel bed roughness</w:t>
            </w:r>
          </w:p>
        </w:tc>
        <w:tc>
          <w:tcPr>
            <w:tcW w:w="5228" w:type="dxa"/>
          </w:tcPr>
          <w:p w:rsidR="00DC7F98" w:rsidRDefault="00DC7F98" w:rsidP="008327C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Increase / decrease</w:t>
            </w:r>
          </w:p>
        </w:tc>
      </w:tr>
      <w:tr w:rsidR="00DC7F98" w:rsidTr="00DC7F98">
        <w:tc>
          <w:tcPr>
            <w:tcW w:w="5228" w:type="dxa"/>
          </w:tcPr>
          <w:p w:rsidR="00DC7F98" w:rsidRDefault="00DC7F98" w:rsidP="008327C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Gradient</w:t>
            </w:r>
          </w:p>
        </w:tc>
        <w:tc>
          <w:tcPr>
            <w:tcW w:w="5228" w:type="dxa"/>
          </w:tcPr>
          <w:p w:rsidR="00DC7F98" w:rsidRDefault="00DC7F98" w:rsidP="008327C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Increase / decrease</w:t>
            </w:r>
          </w:p>
        </w:tc>
      </w:tr>
    </w:tbl>
    <w:p w:rsidR="00DC7F98" w:rsidRDefault="00DC7F98" w:rsidP="008327CF">
      <w:pPr>
        <w:pStyle w:val="NoSpacing"/>
        <w:rPr>
          <w:sz w:val="28"/>
          <w:szCs w:val="28"/>
        </w:rPr>
      </w:pPr>
    </w:p>
    <w:p w:rsidR="009F1545" w:rsidRDefault="00193654" w:rsidP="008327C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Y</w:t>
      </w:r>
      <w:r w:rsidR="009F1545">
        <w:rPr>
          <w:sz w:val="28"/>
          <w:szCs w:val="28"/>
        </w:rPr>
        <w:t xml:space="preserve">our fieldwork will focus upon </w:t>
      </w:r>
      <w:r w:rsidR="009F1545" w:rsidRPr="005F5D61">
        <w:rPr>
          <w:b/>
          <w:sz w:val="28"/>
          <w:szCs w:val="28"/>
        </w:rPr>
        <w:t>velocity</w:t>
      </w:r>
      <w:r w:rsidR="009F1545">
        <w:rPr>
          <w:sz w:val="28"/>
          <w:szCs w:val="28"/>
        </w:rPr>
        <w:t xml:space="preserve"> and </w:t>
      </w:r>
      <w:r w:rsidR="009F1545" w:rsidRPr="005F5D61">
        <w:rPr>
          <w:b/>
          <w:sz w:val="28"/>
          <w:szCs w:val="28"/>
        </w:rPr>
        <w:t>cross sectional area</w:t>
      </w:r>
      <w:r w:rsidR="009F1545">
        <w:rPr>
          <w:sz w:val="28"/>
          <w:szCs w:val="28"/>
        </w:rPr>
        <w:t>.</w:t>
      </w:r>
    </w:p>
    <w:p w:rsidR="009F1545" w:rsidRDefault="009F1545" w:rsidP="008327C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Hypothesis 1: The velocity of the river will ________</w:t>
      </w:r>
      <w:r w:rsidR="00193654">
        <w:rPr>
          <w:sz w:val="28"/>
          <w:szCs w:val="28"/>
        </w:rPr>
        <w:t>________________downstream.</w:t>
      </w:r>
    </w:p>
    <w:p w:rsidR="009F1545" w:rsidRDefault="009F1545" w:rsidP="008327CF">
      <w:pPr>
        <w:pStyle w:val="NoSpacing"/>
        <w:rPr>
          <w:sz w:val="28"/>
          <w:szCs w:val="28"/>
        </w:rPr>
      </w:pPr>
    </w:p>
    <w:p w:rsidR="009F1545" w:rsidRDefault="009F1545" w:rsidP="008327C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Hypothesis 2: The cross sectional area will </w:t>
      </w:r>
      <w:r w:rsidR="00193654">
        <w:rPr>
          <w:sz w:val="28"/>
          <w:szCs w:val="28"/>
        </w:rPr>
        <w:t>________________________downstream.</w:t>
      </w:r>
    </w:p>
    <w:p w:rsidR="00EA468C" w:rsidRDefault="00EA468C" w:rsidP="008327CF">
      <w:pPr>
        <w:pStyle w:val="NoSpacing"/>
        <w:rPr>
          <w:sz w:val="28"/>
          <w:szCs w:val="28"/>
        </w:rPr>
      </w:pPr>
    </w:p>
    <w:p w:rsidR="00EA468C" w:rsidRPr="00EA468C" w:rsidRDefault="009F1545" w:rsidP="00EA468C">
      <w:pPr>
        <w:pStyle w:val="NoSpacing"/>
        <w:jc w:val="center"/>
        <w:rPr>
          <w:sz w:val="52"/>
          <w:szCs w:val="28"/>
        </w:rPr>
      </w:pPr>
      <w:r w:rsidRPr="009F1545">
        <w:rPr>
          <w:sz w:val="52"/>
          <w:szCs w:val="28"/>
        </w:rPr>
        <w:t>Risk Assessment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547"/>
        <w:gridCol w:w="1571"/>
        <w:gridCol w:w="3657"/>
      </w:tblGrid>
      <w:tr w:rsidR="00060B0F" w:rsidTr="00543F1D">
        <w:tc>
          <w:tcPr>
            <w:tcW w:w="3681" w:type="dxa"/>
          </w:tcPr>
          <w:p w:rsidR="00060B0F" w:rsidRPr="00A11CE5" w:rsidRDefault="00060B0F" w:rsidP="008327CF">
            <w:pPr>
              <w:pStyle w:val="NoSpacing"/>
              <w:rPr>
                <w:b/>
                <w:sz w:val="28"/>
                <w:szCs w:val="28"/>
              </w:rPr>
            </w:pPr>
            <w:r w:rsidRPr="00543F1D">
              <w:rPr>
                <w:b/>
                <w:sz w:val="24"/>
                <w:szCs w:val="28"/>
              </w:rPr>
              <w:t>Potential hazard</w:t>
            </w:r>
          </w:p>
        </w:tc>
        <w:tc>
          <w:tcPr>
            <w:tcW w:w="1547" w:type="dxa"/>
          </w:tcPr>
          <w:p w:rsidR="00F42300" w:rsidRPr="00543F1D" w:rsidRDefault="00060B0F" w:rsidP="008327CF">
            <w:pPr>
              <w:pStyle w:val="NoSpacing"/>
              <w:rPr>
                <w:b/>
                <w:sz w:val="24"/>
                <w:szCs w:val="28"/>
              </w:rPr>
            </w:pPr>
            <w:r w:rsidRPr="00543F1D">
              <w:rPr>
                <w:b/>
                <w:sz w:val="24"/>
                <w:szCs w:val="28"/>
              </w:rPr>
              <w:t>Likelihood of happening (1-5)</w:t>
            </w:r>
          </w:p>
          <w:p w:rsidR="00060B0F" w:rsidRPr="00A11CE5" w:rsidRDefault="00F42300" w:rsidP="008327CF">
            <w:pPr>
              <w:pStyle w:val="NoSpacing"/>
              <w:rPr>
                <w:b/>
                <w:sz w:val="28"/>
                <w:szCs w:val="28"/>
              </w:rPr>
            </w:pPr>
            <w:r w:rsidRPr="00A11CE5">
              <w:rPr>
                <w:b/>
                <w:szCs w:val="28"/>
              </w:rPr>
              <w:t>5 = most likely</w:t>
            </w:r>
          </w:p>
        </w:tc>
        <w:tc>
          <w:tcPr>
            <w:tcW w:w="1571" w:type="dxa"/>
          </w:tcPr>
          <w:p w:rsidR="00060B0F" w:rsidRPr="00543F1D" w:rsidRDefault="00060B0F" w:rsidP="008327CF">
            <w:pPr>
              <w:pStyle w:val="NoSpacing"/>
              <w:rPr>
                <w:b/>
                <w:sz w:val="24"/>
                <w:szCs w:val="28"/>
              </w:rPr>
            </w:pPr>
            <w:r w:rsidRPr="00543F1D">
              <w:rPr>
                <w:b/>
                <w:sz w:val="24"/>
                <w:szCs w:val="28"/>
              </w:rPr>
              <w:t>Severity of impact (1-5)</w:t>
            </w:r>
          </w:p>
          <w:p w:rsidR="00F42300" w:rsidRPr="00A11CE5" w:rsidRDefault="00F42300" w:rsidP="008327CF">
            <w:pPr>
              <w:pStyle w:val="NoSpacing"/>
              <w:rPr>
                <w:b/>
                <w:sz w:val="28"/>
                <w:szCs w:val="28"/>
              </w:rPr>
            </w:pPr>
            <w:r w:rsidRPr="00A11CE5">
              <w:rPr>
                <w:b/>
                <w:szCs w:val="28"/>
              </w:rPr>
              <w:t>5 = most severe</w:t>
            </w:r>
          </w:p>
        </w:tc>
        <w:tc>
          <w:tcPr>
            <w:tcW w:w="3657" w:type="dxa"/>
          </w:tcPr>
          <w:p w:rsidR="00060B0F" w:rsidRPr="00A11CE5" w:rsidRDefault="00060B0F" w:rsidP="008327CF">
            <w:pPr>
              <w:pStyle w:val="NoSpacing"/>
              <w:rPr>
                <w:b/>
                <w:sz w:val="28"/>
                <w:szCs w:val="28"/>
              </w:rPr>
            </w:pPr>
            <w:r w:rsidRPr="00543F1D">
              <w:rPr>
                <w:b/>
                <w:sz w:val="24"/>
                <w:szCs w:val="28"/>
              </w:rPr>
              <w:t>Control measures</w:t>
            </w:r>
          </w:p>
        </w:tc>
      </w:tr>
      <w:tr w:rsidR="00060B0F" w:rsidTr="00543F1D">
        <w:tc>
          <w:tcPr>
            <w:tcW w:w="3681" w:type="dxa"/>
          </w:tcPr>
          <w:p w:rsidR="00060B0F" w:rsidRDefault="00060B0F" w:rsidP="008327CF">
            <w:pPr>
              <w:pStyle w:val="NoSpacing"/>
              <w:rPr>
                <w:sz w:val="28"/>
                <w:szCs w:val="28"/>
              </w:rPr>
            </w:pPr>
          </w:p>
          <w:p w:rsidR="00441A67" w:rsidRDefault="00441A67" w:rsidP="008327CF">
            <w:pPr>
              <w:pStyle w:val="NoSpacing"/>
              <w:rPr>
                <w:sz w:val="28"/>
                <w:szCs w:val="28"/>
              </w:rPr>
            </w:pPr>
          </w:p>
          <w:p w:rsidR="008D351C" w:rsidRDefault="008D351C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1547" w:type="dxa"/>
          </w:tcPr>
          <w:p w:rsidR="00060B0F" w:rsidRDefault="00060B0F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1571" w:type="dxa"/>
          </w:tcPr>
          <w:p w:rsidR="00060B0F" w:rsidRDefault="00060B0F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657" w:type="dxa"/>
          </w:tcPr>
          <w:p w:rsidR="00060B0F" w:rsidRDefault="00060B0F" w:rsidP="008327CF">
            <w:pPr>
              <w:pStyle w:val="NoSpacing"/>
              <w:rPr>
                <w:sz w:val="28"/>
                <w:szCs w:val="28"/>
              </w:rPr>
            </w:pPr>
          </w:p>
        </w:tc>
      </w:tr>
      <w:tr w:rsidR="00060B0F" w:rsidTr="00543F1D">
        <w:tc>
          <w:tcPr>
            <w:tcW w:w="3681" w:type="dxa"/>
          </w:tcPr>
          <w:p w:rsidR="00060B0F" w:rsidRDefault="00060B0F" w:rsidP="008327CF">
            <w:pPr>
              <w:pStyle w:val="NoSpacing"/>
              <w:rPr>
                <w:sz w:val="28"/>
                <w:szCs w:val="28"/>
              </w:rPr>
            </w:pPr>
          </w:p>
          <w:p w:rsidR="00441A67" w:rsidRDefault="00441A67" w:rsidP="008327CF">
            <w:pPr>
              <w:pStyle w:val="NoSpacing"/>
              <w:rPr>
                <w:sz w:val="28"/>
                <w:szCs w:val="28"/>
              </w:rPr>
            </w:pPr>
          </w:p>
          <w:p w:rsidR="008D351C" w:rsidRDefault="008D351C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1547" w:type="dxa"/>
          </w:tcPr>
          <w:p w:rsidR="00060B0F" w:rsidRDefault="00060B0F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1571" w:type="dxa"/>
          </w:tcPr>
          <w:p w:rsidR="00060B0F" w:rsidRDefault="00060B0F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657" w:type="dxa"/>
          </w:tcPr>
          <w:p w:rsidR="00060B0F" w:rsidRDefault="00060B0F" w:rsidP="008327CF">
            <w:pPr>
              <w:pStyle w:val="NoSpacing"/>
              <w:rPr>
                <w:sz w:val="28"/>
                <w:szCs w:val="28"/>
              </w:rPr>
            </w:pPr>
          </w:p>
        </w:tc>
      </w:tr>
      <w:tr w:rsidR="00060B0F" w:rsidTr="00543F1D">
        <w:tc>
          <w:tcPr>
            <w:tcW w:w="3681" w:type="dxa"/>
          </w:tcPr>
          <w:p w:rsidR="00060B0F" w:rsidRDefault="00060B0F" w:rsidP="008327CF">
            <w:pPr>
              <w:pStyle w:val="NoSpacing"/>
              <w:rPr>
                <w:sz w:val="28"/>
                <w:szCs w:val="28"/>
              </w:rPr>
            </w:pPr>
          </w:p>
          <w:p w:rsidR="00441A67" w:rsidRDefault="00441A67" w:rsidP="008327CF">
            <w:pPr>
              <w:pStyle w:val="NoSpacing"/>
              <w:rPr>
                <w:sz w:val="28"/>
                <w:szCs w:val="28"/>
              </w:rPr>
            </w:pPr>
          </w:p>
          <w:p w:rsidR="008D351C" w:rsidRDefault="008D351C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1547" w:type="dxa"/>
          </w:tcPr>
          <w:p w:rsidR="00060B0F" w:rsidRDefault="00060B0F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1571" w:type="dxa"/>
          </w:tcPr>
          <w:p w:rsidR="00060B0F" w:rsidRDefault="00060B0F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657" w:type="dxa"/>
          </w:tcPr>
          <w:p w:rsidR="00060B0F" w:rsidRDefault="00060B0F" w:rsidP="008327CF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DC7F98" w:rsidRDefault="00557A2C" w:rsidP="008327CF">
      <w:pPr>
        <w:pStyle w:val="NoSpacing"/>
        <w:rPr>
          <w:sz w:val="28"/>
          <w:szCs w:val="28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60960</wp:posOffset>
            </wp:positionV>
            <wp:extent cx="3178810" cy="1696085"/>
            <wp:effectExtent l="0" t="0" r="2540" b="0"/>
            <wp:wrapNone/>
            <wp:docPr id="1" name="Picture 1" descr="Image result for river erosion processes diagram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iver erosion processes diagram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7997" w:rsidRDefault="004C7997" w:rsidP="008327CF">
      <w:pPr>
        <w:pStyle w:val="NoSpacing"/>
        <w:rPr>
          <w:sz w:val="28"/>
          <w:szCs w:val="28"/>
        </w:rPr>
      </w:pPr>
    </w:p>
    <w:p w:rsidR="004C7997" w:rsidRDefault="004C7997" w:rsidP="008327CF">
      <w:pPr>
        <w:pStyle w:val="NoSpacing"/>
        <w:rPr>
          <w:sz w:val="28"/>
          <w:szCs w:val="28"/>
        </w:rPr>
      </w:pPr>
    </w:p>
    <w:p w:rsidR="004C7997" w:rsidRDefault="004C7997" w:rsidP="008327CF">
      <w:pPr>
        <w:pStyle w:val="NoSpacing"/>
        <w:rPr>
          <w:sz w:val="28"/>
          <w:szCs w:val="28"/>
        </w:rPr>
      </w:pPr>
    </w:p>
    <w:p w:rsidR="004C7997" w:rsidRDefault="004C7997" w:rsidP="008327CF">
      <w:pPr>
        <w:pStyle w:val="NoSpacing"/>
        <w:rPr>
          <w:sz w:val="28"/>
          <w:szCs w:val="28"/>
        </w:rPr>
      </w:pPr>
    </w:p>
    <w:p w:rsidR="00D21789" w:rsidRDefault="00D21789" w:rsidP="008327CF">
      <w:pPr>
        <w:pStyle w:val="NoSpacing"/>
        <w:rPr>
          <w:sz w:val="28"/>
          <w:szCs w:val="28"/>
        </w:rPr>
      </w:pPr>
    </w:p>
    <w:p w:rsidR="00D21789" w:rsidRDefault="00D21789" w:rsidP="008327CF">
      <w:pPr>
        <w:pStyle w:val="NoSpacing"/>
        <w:rPr>
          <w:sz w:val="28"/>
          <w:szCs w:val="28"/>
        </w:rPr>
      </w:pPr>
    </w:p>
    <w:p w:rsidR="008206E6" w:rsidRPr="008206E6" w:rsidRDefault="008206E6" w:rsidP="008206E6">
      <w:pPr>
        <w:pStyle w:val="NoSpacing"/>
        <w:jc w:val="center"/>
        <w:rPr>
          <w:sz w:val="52"/>
          <w:szCs w:val="52"/>
        </w:rPr>
      </w:pPr>
      <w:r w:rsidRPr="008206E6">
        <w:rPr>
          <w:sz w:val="52"/>
          <w:szCs w:val="52"/>
        </w:rPr>
        <w:lastRenderedPageBreak/>
        <w:t>Methods of data collection</w:t>
      </w:r>
    </w:p>
    <w:p w:rsidR="00DC7F98" w:rsidRDefault="008206E6" w:rsidP="008327CF">
      <w:pPr>
        <w:pStyle w:val="NoSpacing"/>
        <w:rPr>
          <w:sz w:val="28"/>
        </w:rPr>
      </w:pPr>
      <w:r>
        <w:rPr>
          <w:sz w:val="28"/>
        </w:rPr>
        <w:t xml:space="preserve">In the exam, you may be have to describe and reflect upon your data collection methods.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9"/>
        <w:gridCol w:w="5936"/>
        <w:gridCol w:w="2661"/>
      </w:tblGrid>
      <w:tr w:rsidR="008206E6" w:rsidTr="00A11CE5">
        <w:tc>
          <w:tcPr>
            <w:tcW w:w="1838" w:type="dxa"/>
          </w:tcPr>
          <w:p w:rsidR="008206E6" w:rsidRPr="00A11CE5" w:rsidRDefault="008206E6" w:rsidP="008327CF">
            <w:pPr>
              <w:pStyle w:val="NoSpacing"/>
              <w:rPr>
                <w:b/>
                <w:sz w:val="28"/>
              </w:rPr>
            </w:pPr>
            <w:r w:rsidRPr="00A11CE5">
              <w:rPr>
                <w:b/>
                <w:sz w:val="28"/>
              </w:rPr>
              <w:t>Measurement</w:t>
            </w:r>
          </w:p>
        </w:tc>
        <w:tc>
          <w:tcPr>
            <w:tcW w:w="5954" w:type="dxa"/>
          </w:tcPr>
          <w:p w:rsidR="008206E6" w:rsidRPr="00A11CE5" w:rsidRDefault="008206E6" w:rsidP="008327CF">
            <w:pPr>
              <w:pStyle w:val="NoSpacing"/>
              <w:rPr>
                <w:b/>
                <w:sz w:val="28"/>
              </w:rPr>
            </w:pPr>
            <w:r w:rsidRPr="00A11CE5">
              <w:rPr>
                <w:b/>
                <w:sz w:val="28"/>
              </w:rPr>
              <w:t>Description, diagram and justification</w:t>
            </w:r>
          </w:p>
        </w:tc>
        <w:tc>
          <w:tcPr>
            <w:tcW w:w="2664" w:type="dxa"/>
          </w:tcPr>
          <w:p w:rsidR="008206E6" w:rsidRPr="00A11CE5" w:rsidRDefault="008206E6" w:rsidP="008327CF">
            <w:pPr>
              <w:pStyle w:val="NoSpacing"/>
              <w:rPr>
                <w:b/>
                <w:sz w:val="28"/>
              </w:rPr>
            </w:pPr>
            <w:r w:rsidRPr="00A11CE5">
              <w:rPr>
                <w:b/>
                <w:sz w:val="28"/>
              </w:rPr>
              <w:t>Limitations and improvements</w:t>
            </w:r>
          </w:p>
        </w:tc>
      </w:tr>
      <w:tr w:rsidR="008206E6" w:rsidTr="00A11CE5">
        <w:tc>
          <w:tcPr>
            <w:tcW w:w="1838" w:type="dxa"/>
          </w:tcPr>
          <w:p w:rsidR="008206E6" w:rsidRDefault="008206E6" w:rsidP="008327CF">
            <w:pPr>
              <w:pStyle w:val="NoSpacing"/>
              <w:rPr>
                <w:sz w:val="28"/>
              </w:rPr>
            </w:pPr>
            <w:r>
              <w:rPr>
                <w:sz w:val="28"/>
              </w:rPr>
              <w:t>Channel width</w:t>
            </w:r>
          </w:p>
          <w:p w:rsidR="00A11CE5" w:rsidRDefault="00A11CE5" w:rsidP="008327CF">
            <w:pPr>
              <w:pStyle w:val="NoSpacing"/>
              <w:rPr>
                <w:sz w:val="28"/>
              </w:rPr>
            </w:pPr>
          </w:p>
          <w:p w:rsidR="00A11CE5" w:rsidRDefault="00A11CE5" w:rsidP="008327CF">
            <w:pPr>
              <w:pStyle w:val="NoSpacing"/>
              <w:rPr>
                <w:sz w:val="28"/>
              </w:rPr>
            </w:pPr>
          </w:p>
          <w:p w:rsidR="00A11CE5" w:rsidRDefault="00A11CE5" w:rsidP="008327CF">
            <w:pPr>
              <w:pStyle w:val="NoSpacing"/>
              <w:rPr>
                <w:sz w:val="28"/>
              </w:rPr>
            </w:pPr>
          </w:p>
          <w:p w:rsidR="00A11CE5" w:rsidRDefault="00A11CE5" w:rsidP="008327CF">
            <w:pPr>
              <w:pStyle w:val="NoSpacing"/>
              <w:rPr>
                <w:sz w:val="28"/>
              </w:rPr>
            </w:pPr>
          </w:p>
          <w:p w:rsidR="00A11CE5" w:rsidRDefault="00A11CE5" w:rsidP="008327CF">
            <w:pPr>
              <w:pStyle w:val="NoSpacing"/>
              <w:rPr>
                <w:sz w:val="28"/>
              </w:rPr>
            </w:pPr>
          </w:p>
        </w:tc>
        <w:tc>
          <w:tcPr>
            <w:tcW w:w="5954" w:type="dxa"/>
          </w:tcPr>
          <w:p w:rsidR="008206E6" w:rsidRDefault="008206E6" w:rsidP="008327CF">
            <w:pPr>
              <w:pStyle w:val="NoSpacing"/>
              <w:rPr>
                <w:sz w:val="28"/>
              </w:rPr>
            </w:pPr>
          </w:p>
        </w:tc>
        <w:tc>
          <w:tcPr>
            <w:tcW w:w="2664" w:type="dxa"/>
          </w:tcPr>
          <w:p w:rsidR="008206E6" w:rsidRDefault="008206E6" w:rsidP="008327CF">
            <w:pPr>
              <w:pStyle w:val="NoSpacing"/>
              <w:rPr>
                <w:sz w:val="28"/>
              </w:rPr>
            </w:pPr>
          </w:p>
        </w:tc>
      </w:tr>
      <w:tr w:rsidR="008206E6" w:rsidTr="00A11CE5">
        <w:tc>
          <w:tcPr>
            <w:tcW w:w="1838" w:type="dxa"/>
          </w:tcPr>
          <w:p w:rsidR="008206E6" w:rsidRDefault="008206E6" w:rsidP="008327CF">
            <w:pPr>
              <w:pStyle w:val="NoSpacing"/>
              <w:rPr>
                <w:sz w:val="28"/>
              </w:rPr>
            </w:pPr>
            <w:r>
              <w:rPr>
                <w:sz w:val="28"/>
              </w:rPr>
              <w:t>Channel depth</w:t>
            </w:r>
          </w:p>
          <w:p w:rsidR="00A11CE5" w:rsidRDefault="00A11CE5" w:rsidP="008327CF">
            <w:pPr>
              <w:pStyle w:val="NoSpacing"/>
              <w:rPr>
                <w:sz w:val="28"/>
              </w:rPr>
            </w:pPr>
          </w:p>
          <w:p w:rsidR="00A11CE5" w:rsidRDefault="00A11CE5" w:rsidP="008327CF">
            <w:pPr>
              <w:pStyle w:val="NoSpacing"/>
              <w:rPr>
                <w:sz w:val="28"/>
              </w:rPr>
            </w:pPr>
          </w:p>
          <w:p w:rsidR="00A11CE5" w:rsidRDefault="00A11CE5" w:rsidP="008327CF">
            <w:pPr>
              <w:pStyle w:val="NoSpacing"/>
              <w:rPr>
                <w:sz w:val="28"/>
              </w:rPr>
            </w:pPr>
          </w:p>
          <w:p w:rsidR="00A11CE5" w:rsidRDefault="00A11CE5" w:rsidP="008327CF">
            <w:pPr>
              <w:pStyle w:val="NoSpacing"/>
              <w:rPr>
                <w:sz w:val="28"/>
              </w:rPr>
            </w:pPr>
          </w:p>
          <w:p w:rsidR="00A11CE5" w:rsidRDefault="00A11CE5" w:rsidP="008327CF">
            <w:pPr>
              <w:pStyle w:val="NoSpacing"/>
              <w:rPr>
                <w:sz w:val="28"/>
              </w:rPr>
            </w:pPr>
          </w:p>
          <w:p w:rsidR="00A11CE5" w:rsidRDefault="00A11CE5" w:rsidP="008327CF">
            <w:pPr>
              <w:pStyle w:val="NoSpacing"/>
              <w:rPr>
                <w:sz w:val="28"/>
              </w:rPr>
            </w:pPr>
          </w:p>
        </w:tc>
        <w:tc>
          <w:tcPr>
            <w:tcW w:w="5954" w:type="dxa"/>
          </w:tcPr>
          <w:p w:rsidR="008206E6" w:rsidRDefault="008206E6" w:rsidP="008327CF">
            <w:pPr>
              <w:pStyle w:val="NoSpacing"/>
              <w:rPr>
                <w:sz w:val="28"/>
              </w:rPr>
            </w:pPr>
          </w:p>
        </w:tc>
        <w:tc>
          <w:tcPr>
            <w:tcW w:w="2664" w:type="dxa"/>
          </w:tcPr>
          <w:p w:rsidR="008206E6" w:rsidRDefault="008206E6" w:rsidP="008327CF">
            <w:pPr>
              <w:pStyle w:val="NoSpacing"/>
              <w:rPr>
                <w:sz w:val="28"/>
              </w:rPr>
            </w:pPr>
          </w:p>
        </w:tc>
      </w:tr>
      <w:tr w:rsidR="008206E6" w:rsidTr="00A11CE5">
        <w:tc>
          <w:tcPr>
            <w:tcW w:w="1838" w:type="dxa"/>
          </w:tcPr>
          <w:p w:rsidR="008206E6" w:rsidRDefault="008206E6" w:rsidP="008327CF">
            <w:pPr>
              <w:pStyle w:val="NoSpacing"/>
              <w:rPr>
                <w:sz w:val="28"/>
              </w:rPr>
            </w:pPr>
            <w:r>
              <w:rPr>
                <w:sz w:val="28"/>
              </w:rPr>
              <w:t>Velocity</w:t>
            </w:r>
          </w:p>
          <w:p w:rsidR="00A11CE5" w:rsidRDefault="00A11CE5" w:rsidP="008327CF">
            <w:pPr>
              <w:pStyle w:val="NoSpacing"/>
              <w:rPr>
                <w:sz w:val="28"/>
              </w:rPr>
            </w:pPr>
          </w:p>
          <w:p w:rsidR="00A11CE5" w:rsidRDefault="00A11CE5" w:rsidP="008327CF">
            <w:pPr>
              <w:pStyle w:val="NoSpacing"/>
              <w:rPr>
                <w:sz w:val="28"/>
              </w:rPr>
            </w:pPr>
          </w:p>
          <w:p w:rsidR="00A11CE5" w:rsidRDefault="00A11CE5" w:rsidP="008327CF">
            <w:pPr>
              <w:pStyle w:val="NoSpacing"/>
              <w:rPr>
                <w:sz w:val="28"/>
              </w:rPr>
            </w:pPr>
          </w:p>
          <w:p w:rsidR="00A11CE5" w:rsidRDefault="00A11CE5" w:rsidP="008327CF">
            <w:pPr>
              <w:pStyle w:val="NoSpacing"/>
              <w:rPr>
                <w:sz w:val="28"/>
              </w:rPr>
            </w:pPr>
          </w:p>
          <w:p w:rsidR="00A11CE5" w:rsidRDefault="00A11CE5" w:rsidP="008327CF">
            <w:pPr>
              <w:pStyle w:val="NoSpacing"/>
              <w:rPr>
                <w:sz w:val="28"/>
              </w:rPr>
            </w:pPr>
          </w:p>
          <w:p w:rsidR="00A11CE5" w:rsidRDefault="00A11CE5" w:rsidP="008327CF">
            <w:pPr>
              <w:pStyle w:val="NoSpacing"/>
              <w:rPr>
                <w:sz w:val="28"/>
              </w:rPr>
            </w:pPr>
          </w:p>
        </w:tc>
        <w:tc>
          <w:tcPr>
            <w:tcW w:w="5954" w:type="dxa"/>
          </w:tcPr>
          <w:p w:rsidR="008206E6" w:rsidRDefault="008206E6" w:rsidP="008327CF">
            <w:pPr>
              <w:pStyle w:val="NoSpacing"/>
              <w:rPr>
                <w:sz w:val="28"/>
              </w:rPr>
            </w:pPr>
          </w:p>
        </w:tc>
        <w:tc>
          <w:tcPr>
            <w:tcW w:w="2664" w:type="dxa"/>
          </w:tcPr>
          <w:p w:rsidR="008206E6" w:rsidRDefault="008206E6" w:rsidP="008327CF">
            <w:pPr>
              <w:pStyle w:val="NoSpacing"/>
              <w:rPr>
                <w:sz w:val="28"/>
              </w:rPr>
            </w:pPr>
          </w:p>
        </w:tc>
      </w:tr>
    </w:tbl>
    <w:p w:rsidR="008206E6" w:rsidRDefault="00A11CE5" w:rsidP="008327CF">
      <w:pPr>
        <w:pStyle w:val="NoSpacing"/>
        <w:rPr>
          <w:sz w:val="28"/>
        </w:rPr>
      </w:pPr>
      <w:r>
        <w:rPr>
          <w:sz w:val="28"/>
        </w:rPr>
        <w:t xml:space="preserve">All of the three measurements in the table above are </w:t>
      </w:r>
      <w:r w:rsidRPr="00193654">
        <w:rPr>
          <w:b/>
          <w:sz w:val="28"/>
        </w:rPr>
        <w:t>quantitative</w:t>
      </w:r>
      <w:r>
        <w:rPr>
          <w:sz w:val="28"/>
        </w:rPr>
        <w:t xml:space="preserve"> information as they use numerical data.</w:t>
      </w:r>
      <w:r w:rsidR="00764EE9">
        <w:rPr>
          <w:sz w:val="28"/>
        </w:rPr>
        <w:t xml:space="preserve"> Identify two methods of</w:t>
      </w:r>
      <w:r w:rsidR="00764EE9" w:rsidRPr="00097B57">
        <w:rPr>
          <w:b/>
          <w:sz w:val="28"/>
        </w:rPr>
        <w:t xml:space="preserve"> qualitative</w:t>
      </w:r>
      <w:r w:rsidR="00764EE9">
        <w:rPr>
          <w:sz w:val="28"/>
        </w:rPr>
        <w:t xml:space="preserve"> data that you may use to help you.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9894"/>
      </w:tblGrid>
      <w:tr w:rsidR="00764EE9" w:rsidTr="00764EE9">
        <w:tc>
          <w:tcPr>
            <w:tcW w:w="562" w:type="dxa"/>
          </w:tcPr>
          <w:p w:rsidR="00764EE9" w:rsidRPr="00E65F7F" w:rsidRDefault="00764EE9" w:rsidP="008327CF">
            <w:pPr>
              <w:pStyle w:val="NoSpacing"/>
              <w:rPr>
                <w:sz w:val="32"/>
              </w:rPr>
            </w:pPr>
            <w:r w:rsidRPr="00E65F7F">
              <w:rPr>
                <w:sz w:val="32"/>
              </w:rPr>
              <w:t>1</w:t>
            </w:r>
          </w:p>
        </w:tc>
        <w:tc>
          <w:tcPr>
            <w:tcW w:w="9894" w:type="dxa"/>
          </w:tcPr>
          <w:p w:rsidR="00764EE9" w:rsidRPr="00E65F7F" w:rsidRDefault="00764EE9" w:rsidP="008327CF">
            <w:pPr>
              <w:pStyle w:val="NoSpacing"/>
              <w:rPr>
                <w:sz w:val="32"/>
              </w:rPr>
            </w:pPr>
          </w:p>
        </w:tc>
      </w:tr>
      <w:tr w:rsidR="00764EE9" w:rsidTr="00764EE9">
        <w:tc>
          <w:tcPr>
            <w:tcW w:w="562" w:type="dxa"/>
          </w:tcPr>
          <w:p w:rsidR="00764EE9" w:rsidRPr="00E65F7F" w:rsidRDefault="00764EE9" w:rsidP="008327CF">
            <w:pPr>
              <w:pStyle w:val="NoSpacing"/>
              <w:rPr>
                <w:sz w:val="32"/>
              </w:rPr>
            </w:pPr>
            <w:r w:rsidRPr="00E65F7F">
              <w:rPr>
                <w:sz w:val="32"/>
              </w:rPr>
              <w:t>2</w:t>
            </w:r>
          </w:p>
        </w:tc>
        <w:tc>
          <w:tcPr>
            <w:tcW w:w="9894" w:type="dxa"/>
          </w:tcPr>
          <w:p w:rsidR="00764EE9" w:rsidRPr="00E65F7F" w:rsidRDefault="00764EE9" w:rsidP="008327CF">
            <w:pPr>
              <w:pStyle w:val="NoSpacing"/>
              <w:rPr>
                <w:sz w:val="32"/>
              </w:rPr>
            </w:pPr>
          </w:p>
        </w:tc>
      </w:tr>
    </w:tbl>
    <w:p w:rsidR="00764EE9" w:rsidRDefault="00764EE9" w:rsidP="008327CF">
      <w:pPr>
        <w:pStyle w:val="NoSpacing"/>
        <w:rPr>
          <w:sz w:val="28"/>
        </w:rPr>
      </w:pPr>
    </w:p>
    <w:p w:rsidR="00764EE9" w:rsidRDefault="00764EE9" w:rsidP="008327CF">
      <w:pPr>
        <w:pStyle w:val="NoSpacing"/>
        <w:rPr>
          <w:sz w:val="28"/>
        </w:rPr>
      </w:pPr>
      <w:r>
        <w:rPr>
          <w:sz w:val="28"/>
        </w:rPr>
        <w:t xml:space="preserve">State two </w:t>
      </w:r>
      <w:r w:rsidRPr="00097B57">
        <w:rPr>
          <w:b/>
          <w:sz w:val="28"/>
        </w:rPr>
        <w:t>secondary</w:t>
      </w:r>
      <w:r>
        <w:rPr>
          <w:sz w:val="28"/>
        </w:rPr>
        <w:t xml:space="preserve"> sources of information that would help you with your fieldwork investigation.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9894"/>
      </w:tblGrid>
      <w:tr w:rsidR="00764EE9" w:rsidTr="00D32C95">
        <w:tc>
          <w:tcPr>
            <w:tcW w:w="562" w:type="dxa"/>
          </w:tcPr>
          <w:p w:rsidR="00764EE9" w:rsidRPr="00E65F7F" w:rsidRDefault="00764EE9" w:rsidP="00D32C95">
            <w:pPr>
              <w:pStyle w:val="NoSpacing"/>
              <w:rPr>
                <w:sz w:val="32"/>
              </w:rPr>
            </w:pPr>
            <w:r w:rsidRPr="00E65F7F">
              <w:rPr>
                <w:sz w:val="32"/>
              </w:rPr>
              <w:t>1</w:t>
            </w:r>
          </w:p>
        </w:tc>
        <w:tc>
          <w:tcPr>
            <w:tcW w:w="9894" w:type="dxa"/>
          </w:tcPr>
          <w:p w:rsidR="00764EE9" w:rsidRPr="00E65F7F" w:rsidRDefault="00764EE9" w:rsidP="00D32C95">
            <w:pPr>
              <w:pStyle w:val="NoSpacing"/>
              <w:rPr>
                <w:sz w:val="32"/>
              </w:rPr>
            </w:pPr>
          </w:p>
        </w:tc>
      </w:tr>
      <w:tr w:rsidR="00764EE9" w:rsidTr="00D32C95">
        <w:tc>
          <w:tcPr>
            <w:tcW w:w="562" w:type="dxa"/>
          </w:tcPr>
          <w:p w:rsidR="00764EE9" w:rsidRPr="00E65F7F" w:rsidRDefault="00764EE9" w:rsidP="00D32C95">
            <w:pPr>
              <w:pStyle w:val="NoSpacing"/>
              <w:rPr>
                <w:sz w:val="32"/>
              </w:rPr>
            </w:pPr>
            <w:r w:rsidRPr="00E65F7F">
              <w:rPr>
                <w:sz w:val="32"/>
              </w:rPr>
              <w:t>2</w:t>
            </w:r>
          </w:p>
        </w:tc>
        <w:tc>
          <w:tcPr>
            <w:tcW w:w="9894" w:type="dxa"/>
          </w:tcPr>
          <w:p w:rsidR="00764EE9" w:rsidRPr="00E65F7F" w:rsidRDefault="00764EE9" w:rsidP="00D32C95">
            <w:pPr>
              <w:pStyle w:val="NoSpacing"/>
              <w:rPr>
                <w:sz w:val="32"/>
              </w:rPr>
            </w:pPr>
          </w:p>
        </w:tc>
      </w:tr>
    </w:tbl>
    <w:p w:rsidR="00764EE9" w:rsidRDefault="00764EE9" w:rsidP="008327CF">
      <w:pPr>
        <w:pStyle w:val="NoSpacing"/>
        <w:rPr>
          <w:sz w:val="28"/>
        </w:rPr>
      </w:pPr>
    </w:p>
    <w:p w:rsidR="004C7997" w:rsidRDefault="004C7997" w:rsidP="008327CF">
      <w:pPr>
        <w:pStyle w:val="NoSpacing"/>
        <w:rPr>
          <w:sz w:val="28"/>
        </w:rPr>
      </w:pPr>
      <w:r>
        <w:rPr>
          <w:sz w:val="28"/>
        </w:rPr>
        <w:t xml:space="preserve">How might you use </w:t>
      </w:r>
      <w:r w:rsidRPr="00193654">
        <w:rPr>
          <w:b/>
          <w:sz w:val="28"/>
        </w:rPr>
        <w:t>ICT</w:t>
      </w:r>
      <w:r>
        <w:rPr>
          <w:sz w:val="28"/>
        </w:rPr>
        <w:t xml:space="preserve"> to help your fieldwork investigation?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C7997" w:rsidTr="004C7997">
        <w:tc>
          <w:tcPr>
            <w:tcW w:w="10456" w:type="dxa"/>
          </w:tcPr>
          <w:p w:rsidR="004C7997" w:rsidRDefault="004C7997" w:rsidP="008327CF">
            <w:pPr>
              <w:pStyle w:val="NoSpacing"/>
              <w:rPr>
                <w:sz w:val="28"/>
              </w:rPr>
            </w:pPr>
          </w:p>
          <w:p w:rsidR="004C7997" w:rsidRDefault="004C7997" w:rsidP="008327CF">
            <w:pPr>
              <w:pStyle w:val="NoSpacing"/>
              <w:rPr>
                <w:sz w:val="28"/>
              </w:rPr>
            </w:pPr>
          </w:p>
          <w:p w:rsidR="004C7997" w:rsidRDefault="004C7997" w:rsidP="008327CF">
            <w:pPr>
              <w:pStyle w:val="NoSpacing"/>
              <w:rPr>
                <w:sz w:val="28"/>
              </w:rPr>
            </w:pPr>
          </w:p>
          <w:p w:rsidR="004C7997" w:rsidRDefault="004C7997" w:rsidP="008327CF">
            <w:pPr>
              <w:pStyle w:val="NoSpacing"/>
              <w:rPr>
                <w:sz w:val="28"/>
              </w:rPr>
            </w:pPr>
          </w:p>
          <w:p w:rsidR="004C7997" w:rsidRDefault="004C7997" w:rsidP="008327CF">
            <w:pPr>
              <w:pStyle w:val="NoSpacing"/>
              <w:rPr>
                <w:sz w:val="28"/>
              </w:rPr>
            </w:pPr>
          </w:p>
        </w:tc>
      </w:tr>
    </w:tbl>
    <w:p w:rsidR="004C7997" w:rsidRDefault="004C7997" w:rsidP="008327CF">
      <w:pPr>
        <w:pStyle w:val="NoSpacing"/>
        <w:rPr>
          <w:sz w:val="28"/>
        </w:rPr>
      </w:pPr>
    </w:p>
    <w:p w:rsidR="00BB7BE1" w:rsidRPr="00686948" w:rsidRDefault="00DF67DE" w:rsidP="00686948">
      <w:pPr>
        <w:pStyle w:val="NoSpacing"/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>Data recording</w:t>
      </w:r>
      <w:r w:rsidR="00CF5AE7">
        <w:rPr>
          <w:sz w:val="52"/>
          <w:szCs w:val="52"/>
        </w:rPr>
        <w:t xml:space="preserve">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5"/>
        <w:gridCol w:w="772"/>
        <w:gridCol w:w="773"/>
        <w:gridCol w:w="773"/>
        <w:gridCol w:w="112"/>
        <w:gridCol w:w="661"/>
        <w:gridCol w:w="773"/>
        <w:gridCol w:w="773"/>
        <w:gridCol w:w="773"/>
        <w:gridCol w:w="505"/>
        <w:gridCol w:w="268"/>
        <w:gridCol w:w="774"/>
        <w:gridCol w:w="784"/>
        <w:gridCol w:w="784"/>
        <w:gridCol w:w="876"/>
      </w:tblGrid>
      <w:tr w:rsidR="00BB7BE1" w:rsidTr="00BB7BE1">
        <w:tc>
          <w:tcPr>
            <w:tcW w:w="3485" w:type="dxa"/>
            <w:gridSpan w:val="5"/>
          </w:tcPr>
          <w:p w:rsidR="00BB7BE1" w:rsidRDefault="00BB7BE1" w:rsidP="00BB7BE1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Site number:</w:t>
            </w:r>
          </w:p>
          <w:p w:rsidR="00BB7BE1" w:rsidRDefault="00BB7BE1" w:rsidP="00DF67DE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485" w:type="dxa"/>
            <w:gridSpan w:val="5"/>
          </w:tcPr>
          <w:p w:rsidR="00BB7BE1" w:rsidRDefault="00BB7BE1" w:rsidP="00DF67DE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Location:</w:t>
            </w:r>
          </w:p>
        </w:tc>
        <w:tc>
          <w:tcPr>
            <w:tcW w:w="3486" w:type="dxa"/>
            <w:gridSpan w:val="5"/>
          </w:tcPr>
          <w:p w:rsidR="00BB7BE1" w:rsidRDefault="00BB7BE1" w:rsidP="00DF67DE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Distance from</w:t>
            </w:r>
            <w:r w:rsidR="00F15D46">
              <w:rPr>
                <w:sz w:val="28"/>
                <w:szCs w:val="28"/>
              </w:rPr>
              <w:t>…</w:t>
            </w:r>
          </w:p>
        </w:tc>
      </w:tr>
      <w:tr w:rsidR="00BB7BE1" w:rsidTr="00BB7BE1">
        <w:tc>
          <w:tcPr>
            <w:tcW w:w="10456" w:type="dxa"/>
            <w:gridSpan w:val="15"/>
          </w:tcPr>
          <w:p w:rsidR="00BB7BE1" w:rsidRDefault="00BB7BE1" w:rsidP="008327CF">
            <w:pPr>
              <w:pStyle w:val="NoSpacing"/>
              <w:rPr>
                <w:sz w:val="28"/>
              </w:rPr>
            </w:pPr>
            <w:r>
              <w:rPr>
                <w:sz w:val="28"/>
              </w:rPr>
              <w:t>Observations of the</w:t>
            </w:r>
            <w:r w:rsidR="00E84DE1">
              <w:rPr>
                <w:sz w:val="28"/>
              </w:rPr>
              <w:t xml:space="preserve"> surrounding area:</w:t>
            </w:r>
          </w:p>
          <w:p w:rsidR="001474B7" w:rsidRDefault="001474B7" w:rsidP="008327CF">
            <w:pPr>
              <w:pStyle w:val="NoSpacing"/>
              <w:rPr>
                <w:sz w:val="28"/>
              </w:rPr>
            </w:pPr>
          </w:p>
          <w:p w:rsidR="00BB7BE1" w:rsidRDefault="001249AE" w:rsidP="008327CF">
            <w:pPr>
              <w:pStyle w:val="NoSpacing"/>
              <w:rPr>
                <w:sz w:val="28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6108065</wp:posOffset>
                  </wp:positionH>
                  <wp:positionV relativeFrom="paragraph">
                    <wp:posOffset>33020</wp:posOffset>
                  </wp:positionV>
                  <wp:extent cx="381000" cy="340652"/>
                  <wp:effectExtent l="0" t="0" r="0" b="2540"/>
                  <wp:wrapNone/>
                  <wp:docPr id="20" name="Picture 20" descr="Image result for observation eyes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observation eyes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B7BE1" w:rsidRDefault="00BB7BE1" w:rsidP="008327CF">
            <w:pPr>
              <w:pStyle w:val="NoSpacing"/>
              <w:rPr>
                <w:sz w:val="28"/>
              </w:rPr>
            </w:pPr>
          </w:p>
          <w:p w:rsidR="001249AE" w:rsidRPr="00BB7BE1" w:rsidRDefault="001249AE" w:rsidP="008327CF">
            <w:pPr>
              <w:pStyle w:val="NoSpacing"/>
              <w:rPr>
                <w:sz w:val="28"/>
              </w:rPr>
            </w:pPr>
          </w:p>
        </w:tc>
      </w:tr>
      <w:tr w:rsidR="00E84DE1" w:rsidTr="00BB7BE1">
        <w:tc>
          <w:tcPr>
            <w:tcW w:w="10456" w:type="dxa"/>
            <w:gridSpan w:val="15"/>
          </w:tcPr>
          <w:p w:rsidR="00E84DE1" w:rsidRDefault="00E84DE1" w:rsidP="00E84DE1">
            <w:pPr>
              <w:pStyle w:val="NoSpacing"/>
              <w:rPr>
                <w:sz w:val="28"/>
              </w:rPr>
            </w:pPr>
            <w:r>
              <w:rPr>
                <w:sz w:val="28"/>
              </w:rPr>
              <w:t>Observations of the river:</w:t>
            </w:r>
          </w:p>
          <w:p w:rsidR="00E84DE1" w:rsidRDefault="00E84DE1" w:rsidP="008327CF">
            <w:pPr>
              <w:pStyle w:val="NoSpacing"/>
              <w:rPr>
                <w:sz w:val="28"/>
              </w:rPr>
            </w:pPr>
          </w:p>
          <w:p w:rsidR="001249AE" w:rsidRDefault="001249AE" w:rsidP="008327CF">
            <w:pPr>
              <w:pStyle w:val="NoSpacing"/>
              <w:rPr>
                <w:sz w:val="28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0B945414" wp14:editId="546A2BA7">
                  <wp:simplePos x="0" y="0"/>
                  <wp:positionH relativeFrom="column">
                    <wp:posOffset>6097270</wp:posOffset>
                  </wp:positionH>
                  <wp:positionV relativeFrom="paragraph">
                    <wp:posOffset>210185</wp:posOffset>
                  </wp:positionV>
                  <wp:extent cx="381000" cy="340652"/>
                  <wp:effectExtent l="0" t="0" r="0" b="2540"/>
                  <wp:wrapNone/>
                  <wp:docPr id="21" name="Picture 21" descr="Image result for observation eyes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observation eyes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249AE" w:rsidRDefault="001249AE" w:rsidP="008327CF">
            <w:pPr>
              <w:pStyle w:val="NoSpacing"/>
              <w:rPr>
                <w:sz w:val="28"/>
              </w:rPr>
            </w:pPr>
          </w:p>
          <w:p w:rsidR="001249AE" w:rsidRDefault="001249AE" w:rsidP="008327CF">
            <w:pPr>
              <w:pStyle w:val="NoSpacing"/>
              <w:rPr>
                <w:sz w:val="28"/>
              </w:rPr>
            </w:pPr>
          </w:p>
        </w:tc>
      </w:tr>
      <w:tr w:rsidR="001249AE" w:rsidTr="00BB7BE1">
        <w:tc>
          <w:tcPr>
            <w:tcW w:w="10456" w:type="dxa"/>
            <w:gridSpan w:val="15"/>
          </w:tcPr>
          <w:p w:rsidR="001249AE" w:rsidRDefault="001249AE" w:rsidP="00E84DE1">
            <w:pPr>
              <w:pStyle w:val="NoSpacing"/>
              <w:rPr>
                <w:sz w:val="28"/>
              </w:rPr>
            </w:pPr>
            <w:r>
              <w:rPr>
                <w:sz w:val="28"/>
              </w:rPr>
              <w:t>Annotated sketch of the river:</w:t>
            </w:r>
          </w:p>
          <w:p w:rsidR="001249AE" w:rsidRDefault="001249AE" w:rsidP="00E84DE1">
            <w:pPr>
              <w:pStyle w:val="NoSpacing"/>
              <w:rPr>
                <w:sz w:val="28"/>
              </w:rPr>
            </w:pPr>
          </w:p>
          <w:p w:rsidR="001249AE" w:rsidRDefault="001249AE" w:rsidP="00E84DE1">
            <w:pPr>
              <w:pStyle w:val="NoSpacing"/>
              <w:rPr>
                <w:sz w:val="28"/>
              </w:rPr>
            </w:pPr>
          </w:p>
          <w:p w:rsidR="001249AE" w:rsidRDefault="001249AE" w:rsidP="00E84DE1">
            <w:pPr>
              <w:pStyle w:val="NoSpacing"/>
              <w:rPr>
                <w:sz w:val="28"/>
              </w:rPr>
            </w:pPr>
          </w:p>
          <w:p w:rsidR="001249AE" w:rsidRDefault="001249AE" w:rsidP="00E84DE1">
            <w:pPr>
              <w:pStyle w:val="NoSpacing"/>
              <w:rPr>
                <w:sz w:val="28"/>
              </w:rPr>
            </w:pPr>
          </w:p>
          <w:p w:rsidR="001249AE" w:rsidRDefault="001249AE" w:rsidP="00E84DE1">
            <w:pPr>
              <w:pStyle w:val="NoSpacing"/>
              <w:rPr>
                <w:sz w:val="28"/>
              </w:rPr>
            </w:pPr>
          </w:p>
          <w:p w:rsidR="001249AE" w:rsidRDefault="001249AE" w:rsidP="00E84DE1">
            <w:pPr>
              <w:pStyle w:val="NoSpacing"/>
              <w:rPr>
                <w:sz w:val="28"/>
              </w:rPr>
            </w:pPr>
          </w:p>
          <w:p w:rsidR="001249AE" w:rsidRDefault="001249AE" w:rsidP="00E84DE1">
            <w:pPr>
              <w:pStyle w:val="NoSpacing"/>
              <w:rPr>
                <w:sz w:val="28"/>
              </w:rPr>
            </w:pPr>
          </w:p>
          <w:p w:rsidR="001249AE" w:rsidRDefault="001249AE" w:rsidP="00E84DE1">
            <w:pPr>
              <w:pStyle w:val="NoSpacing"/>
              <w:rPr>
                <w:sz w:val="28"/>
              </w:rPr>
            </w:pPr>
          </w:p>
          <w:p w:rsidR="001249AE" w:rsidRDefault="001249AE" w:rsidP="00E84DE1">
            <w:pPr>
              <w:pStyle w:val="NoSpacing"/>
              <w:rPr>
                <w:sz w:val="28"/>
              </w:rPr>
            </w:pPr>
          </w:p>
          <w:p w:rsidR="001249AE" w:rsidRDefault="001249AE" w:rsidP="00E84DE1">
            <w:pPr>
              <w:pStyle w:val="NoSpacing"/>
              <w:rPr>
                <w:sz w:val="28"/>
              </w:rPr>
            </w:pPr>
          </w:p>
        </w:tc>
      </w:tr>
      <w:tr w:rsidR="001249AE" w:rsidTr="001249AE">
        <w:tc>
          <w:tcPr>
            <w:tcW w:w="10456" w:type="dxa"/>
            <w:gridSpan w:val="15"/>
          </w:tcPr>
          <w:p w:rsidR="001249AE" w:rsidRPr="001249AE" w:rsidRDefault="001249AE" w:rsidP="008327CF">
            <w:pPr>
              <w:pStyle w:val="NoSpacing"/>
              <w:rPr>
                <w:sz w:val="28"/>
              </w:rPr>
            </w:pPr>
            <w:r>
              <w:rPr>
                <w:sz w:val="28"/>
              </w:rPr>
              <w:t xml:space="preserve">Channel width (m):                                          </w:t>
            </w:r>
          </w:p>
        </w:tc>
      </w:tr>
      <w:tr w:rsidR="001249AE" w:rsidTr="001249AE">
        <w:tc>
          <w:tcPr>
            <w:tcW w:w="10456" w:type="dxa"/>
            <w:gridSpan w:val="15"/>
          </w:tcPr>
          <w:p w:rsidR="001249AE" w:rsidRPr="000C2F6E" w:rsidRDefault="001249AE" w:rsidP="00D120FA">
            <w:pPr>
              <w:pStyle w:val="NoSpacing"/>
              <w:rPr>
                <w:sz w:val="24"/>
                <w:szCs w:val="24"/>
              </w:rPr>
            </w:pPr>
            <w:r w:rsidRPr="000C2F6E">
              <w:rPr>
                <w:sz w:val="26"/>
                <w:szCs w:val="24"/>
              </w:rPr>
              <w:t>Divide the channel wi</w:t>
            </w:r>
            <w:r w:rsidR="000C2F6E" w:rsidRPr="000C2F6E">
              <w:rPr>
                <w:sz w:val="26"/>
                <w:szCs w:val="24"/>
              </w:rPr>
              <w:t>d</w:t>
            </w:r>
            <w:r w:rsidRPr="000C2F6E">
              <w:rPr>
                <w:sz w:val="26"/>
                <w:szCs w:val="24"/>
              </w:rPr>
              <w:t>th by 10 to give you the interval between each point where you</w:t>
            </w:r>
            <w:r w:rsidR="00193654" w:rsidRPr="000C2F6E">
              <w:rPr>
                <w:sz w:val="26"/>
                <w:szCs w:val="24"/>
              </w:rPr>
              <w:t xml:space="preserve"> will</w:t>
            </w:r>
            <w:r w:rsidRPr="000C2F6E">
              <w:rPr>
                <w:sz w:val="26"/>
                <w:szCs w:val="24"/>
              </w:rPr>
              <w:t xml:space="preserve"> measure the depth of the channel</w:t>
            </w:r>
            <w:r w:rsidR="00D120FA">
              <w:rPr>
                <w:sz w:val="26"/>
                <w:szCs w:val="24"/>
              </w:rPr>
              <w:t>. ____</w:t>
            </w:r>
            <w:bookmarkStart w:id="0" w:name="_GoBack"/>
            <w:bookmarkEnd w:id="0"/>
            <w:r w:rsidR="00193654" w:rsidRPr="000C2F6E">
              <w:rPr>
                <w:sz w:val="26"/>
                <w:szCs w:val="24"/>
              </w:rPr>
              <w:t>__</w:t>
            </w:r>
            <w:r w:rsidR="000C2F6E" w:rsidRPr="000C2F6E">
              <w:rPr>
                <w:sz w:val="26"/>
                <w:szCs w:val="24"/>
              </w:rPr>
              <w:t xml:space="preserve"> Measure from the left hand bank facing </w:t>
            </w:r>
            <w:r w:rsidR="00D120FA">
              <w:rPr>
                <w:sz w:val="26"/>
                <w:szCs w:val="24"/>
              </w:rPr>
              <w:t>downstream</w:t>
            </w:r>
            <w:r w:rsidR="000C2F6E" w:rsidRPr="000C2F6E">
              <w:rPr>
                <w:sz w:val="26"/>
                <w:szCs w:val="24"/>
              </w:rPr>
              <w:t>.</w:t>
            </w:r>
          </w:p>
        </w:tc>
      </w:tr>
      <w:tr w:rsidR="001249AE" w:rsidTr="001249AE">
        <w:tc>
          <w:tcPr>
            <w:tcW w:w="1055" w:type="dxa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2" w:type="dxa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1</w:t>
            </w:r>
          </w:p>
        </w:tc>
        <w:tc>
          <w:tcPr>
            <w:tcW w:w="773" w:type="dxa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2</w:t>
            </w:r>
          </w:p>
        </w:tc>
        <w:tc>
          <w:tcPr>
            <w:tcW w:w="773" w:type="dxa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3</w:t>
            </w:r>
          </w:p>
        </w:tc>
        <w:tc>
          <w:tcPr>
            <w:tcW w:w="773" w:type="dxa"/>
            <w:gridSpan w:val="2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4</w:t>
            </w:r>
          </w:p>
        </w:tc>
        <w:tc>
          <w:tcPr>
            <w:tcW w:w="773" w:type="dxa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5</w:t>
            </w:r>
          </w:p>
        </w:tc>
        <w:tc>
          <w:tcPr>
            <w:tcW w:w="773" w:type="dxa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6</w:t>
            </w:r>
          </w:p>
        </w:tc>
        <w:tc>
          <w:tcPr>
            <w:tcW w:w="773" w:type="dxa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7</w:t>
            </w:r>
          </w:p>
        </w:tc>
        <w:tc>
          <w:tcPr>
            <w:tcW w:w="773" w:type="dxa"/>
            <w:gridSpan w:val="2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8</w:t>
            </w:r>
          </w:p>
        </w:tc>
        <w:tc>
          <w:tcPr>
            <w:tcW w:w="774" w:type="dxa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9</w:t>
            </w:r>
          </w:p>
        </w:tc>
        <w:tc>
          <w:tcPr>
            <w:tcW w:w="784" w:type="dxa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10</w:t>
            </w:r>
          </w:p>
        </w:tc>
        <w:tc>
          <w:tcPr>
            <w:tcW w:w="784" w:type="dxa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11</w:t>
            </w:r>
          </w:p>
        </w:tc>
        <w:tc>
          <w:tcPr>
            <w:tcW w:w="876" w:type="dxa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Mean</w:t>
            </w:r>
          </w:p>
        </w:tc>
      </w:tr>
      <w:tr w:rsidR="001249AE" w:rsidTr="001249AE">
        <w:tc>
          <w:tcPr>
            <w:tcW w:w="1055" w:type="dxa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4"/>
                <w:szCs w:val="28"/>
              </w:rPr>
              <w:t xml:space="preserve">Distance </w:t>
            </w:r>
            <w:r>
              <w:rPr>
                <w:sz w:val="24"/>
                <w:szCs w:val="28"/>
              </w:rPr>
              <w:t>from bank</w:t>
            </w:r>
            <w:r w:rsidRPr="001249AE">
              <w:rPr>
                <w:sz w:val="24"/>
                <w:szCs w:val="28"/>
              </w:rPr>
              <w:t>(m)</w:t>
            </w:r>
          </w:p>
        </w:tc>
        <w:tc>
          <w:tcPr>
            <w:tcW w:w="772" w:type="dxa"/>
          </w:tcPr>
          <w:p w:rsidR="001249AE" w:rsidRPr="001249AE" w:rsidRDefault="000C2F6E" w:rsidP="008327C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73" w:type="dxa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  <w:gridSpan w:val="2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  <w:gridSpan w:val="2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4" w:type="dxa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876" w:type="dxa"/>
          </w:tcPr>
          <w:p w:rsidR="001249AE" w:rsidRPr="005A60E5" w:rsidRDefault="005A60E5" w:rsidP="005A60E5">
            <w:pPr>
              <w:pStyle w:val="NoSpacing"/>
              <w:jc w:val="center"/>
              <w:rPr>
                <w:sz w:val="40"/>
                <w:szCs w:val="40"/>
              </w:rPr>
            </w:pPr>
            <w:r w:rsidRPr="005A60E5">
              <w:rPr>
                <w:sz w:val="40"/>
                <w:szCs w:val="40"/>
              </w:rPr>
              <w:t>-</w:t>
            </w:r>
          </w:p>
        </w:tc>
      </w:tr>
      <w:tr w:rsidR="001249AE" w:rsidTr="001249AE">
        <w:tc>
          <w:tcPr>
            <w:tcW w:w="1055" w:type="dxa"/>
          </w:tcPr>
          <w:p w:rsidR="001249AE" w:rsidRPr="001249AE" w:rsidRDefault="001249AE" w:rsidP="008327CF">
            <w:pPr>
              <w:pStyle w:val="NoSpacing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Depth </w:t>
            </w:r>
            <w:r w:rsidR="00193654">
              <w:rPr>
                <w:sz w:val="24"/>
                <w:szCs w:val="28"/>
              </w:rPr>
              <w:t>of water (cm)</w:t>
            </w:r>
          </w:p>
        </w:tc>
        <w:tc>
          <w:tcPr>
            <w:tcW w:w="772" w:type="dxa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  <w:gridSpan w:val="2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  <w:gridSpan w:val="2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4" w:type="dxa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876" w:type="dxa"/>
          </w:tcPr>
          <w:p w:rsidR="001249AE" w:rsidRPr="001249AE" w:rsidRDefault="001249AE" w:rsidP="008327CF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4157CD" w:rsidRDefault="004157CD" w:rsidP="008327CF">
      <w:pPr>
        <w:pStyle w:val="NoSpacing"/>
      </w:pPr>
    </w:p>
    <w:p w:rsidR="00893670" w:rsidRDefault="00893670" w:rsidP="008327CF">
      <w:pPr>
        <w:pStyle w:val="NoSpacing"/>
        <w:rPr>
          <w:sz w:val="28"/>
          <w:szCs w:val="28"/>
        </w:rPr>
      </w:pPr>
      <w:r w:rsidRPr="00893670">
        <w:rPr>
          <w:sz w:val="28"/>
          <w:szCs w:val="28"/>
        </w:rPr>
        <w:t>Velocity</w:t>
      </w:r>
      <w:r>
        <w:rPr>
          <w:sz w:val="28"/>
          <w:szCs w:val="28"/>
        </w:rPr>
        <w:t xml:space="preserve"> – use a stopwatch to record the time that it takes for a float to travel over 10 metres. Do this three times.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2"/>
        <w:gridCol w:w="2074"/>
        <w:gridCol w:w="2074"/>
        <w:gridCol w:w="2074"/>
        <w:gridCol w:w="2042"/>
      </w:tblGrid>
      <w:tr w:rsidR="00193654" w:rsidTr="00193654">
        <w:tc>
          <w:tcPr>
            <w:tcW w:w="2192" w:type="dxa"/>
          </w:tcPr>
          <w:p w:rsidR="00193654" w:rsidRDefault="00193654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193654" w:rsidRDefault="00193654" w:rsidP="00893670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74" w:type="dxa"/>
          </w:tcPr>
          <w:p w:rsidR="00193654" w:rsidRDefault="00193654" w:rsidP="00893670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74" w:type="dxa"/>
          </w:tcPr>
          <w:p w:rsidR="00193654" w:rsidRDefault="00193654" w:rsidP="00893670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042" w:type="dxa"/>
          </w:tcPr>
          <w:p w:rsidR="00193654" w:rsidRDefault="00193654" w:rsidP="00893670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Mean</w:t>
            </w:r>
          </w:p>
        </w:tc>
      </w:tr>
      <w:tr w:rsidR="00193654" w:rsidTr="00193654">
        <w:tc>
          <w:tcPr>
            <w:tcW w:w="2192" w:type="dxa"/>
          </w:tcPr>
          <w:p w:rsidR="00193654" w:rsidRDefault="00193654" w:rsidP="008327C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Time taken</w:t>
            </w:r>
          </w:p>
        </w:tc>
        <w:tc>
          <w:tcPr>
            <w:tcW w:w="2074" w:type="dxa"/>
          </w:tcPr>
          <w:p w:rsidR="00193654" w:rsidRDefault="00193654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193654" w:rsidRDefault="00193654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193654" w:rsidRDefault="00193654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042" w:type="dxa"/>
          </w:tcPr>
          <w:p w:rsidR="00193654" w:rsidRDefault="00193654" w:rsidP="008327CF">
            <w:pPr>
              <w:pStyle w:val="NoSpacing"/>
              <w:rPr>
                <w:sz w:val="28"/>
                <w:szCs w:val="28"/>
              </w:rPr>
            </w:pPr>
          </w:p>
        </w:tc>
      </w:tr>
      <w:tr w:rsidR="00193654" w:rsidTr="00193654">
        <w:tc>
          <w:tcPr>
            <w:tcW w:w="2192" w:type="dxa"/>
          </w:tcPr>
          <w:p w:rsidR="00193654" w:rsidRDefault="00193654" w:rsidP="008327C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m/s</w:t>
            </w:r>
          </w:p>
        </w:tc>
        <w:tc>
          <w:tcPr>
            <w:tcW w:w="2074" w:type="dxa"/>
          </w:tcPr>
          <w:p w:rsidR="00193654" w:rsidRDefault="00193654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193654" w:rsidRDefault="00193654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193654" w:rsidRDefault="00193654" w:rsidP="008327CF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042" w:type="dxa"/>
          </w:tcPr>
          <w:p w:rsidR="00193654" w:rsidRDefault="00193654" w:rsidP="008327CF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893670" w:rsidRPr="00893670" w:rsidRDefault="00893670" w:rsidP="008327CF">
      <w:pPr>
        <w:pStyle w:val="NoSpacing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124CB" w:rsidTr="00A124CB">
        <w:tc>
          <w:tcPr>
            <w:tcW w:w="10456" w:type="dxa"/>
          </w:tcPr>
          <w:p w:rsidR="00A124CB" w:rsidRDefault="00A124CB" w:rsidP="00A124CB">
            <w:pPr>
              <w:pStyle w:val="NoSpacing"/>
              <w:rPr>
                <w:sz w:val="28"/>
              </w:rPr>
            </w:pPr>
            <w:r>
              <w:rPr>
                <w:sz w:val="28"/>
              </w:rPr>
              <w:t>Extra</w:t>
            </w:r>
            <w:r w:rsidR="00EB0075">
              <w:rPr>
                <w:sz w:val="28"/>
              </w:rPr>
              <w:t xml:space="preserve">: </w:t>
            </w:r>
            <w:r>
              <w:rPr>
                <w:sz w:val="28"/>
              </w:rPr>
              <w:t xml:space="preserve">How you could measure the </w:t>
            </w:r>
            <w:r w:rsidR="00C373E2">
              <w:rPr>
                <w:sz w:val="28"/>
              </w:rPr>
              <w:t>gradient?</w:t>
            </w:r>
          </w:p>
          <w:p w:rsidR="00A124CB" w:rsidRDefault="00A124CB" w:rsidP="00A124CB">
            <w:pPr>
              <w:pStyle w:val="NoSpacing"/>
              <w:rPr>
                <w:sz w:val="28"/>
              </w:rPr>
            </w:pPr>
          </w:p>
          <w:p w:rsidR="00A124CB" w:rsidRDefault="00A124CB" w:rsidP="00A124CB">
            <w:pPr>
              <w:pStyle w:val="NoSpacing"/>
              <w:rPr>
                <w:sz w:val="28"/>
              </w:rPr>
            </w:pPr>
          </w:p>
          <w:p w:rsidR="00A124CB" w:rsidRDefault="00A124CB" w:rsidP="00A124CB">
            <w:pPr>
              <w:pStyle w:val="NoSpacing"/>
            </w:pPr>
          </w:p>
        </w:tc>
      </w:tr>
    </w:tbl>
    <w:p w:rsidR="00EB0075" w:rsidRPr="00686948" w:rsidRDefault="00EB0075" w:rsidP="00EB0075">
      <w:pPr>
        <w:pStyle w:val="NoSpacing"/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>Data recording</w:t>
      </w:r>
      <w:r w:rsidR="00CF5AE7">
        <w:rPr>
          <w:sz w:val="52"/>
          <w:szCs w:val="52"/>
        </w:rPr>
        <w:t xml:space="preserve">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5"/>
        <w:gridCol w:w="772"/>
        <w:gridCol w:w="773"/>
        <w:gridCol w:w="773"/>
        <w:gridCol w:w="112"/>
        <w:gridCol w:w="661"/>
        <w:gridCol w:w="773"/>
        <w:gridCol w:w="773"/>
        <w:gridCol w:w="773"/>
        <w:gridCol w:w="505"/>
        <w:gridCol w:w="268"/>
        <w:gridCol w:w="774"/>
        <w:gridCol w:w="784"/>
        <w:gridCol w:w="784"/>
        <w:gridCol w:w="876"/>
      </w:tblGrid>
      <w:tr w:rsidR="00EB0075" w:rsidTr="00D32C95">
        <w:tc>
          <w:tcPr>
            <w:tcW w:w="3485" w:type="dxa"/>
            <w:gridSpan w:val="5"/>
          </w:tcPr>
          <w:p w:rsidR="00EB0075" w:rsidRDefault="00EB0075" w:rsidP="00D32C95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Site number:</w:t>
            </w:r>
          </w:p>
          <w:p w:rsidR="00EB0075" w:rsidRDefault="00EB0075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485" w:type="dxa"/>
            <w:gridSpan w:val="5"/>
          </w:tcPr>
          <w:p w:rsidR="00EB0075" w:rsidRDefault="00EB0075" w:rsidP="00D32C95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Location:</w:t>
            </w:r>
          </w:p>
        </w:tc>
        <w:tc>
          <w:tcPr>
            <w:tcW w:w="3486" w:type="dxa"/>
            <w:gridSpan w:val="5"/>
          </w:tcPr>
          <w:p w:rsidR="00EB0075" w:rsidRDefault="00EB0075" w:rsidP="00D32C95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Distance from…</w:t>
            </w:r>
          </w:p>
        </w:tc>
      </w:tr>
      <w:tr w:rsidR="00EB0075" w:rsidTr="00D32C95">
        <w:tc>
          <w:tcPr>
            <w:tcW w:w="10456" w:type="dxa"/>
            <w:gridSpan w:val="15"/>
          </w:tcPr>
          <w:p w:rsidR="00EB0075" w:rsidRDefault="00EB0075" w:rsidP="00D32C95">
            <w:pPr>
              <w:pStyle w:val="NoSpacing"/>
              <w:rPr>
                <w:sz w:val="28"/>
              </w:rPr>
            </w:pPr>
            <w:r>
              <w:rPr>
                <w:sz w:val="28"/>
              </w:rPr>
              <w:t>Observations of the surrounding area:</w:t>
            </w:r>
          </w:p>
          <w:p w:rsidR="00EB0075" w:rsidRDefault="00EB0075" w:rsidP="00D32C95">
            <w:pPr>
              <w:pStyle w:val="NoSpacing"/>
              <w:rPr>
                <w:sz w:val="28"/>
              </w:rPr>
            </w:pPr>
          </w:p>
          <w:p w:rsidR="00EB0075" w:rsidRDefault="00EB0075" w:rsidP="00D32C95">
            <w:pPr>
              <w:pStyle w:val="NoSpacing"/>
              <w:rPr>
                <w:sz w:val="28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5323B62A" wp14:editId="1C103BAE">
                  <wp:simplePos x="0" y="0"/>
                  <wp:positionH relativeFrom="column">
                    <wp:posOffset>6108065</wp:posOffset>
                  </wp:positionH>
                  <wp:positionV relativeFrom="paragraph">
                    <wp:posOffset>33020</wp:posOffset>
                  </wp:positionV>
                  <wp:extent cx="381000" cy="340652"/>
                  <wp:effectExtent l="0" t="0" r="0" b="2540"/>
                  <wp:wrapNone/>
                  <wp:docPr id="22" name="Picture 22" descr="Image result for observation eyes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observation eyes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B0075" w:rsidRDefault="00EB0075" w:rsidP="00D32C95">
            <w:pPr>
              <w:pStyle w:val="NoSpacing"/>
              <w:rPr>
                <w:sz w:val="28"/>
              </w:rPr>
            </w:pPr>
          </w:p>
          <w:p w:rsidR="00EB0075" w:rsidRPr="00BB7BE1" w:rsidRDefault="00EB0075" w:rsidP="00D32C95">
            <w:pPr>
              <w:pStyle w:val="NoSpacing"/>
              <w:rPr>
                <w:sz w:val="28"/>
              </w:rPr>
            </w:pPr>
          </w:p>
        </w:tc>
      </w:tr>
      <w:tr w:rsidR="00EB0075" w:rsidTr="00D32C95">
        <w:tc>
          <w:tcPr>
            <w:tcW w:w="10456" w:type="dxa"/>
            <w:gridSpan w:val="15"/>
          </w:tcPr>
          <w:p w:rsidR="00EB0075" w:rsidRDefault="00EB0075" w:rsidP="00D32C95">
            <w:pPr>
              <w:pStyle w:val="NoSpacing"/>
              <w:rPr>
                <w:sz w:val="28"/>
              </w:rPr>
            </w:pPr>
            <w:r>
              <w:rPr>
                <w:sz w:val="28"/>
              </w:rPr>
              <w:t>Observations of the river:</w:t>
            </w:r>
          </w:p>
          <w:p w:rsidR="00EB0075" w:rsidRDefault="00EB0075" w:rsidP="00D32C95">
            <w:pPr>
              <w:pStyle w:val="NoSpacing"/>
              <w:rPr>
                <w:sz w:val="28"/>
              </w:rPr>
            </w:pPr>
          </w:p>
          <w:p w:rsidR="00EB0075" w:rsidRDefault="00EB0075" w:rsidP="00D32C95">
            <w:pPr>
              <w:pStyle w:val="NoSpacing"/>
              <w:rPr>
                <w:sz w:val="28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35CE548F" wp14:editId="478EBD54">
                  <wp:simplePos x="0" y="0"/>
                  <wp:positionH relativeFrom="column">
                    <wp:posOffset>6097270</wp:posOffset>
                  </wp:positionH>
                  <wp:positionV relativeFrom="paragraph">
                    <wp:posOffset>210185</wp:posOffset>
                  </wp:positionV>
                  <wp:extent cx="381000" cy="340652"/>
                  <wp:effectExtent l="0" t="0" r="0" b="2540"/>
                  <wp:wrapNone/>
                  <wp:docPr id="23" name="Picture 23" descr="Image result for observation eyes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observation eyes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B0075" w:rsidRDefault="00EB0075" w:rsidP="00D32C95">
            <w:pPr>
              <w:pStyle w:val="NoSpacing"/>
              <w:rPr>
                <w:sz w:val="28"/>
              </w:rPr>
            </w:pPr>
          </w:p>
          <w:p w:rsidR="00EB0075" w:rsidRDefault="00EB0075" w:rsidP="00D32C95">
            <w:pPr>
              <w:pStyle w:val="NoSpacing"/>
              <w:rPr>
                <w:sz w:val="28"/>
              </w:rPr>
            </w:pPr>
          </w:p>
        </w:tc>
      </w:tr>
      <w:tr w:rsidR="00EB0075" w:rsidTr="00D32C95">
        <w:tc>
          <w:tcPr>
            <w:tcW w:w="10456" w:type="dxa"/>
            <w:gridSpan w:val="15"/>
          </w:tcPr>
          <w:p w:rsidR="00EB0075" w:rsidRDefault="00EB0075" w:rsidP="00D32C95">
            <w:pPr>
              <w:pStyle w:val="NoSpacing"/>
              <w:rPr>
                <w:sz w:val="28"/>
              </w:rPr>
            </w:pPr>
            <w:r>
              <w:rPr>
                <w:sz w:val="28"/>
              </w:rPr>
              <w:t>Annotated sketch of the river:</w:t>
            </w:r>
          </w:p>
          <w:p w:rsidR="00EB0075" w:rsidRDefault="00EB0075" w:rsidP="00D32C95">
            <w:pPr>
              <w:pStyle w:val="NoSpacing"/>
              <w:rPr>
                <w:sz w:val="28"/>
              </w:rPr>
            </w:pPr>
          </w:p>
          <w:p w:rsidR="00EB0075" w:rsidRDefault="00EB0075" w:rsidP="00D32C95">
            <w:pPr>
              <w:pStyle w:val="NoSpacing"/>
              <w:rPr>
                <w:sz w:val="28"/>
              </w:rPr>
            </w:pPr>
          </w:p>
          <w:p w:rsidR="00EB0075" w:rsidRDefault="00EB0075" w:rsidP="00D32C95">
            <w:pPr>
              <w:pStyle w:val="NoSpacing"/>
              <w:rPr>
                <w:sz w:val="28"/>
              </w:rPr>
            </w:pPr>
          </w:p>
          <w:p w:rsidR="00EB0075" w:rsidRDefault="00EB0075" w:rsidP="00D32C95">
            <w:pPr>
              <w:pStyle w:val="NoSpacing"/>
              <w:rPr>
                <w:sz w:val="28"/>
              </w:rPr>
            </w:pPr>
          </w:p>
          <w:p w:rsidR="00EB0075" w:rsidRDefault="00EB0075" w:rsidP="00D32C95">
            <w:pPr>
              <w:pStyle w:val="NoSpacing"/>
              <w:rPr>
                <w:sz w:val="28"/>
              </w:rPr>
            </w:pPr>
          </w:p>
          <w:p w:rsidR="00EB0075" w:rsidRDefault="00EB0075" w:rsidP="00D32C95">
            <w:pPr>
              <w:pStyle w:val="NoSpacing"/>
              <w:rPr>
                <w:sz w:val="28"/>
              </w:rPr>
            </w:pPr>
          </w:p>
          <w:p w:rsidR="00EB0075" w:rsidRDefault="00EB0075" w:rsidP="00D32C95">
            <w:pPr>
              <w:pStyle w:val="NoSpacing"/>
              <w:rPr>
                <w:sz w:val="28"/>
              </w:rPr>
            </w:pPr>
          </w:p>
          <w:p w:rsidR="00EB0075" w:rsidRDefault="00EB0075" w:rsidP="00D32C95">
            <w:pPr>
              <w:pStyle w:val="NoSpacing"/>
              <w:rPr>
                <w:sz w:val="28"/>
              </w:rPr>
            </w:pPr>
          </w:p>
          <w:p w:rsidR="00EB0075" w:rsidRDefault="00EB0075" w:rsidP="00D32C95">
            <w:pPr>
              <w:pStyle w:val="NoSpacing"/>
              <w:rPr>
                <w:sz w:val="28"/>
              </w:rPr>
            </w:pPr>
          </w:p>
          <w:p w:rsidR="00EB0075" w:rsidRDefault="00EB0075" w:rsidP="00D32C95">
            <w:pPr>
              <w:pStyle w:val="NoSpacing"/>
              <w:rPr>
                <w:sz w:val="28"/>
              </w:rPr>
            </w:pPr>
          </w:p>
        </w:tc>
      </w:tr>
      <w:tr w:rsidR="00EB0075" w:rsidTr="00D32C95">
        <w:tc>
          <w:tcPr>
            <w:tcW w:w="10456" w:type="dxa"/>
            <w:gridSpan w:val="15"/>
          </w:tcPr>
          <w:p w:rsidR="00EB0075" w:rsidRPr="001249AE" w:rsidRDefault="00EB0075" w:rsidP="00D32C95">
            <w:pPr>
              <w:pStyle w:val="NoSpacing"/>
              <w:rPr>
                <w:sz w:val="28"/>
              </w:rPr>
            </w:pPr>
            <w:r>
              <w:rPr>
                <w:sz w:val="28"/>
              </w:rPr>
              <w:t xml:space="preserve">Channel width (m):                                          </w:t>
            </w:r>
          </w:p>
        </w:tc>
      </w:tr>
      <w:tr w:rsidR="00EB0075" w:rsidTr="00D32C95">
        <w:tc>
          <w:tcPr>
            <w:tcW w:w="10456" w:type="dxa"/>
            <w:gridSpan w:val="15"/>
          </w:tcPr>
          <w:p w:rsidR="00EB0075" w:rsidRDefault="000C2F6E" w:rsidP="00D32C95">
            <w:pPr>
              <w:pStyle w:val="NoSpacing"/>
              <w:rPr>
                <w:sz w:val="28"/>
              </w:rPr>
            </w:pPr>
            <w:r w:rsidRPr="000C2F6E">
              <w:rPr>
                <w:sz w:val="26"/>
                <w:szCs w:val="24"/>
              </w:rPr>
              <w:t>Divide the channel width by 10 to give you the interval between each point where you will measure the depth of the channel. _______ Measure from the left hand bank facing upstream.</w:t>
            </w:r>
          </w:p>
        </w:tc>
      </w:tr>
      <w:tr w:rsidR="00EB0075" w:rsidTr="00D32C95">
        <w:tc>
          <w:tcPr>
            <w:tcW w:w="1055" w:type="dxa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2" w:type="dxa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1</w:t>
            </w:r>
          </w:p>
        </w:tc>
        <w:tc>
          <w:tcPr>
            <w:tcW w:w="773" w:type="dxa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2</w:t>
            </w:r>
          </w:p>
        </w:tc>
        <w:tc>
          <w:tcPr>
            <w:tcW w:w="773" w:type="dxa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3</w:t>
            </w:r>
          </w:p>
        </w:tc>
        <w:tc>
          <w:tcPr>
            <w:tcW w:w="773" w:type="dxa"/>
            <w:gridSpan w:val="2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4</w:t>
            </w:r>
          </w:p>
        </w:tc>
        <w:tc>
          <w:tcPr>
            <w:tcW w:w="773" w:type="dxa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5</w:t>
            </w:r>
          </w:p>
        </w:tc>
        <w:tc>
          <w:tcPr>
            <w:tcW w:w="773" w:type="dxa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6</w:t>
            </w:r>
          </w:p>
        </w:tc>
        <w:tc>
          <w:tcPr>
            <w:tcW w:w="773" w:type="dxa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7</w:t>
            </w:r>
          </w:p>
        </w:tc>
        <w:tc>
          <w:tcPr>
            <w:tcW w:w="773" w:type="dxa"/>
            <w:gridSpan w:val="2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8</w:t>
            </w:r>
          </w:p>
        </w:tc>
        <w:tc>
          <w:tcPr>
            <w:tcW w:w="774" w:type="dxa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9</w:t>
            </w:r>
          </w:p>
        </w:tc>
        <w:tc>
          <w:tcPr>
            <w:tcW w:w="784" w:type="dxa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10</w:t>
            </w:r>
          </w:p>
        </w:tc>
        <w:tc>
          <w:tcPr>
            <w:tcW w:w="784" w:type="dxa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11</w:t>
            </w:r>
          </w:p>
        </w:tc>
        <w:tc>
          <w:tcPr>
            <w:tcW w:w="876" w:type="dxa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Mean</w:t>
            </w:r>
          </w:p>
        </w:tc>
      </w:tr>
      <w:tr w:rsidR="00EB0075" w:rsidTr="00D32C95">
        <w:tc>
          <w:tcPr>
            <w:tcW w:w="1055" w:type="dxa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4"/>
                <w:szCs w:val="28"/>
              </w:rPr>
              <w:t xml:space="preserve">Distance </w:t>
            </w:r>
            <w:r>
              <w:rPr>
                <w:sz w:val="24"/>
                <w:szCs w:val="28"/>
              </w:rPr>
              <w:t>from bank</w:t>
            </w:r>
            <w:r w:rsidRPr="001249AE">
              <w:rPr>
                <w:sz w:val="24"/>
                <w:szCs w:val="28"/>
              </w:rPr>
              <w:t>(m)</w:t>
            </w:r>
          </w:p>
        </w:tc>
        <w:tc>
          <w:tcPr>
            <w:tcW w:w="772" w:type="dxa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  <w:gridSpan w:val="2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  <w:gridSpan w:val="2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4" w:type="dxa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876" w:type="dxa"/>
          </w:tcPr>
          <w:p w:rsidR="00EB0075" w:rsidRPr="005A60E5" w:rsidRDefault="00EB0075" w:rsidP="00D32C95">
            <w:pPr>
              <w:pStyle w:val="NoSpacing"/>
              <w:jc w:val="center"/>
              <w:rPr>
                <w:sz w:val="40"/>
                <w:szCs w:val="40"/>
              </w:rPr>
            </w:pPr>
            <w:r w:rsidRPr="005A60E5">
              <w:rPr>
                <w:sz w:val="40"/>
                <w:szCs w:val="40"/>
              </w:rPr>
              <w:t>-</w:t>
            </w:r>
          </w:p>
        </w:tc>
      </w:tr>
      <w:tr w:rsidR="00EB0075" w:rsidTr="00D32C95">
        <w:tc>
          <w:tcPr>
            <w:tcW w:w="1055" w:type="dxa"/>
          </w:tcPr>
          <w:p w:rsidR="00EB0075" w:rsidRDefault="00EB0075" w:rsidP="00D32C95">
            <w:pPr>
              <w:pStyle w:val="NoSpacing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Depth (cm)</w:t>
            </w:r>
          </w:p>
          <w:p w:rsidR="00EB0075" w:rsidRPr="001249AE" w:rsidRDefault="00EB0075" w:rsidP="00D32C95">
            <w:pPr>
              <w:pStyle w:val="NoSpacing"/>
              <w:rPr>
                <w:sz w:val="24"/>
                <w:szCs w:val="28"/>
              </w:rPr>
            </w:pPr>
          </w:p>
        </w:tc>
        <w:tc>
          <w:tcPr>
            <w:tcW w:w="772" w:type="dxa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  <w:gridSpan w:val="2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  <w:gridSpan w:val="2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4" w:type="dxa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876" w:type="dxa"/>
          </w:tcPr>
          <w:p w:rsidR="00EB0075" w:rsidRPr="001249AE" w:rsidRDefault="00EB0075" w:rsidP="00D32C95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EB0075" w:rsidRDefault="00EB0075" w:rsidP="00EB0075">
      <w:pPr>
        <w:pStyle w:val="NoSpacing"/>
      </w:pPr>
    </w:p>
    <w:p w:rsidR="00EB0075" w:rsidRDefault="00EB0075" w:rsidP="00EB0075">
      <w:pPr>
        <w:pStyle w:val="NoSpacing"/>
        <w:rPr>
          <w:sz w:val="28"/>
          <w:szCs w:val="28"/>
        </w:rPr>
      </w:pPr>
      <w:r w:rsidRPr="00893670">
        <w:rPr>
          <w:sz w:val="28"/>
          <w:szCs w:val="28"/>
        </w:rPr>
        <w:t>Velocity</w:t>
      </w:r>
      <w:r>
        <w:rPr>
          <w:sz w:val="28"/>
          <w:szCs w:val="28"/>
        </w:rPr>
        <w:t xml:space="preserve"> – use a stopwatch to record the time that it takes for a float to travel over 10 metres. Do this three times.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3"/>
        <w:gridCol w:w="2614"/>
        <w:gridCol w:w="2614"/>
        <w:gridCol w:w="2615"/>
      </w:tblGrid>
      <w:tr w:rsidR="00EB0075" w:rsidTr="00D32C95">
        <w:tc>
          <w:tcPr>
            <w:tcW w:w="2613" w:type="dxa"/>
          </w:tcPr>
          <w:p w:rsidR="00EB0075" w:rsidRDefault="00EB0075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:rsidR="00EB0075" w:rsidRDefault="00EB0075" w:rsidP="00D32C9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14" w:type="dxa"/>
          </w:tcPr>
          <w:p w:rsidR="00EB0075" w:rsidRDefault="00EB0075" w:rsidP="00D32C9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15" w:type="dxa"/>
          </w:tcPr>
          <w:p w:rsidR="00EB0075" w:rsidRDefault="00EB0075" w:rsidP="00D32C9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B0075" w:rsidTr="00D32C95">
        <w:tc>
          <w:tcPr>
            <w:tcW w:w="2613" w:type="dxa"/>
          </w:tcPr>
          <w:p w:rsidR="00EB0075" w:rsidRDefault="00EB0075" w:rsidP="00D32C95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Time taken</w:t>
            </w:r>
          </w:p>
        </w:tc>
        <w:tc>
          <w:tcPr>
            <w:tcW w:w="2614" w:type="dxa"/>
          </w:tcPr>
          <w:p w:rsidR="00EB0075" w:rsidRDefault="00EB0075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:rsidR="00EB0075" w:rsidRDefault="00EB0075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615" w:type="dxa"/>
          </w:tcPr>
          <w:p w:rsidR="00EB0075" w:rsidRDefault="00EB0075" w:rsidP="00D32C95">
            <w:pPr>
              <w:pStyle w:val="NoSpacing"/>
              <w:rPr>
                <w:sz w:val="28"/>
                <w:szCs w:val="28"/>
              </w:rPr>
            </w:pPr>
          </w:p>
        </w:tc>
      </w:tr>
      <w:tr w:rsidR="00EB0075" w:rsidTr="00D32C95">
        <w:tc>
          <w:tcPr>
            <w:tcW w:w="2613" w:type="dxa"/>
          </w:tcPr>
          <w:p w:rsidR="00EB0075" w:rsidRDefault="00EB0075" w:rsidP="00D32C95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m/s</w:t>
            </w:r>
          </w:p>
        </w:tc>
        <w:tc>
          <w:tcPr>
            <w:tcW w:w="2614" w:type="dxa"/>
          </w:tcPr>
          <w:p w:rsidR="00EB0075" w:rsidRDefault="00EB0075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:rsidR="00EB0075" w:rsidRDefault="00EB0075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615" w:type="dxa"/>
          </w:tcPr>
          <w:p w:rsidR="00EB0075" w:rsidRDefault="00EB0075" w:rsidP="00D32C95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EB0075" w:rsidRPr="00893670" w:rsidRDefault="00EB0075" w:rsidP="00EB0075">
      <w:pPr>
        <w:pStyle w:val="NoSpacing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B0075" w:rsidTr="00D32C95">
        <w:tc>
          <w:tcPr>
            <w:tcW w:w="10456" w:type="dxa"/>
          </w:tcPr>
          <w:p w:rsidR="00EB0075" w:rsidRDefault="00EB0075" w:rsidP="00D32C95">
            <w:pPr>
              <w:pStyle w:val="NoSpacing"/>
              <w:rPr>
                <w:sz w:val="28"/>
              </w:rPr>
            </w:pPr>
            <w:r>
              <w:rPr>
                <w:sz w:val="28"/>
              </w:rPr>
              <w:t>Extra: How you could measure the bed load?</w:t>
            </w:r>
          </w:p>
          <w:p w:rsidR="00EB0075" w:rsidRDefault="00EB0075" w:rsidP="00D32C95">
            <w:pPr>
              <w:pStyle w:val="NoSpacing"/>
              <w:rPr>
                <w:sz w:val="28"/>
              </w:rPr>
            </w:pPr>
          </w:p>
          <w:p w:rsidR="00EB0075" w:rsidRDefault="00EB0075" w:rsidP="00D32C95">
            <w:pPr>
              <w:pStyle w:val="NoSpacing"/>
            </w:pPr>
          </w:p>
        </w:tc>
      </w:tr>
    </w:tbl>
    <w:p w:rsidR="00224EE3" w:rsidRPr="00686948" w:rsidRDefault="00224EE3" w:rsidP="00224EE3">
      <w:pPr>
        <w:pStyle w:val="NoSpacing"/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>Data recording</w:t>
      </w:r>
      <w:r w:rsidR="00CF5AE7">
        <w:rPr>
          <w:sz w:val="52"/>
          <w:szCs w:val="52"/>
        </w:rPr>
        <w:t xml:space="preserve">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5"/>
        <w:gridCol w:w="772"/>
        <w:gridCol w:w="773"/>
        <w:gridCol w:w="773"/>
        <w:gridCol w:w="112"/>
        <w:gridCol w:w="661"/>
        <w:gridCol w:w="773"/>
        <w:gridCol w:w="773"/>
        <w:gridCol w:w="773"/>
        <w:gridCol w:w="505"/>
        <w:gridCol w:w="268"/>
        <w:gridCol w:w="774"/>
        <w:gridCol w:w="784"/>
        <w:gridCol w:w="784"/>
        <w:gridCol w:w="876"/>
      </w:tblGrid>
      <w:tr w:rsidR="00224EE3" w:rsidTr="00D32C95">
        <w:tc>
          <w:tcPr>
            <w:tcW w:w="3485" w:type="dxa"/>
            <w:gridSpan w:val="5"/>
          </w:tcPr>
          <w:p w:rsidR="00224EE3" w:rsidRDefault="00224EE3" w:rsidP="00D32C95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Site number:</w:t>
            </w:r>
          </w:p>
          <w:p w:rsidR="00224EE3" w:rsidRDefault="00224EE3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485" w:type="dxa"/>
            <w:gridSpan w:val="5"/>
          </w:tcPr>
          <w:p w:rsidR="00224EE3" w:rsidRDefault="00224EE3" w:rsidP="00D32C95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Location:</w:t>
            </w:r>
          </w:p>
        </w:tc>
        <w:tc>
          <w:tcPr>
            <w:tcW w:w="3486" w:type="dxa"/>
            <w:gridSpan w:val="5"/>
          </w:tcPr>
          <w:p w:rsidR="00224EE3" w:rsidRDefault="00224EE3" w:rsidP="00D32C95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Distance from…</w:t>
            </w:r>
          </w:p>
        </w:tc>
      </w:tr>
      <w:tr w:rsidR="00224EE3" w:rsidTr="00D32C95">
        <w:tc>
          <w:tcPr>
            <w:tcW w:w="10456" w:type="dxa"/>
            <w:gridSpan w:val="15"/>
          </w:tcPr>
          <w:p w:rsidR="00224EE3" w:rsidRDefault="00224EE3" w:rsidP="00D32C95">
            <w:pPr>
              <w:pStyle w:val="NoSpacing"/>
              <w:rPr>
                <w:sz w:val="28"/>
              </w:rPr>
            </w:pPr>
            <w:r>
              <w:rPr>
                <w:sz w:val="28"/>
              </w:rPr>
              <w:t>Observations of the surrounding area:</w:t>
            </w:r>
          </w:p>
          <w:p w:rsidR="00224EE3" w:rsidRDefault="00224EE3" w:rsidP="00D32C95">
            <w:pPr>
              <w:pStyle w:val="NoSpacing"/>
              <w:rPr>
                <w:sz w:val="28"/>
              </w:rPr>
            </w:pPr>
          </w:p>
          <w:p w:rsidR="00224EE3" w:rsidRDefault="00224EE3" w:rsidP="00D32C95">
            <w:pPr>
              <w:pStyle w:val="NoSpacing"/>
              <w:rPr>
                <w:sz w:val="28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5B480028" wp14:editId="743AF238">
                  <wp:simplePos x="0" y="0"/>
                  <wp:positionH relativeFrom="column">
                    <wp:posOffset>6108065</wp:posOffset>
                  </wp:positionH>
                  <wp:positionV relativeFrom="paragraph">
                    <wp:posOffset>33020</wp:posOffset>
                  </wp:positionV>
                  <wp:extent cx="381000" cy="340652"/>
                  <wp:effectExtent l="0" t="0" r="0" b="2540"/>
                  <wp:wrapNone/>
                  <wp:docPr id="24" name="Picture 24" descr="Image result for observation eyes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observation eyes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24EE3" w:rsidRDefault="00224EE3" w:rsidP="00D32C95">
            <w:pPr>
              <w:pStyle w:val="NoSpacing"/>
              <w:rPr>
                <w:sz w:val="28"/>
              </w:rPr>
            </w:pPr>
          </w:p>
          <w:p w:rsidR="00224EE3" w:rsidRPr="00BB7BE1" w:rsidRDefault="00224EE3" w:rsidP="00D32C95">
            <w:pPr>
              <w:pStyle w:val="NoSpacing"/>
              <w:rPr>
                <w:sz w:val="28"/>
              </w:rPr>
            </w:pPr>
          </w:p>
        </w:tc>
      </w:tr>
      <w:tr w:rsidR="00224EE3" w:rsidTr="00D32C95">
        <w:tc>
          <w:tcPr>
            <w:tcW w:w="10456" w:type="dxa"/>
            <w:gridSpan w:val="15"/>
          </w:tcPr>
          <w:p w:rsidR="00224EE3" w:rsidRDefault="00224EE3" w:rsidP="00D32C95">
            <w:pPr>
              <w:pStyle w:val="NoSpacing"/>
              <w:rPr>
                <w:sz w:val="28"/>
              </w:rPr>
            </w:pPr>
            <w:r>
              <w:rPr>
                <w:sz w:val="28"/>
              </w:rPr>
              <w:t>Observations of the river:</w:t>
            </w:r>
          </w:p>
          <w:p w:rsidR="00224EE3" w:rsidRDefault="00224EE3" w:rsidP="00D32C95">
            <w:pPr>
              <w:pStyle w:val="NoSpacing"/>
              <w:rPr>
                <w:sz w:val="28"/>
              </w:rPr>
            </w:pPr>
          </w:p>
          <w:p w:rsidR="00224EE3" w:rsidRDefault="00224EE3" w:rsidP="00D32C95">
            <w:pPr>
              <w:pStyle w:val="NoSpacing"/>
              <w:rPr>
                <w:sz w:val="28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146B3992" wp14:editId="708C46D1">
                  <wp:simplePos x="0" y="0"/>
                  <wp:positionH relativeFrom="column">
                    <wp:posOffset>6097270</wp:posOffset>
                  </wp:positionH>
                  <wp:positionV relativeFrom="paragraph">
                    <wp:posOffset>210185</wp:posOffset>
                  </wp:positionV>
                  <wp:extent cx="381000" cy="340652"/>
                  <wp:effectExtent l="0" t="0" r="0" b="2540"/>
                  <wp:wrapNone/>
                  <wp:docPr id="25" name="Picture 25" descr="Image result for observation eyes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observation eyes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24EE3" w:rsidRDefault="00224EE3" w:rsidP="00D32C95">
            <w:pPr>
              <w:pStyle w:val="NoSpacing"/>
              <w:rPr>
                <w:sz w:val="28"/>
              </w:rPr>
            </w:pPr>
          </w:p>
          <w:p w:rsidR="00224EE3" w:rsidRDefault="00224EE3" w:rsidP="00D32C95">
            <w:pPr>
              <w:pStyle w:val="NoSpacing"/>
              <w:rPr>
                <w:sz w:val="28"/>
              </w:rPr>
            </w:pPr>
          </w:p>
        </w:tc>
      </w:tr>
      <w:tr w:rsidR="00224EE3" w:rsidTr="00D32C95">
        <w:tc>
          <w:tcPr>
            <w:tcW w:w="10456" w:type="dxa"/>
            <w:gridSpan w:val="15"/>
          </w:tcPr>
          <w:p w:rsidR="00224EE3" w:rsidRDefault="00224EE3" w:rsidP="00D32C95">
            <w:pPr>
              <w:pStyle w:val="NoSpacing"/>
              <w:rPr>
                <w:sz w:val="28"/>
              </w:rPr>
            </w:pPr>
            <w:r>
              <w:rPr>
                <w:sz w:val="28"/>
              </w:rPr>
              <w:t>Annotated sketch of the river:</w:t>
            </w:r>
          </w:p>
          <w:p w:rsidR="00224EE3" w:rsidRDefault="00224EE3" w:rsidP="00D32C95">
            <w:pPr>
              <w:pStyle w:val="NoSpacing"/>
              <w:rPr>
                <w:sz w:val="28"/>
              </w:rPr>
            </w:pPr>
          </w:p>
          <w:p w:rsidR="00224EE3" w:rsidRDefault="00224EE3" w:rsidP="00D32C95">
            <w:pPr>
              <w:pStyle w:val="NoSpacing"/>
              <w:rPr>
                <w:sz w:val="28"/>
              </w:rPr>
            </w:pPr>
          </w:p>
          <w:p w:rsidR="00224EE3" w:rsidRDefault="00224EE3" w:rsidP="00D32C95">
            <w:pPr>
              <w:pStyle w:val="NoSpacing"/>
              <w:rPr>
                <w:sz w:val="28"/>
              </w:rPr>
            </w:pPr>
          </w:p>
          <w:p w:rsidR="00224EE3" w:rsidRDefault="00224EE3" w:rsidP="00D32C95">
            <w:pPr>
              <w:pStyle w:val="NoSpacing"/>
              <w:rPr>
                <w:sz w:val="28"/>
              </w:rPr>
            </w:pPr>
          </w:p>
          <w:p w:rsidR="00224EE3" w:rsidRDefault="00224EE3" w:rsidP="00D32C95">
            <w:pPr>
              <w:pStyle w:val="NoSpacing"/>
              <w:rPr>
                <w:sz w:val="28"/>
              </w:rPr>
            </w:pPr>
          </w:p>
          <w:p w:rsidR="00224EE3" w:rsidRDefault="00224EE3" w:rsidP="00D32C95">
            <w:pPr>
              <w:pStyle w:val="NoSpacing"/>
              <w:rPr>
                <w:sz w:val="28"/>
              </w:rPr>
            </w:pPr>
          </w:p>
          <w:p w:rsidR="00224EE3" w:rsidRDefault="00224EE3" w:rsidP="00D32C95">
            <w:pPr>
              <w:pStyle w:val="NoSpacing"/>
              <w:rPr>
                <w:sz w:val="28"/>
              </w:rPr>
            </w:pPr>
          </w:p>
          <w:p w:rsidR="00224EE3" w:rsidRDefault="00224EE3" w:rsidP="00D32C95">
            <w:pPr>
              <w:pStyle w:val="NoSpacing"/>
              <w:rPr>
                <w:sz w:val="28"/>
              </w:rPr>
            </w:pPr>
          </w:p>
          <w:p w:rsidR="00224EE3" w:rsidRDefault="00224EE3" w:rsidP="00D32C95">
            <w:pPr>
              <w:pStyle w:val="NoSpacing"/>
              <w:rPr>
                <w:sz w:val="28"/>
              </w:rPr>
            </w:pPr>
          </w:p>
          <w:p w:rsidR="00224EE3" w:rsidRDefault="00224EE3" w:rsidP="00D32C95">
            <w:pPr>
              <w:pStyle w:val="NoSpacing"/>
              <w:rPr>
                <w:sz w:val="28"/>
              </w:rPr>
            </w:pPr>
          </w:p>
        </w:tc>
      </w:tr>
      <w:tr w:rsidR="00224EE3" w:rsidTr="00D32C95">
        <w:tc>
          <w:tcPr>
            <w:tcW w:w="10456" w:type="dxa"/>
            <w:gridSpan w:val="15"/>
          </w:tcPr>
          <w:p w:rsidR="00224EE3" w:rsidRPr="001249AE" w:rsidRDefault="00224EE3" w:rsidP="00D32C95">
            <w:pPr>
              <w:pStyle w:val="NoSpacing"/>
              <w:rPr>
                <w:sz w:val="28"/>
              </w:rPr>
            </w:pPr>
            <w:r>
              <w:rPr>
                <w:sz w:val="28"/>
              </w:rPr>
              <w:t xml:space="preserve">Channel width (m):                                          </w:t>
            </w:r>
          </w:p>
        </w:tc>
      </w:tr>
      <w:tr w:rsidR="00224EE3" w:rsidTr="00D32C95">
        <w:tc>
          <w:tcPr>
            <w:tcW w:w="10456" w:type="dxa"/>
            <w:gridSpan w:val="15"/>
          </w:tcPr>
          <w:p w:rsidR="00224EE3" w:rsidRDefault="000C2F6E" w:rsidP="00D32C95">
            <w:pPr>
              <w:pStyle w:val="NoSpacing"/>
              <w:rPr>
                <w:sz w:val="28"/>
              </w:rPr>
            </w:pPr>
            <w:r w:rsidRPr="000C2F6E">
              <w:rPr>
                <w:sz w:val="26"/>
                <w:szCs w:val="24"/>
              </w:rPr>
              <w:t>Divide the channel width by 10 to give you the interval between each point where you will measure the depth of the channel. _______ Measure from the left hand bank facing upstream.</w:t>
            </w:r>
          </w:p>
        </w:tc>
      </w:tr>
      <w:tr w:rsidR="00224EE3" w:rsidTr="00D32C95">
        <w:tc>
          <w:tcPr>
            <w:tcW w:w="1055" w:type="dxa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2" w:type="dxa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1</w:t>
            </w:r>
          </w:p>
        </w:tc>
        <w:tc>
          <w:tcPr>
            <w:tcW w:w="773" w:type="dxa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2</w:t>
            </w:r>
          </w:p>
        </w:tc>
        <w:tc>
          <w:tcPr>
            <w:tcW w:w="773" w:type="dxa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3</w:t>
            </w:r>
          </w:p>
        </w:tc>
        <w:tc>
          <w:tcPr>
            <w:tcW w:w="773" w:type="dxa"/>
            <w:gridSpan w:val="2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4</w:t>
            </w:r>
          </w:p>
        </w:tc>
        <w:tc>
          <w:tcPr>
            <w:tcW w:w="773" w:type="dxa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5</w:t>
            </w:r>
          </w:p>
        </w:tc>
        <w:tc>
          <w:tcPr>
            <w:tcW w:w="773" w:type="dxa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6</w:t>
            </w:r>
          </w:p>
        </w:tc>
        <w:tc>
          <w:tcPr>
            <w:tcW w:w="773" w:type="dxa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7</w:t>
            </w:r>
          </w:p>
        </w:tc>
        <w:tc>
          <w:tcPr>
            <w:tcW w:w="773" w:type="dxa"/>
            <w:gridSpan w:val="2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8</w:t>
            </w:r>
          </w:p>
        </w:tc>
        <w:tc>
          <w:tcPr>
            <w:tcW w:w="774" w:type="dxa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9</w:t>
            </w:r>
          </w:p>
        </w:tc>
        <w:tc>
          <w:tcPr>
            <w:tcW w:w="784" w:type="dxa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10</w:t>
            </w:r>
          </w:p>
        </w:tc>
        <w:tc>
          <w:tcPr>
            <w:tcW w:w="784" w:type="dxa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11</w:t>
            </w:r>
          </w:p>
        </w:tc>
        <w:tc>
          <w:tcPr>
            <w:tcW w:w="876" w:type="dxa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8"/>
                <w:szCs w:val="28"/>
              </w:rPr>
              <w:t>Mean</w:t>
            </w:r>
          </w:p>
        </w:tc>
      </w:tr>
      <w:tr w:rsidR="00224EE3" w:rsidTr="00D32C95">
        <w:tc>
          <w:tcPr>
            <w:tcW w:w="1055" w:type="dxa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  <w:r w:rsidRPr="001249AE">
              <w:rPr>
                <w:sz w:val="24"/>
                <w:szCs w:val="28"/>
              </w:rPr>
              <w:t xml:space="preserve">Distance </w:t>
            </w:r>
            <w:r>
              <w:rPr>
                <w:sz w:val="24"/>
                <w:szCs w:val="28"/>
              </w:rPr>
              <w:t>from bank</w:t>
            </w:r>
            <w:r w:rsidRPr="001249AE">
              <w:rPr>
                <w:sz w:val="24"/>
                <w:szCs w:val="28"/>
              </w:rPr>
              <w:t>(m)</w:t>
            </w:r>
          </w:p>
        </w:tc>
        <w:tc>
          <w:tcPr>
            <w:tcW w:w="772" w:type="dxa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  <w:gridSpan w:val="2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  <w:gridSpan w:val="2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4" w:type="dxa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876" w:type="dxa"/>
          </w:tcPr>
          <w:p w:rsidR="00224EE3" w:rsidRPr="005A60E5" w:rsidRDefault="00224EE3" w:rsidP="00D32C95">
            <w:pPr>
              <w:pStyle w:val="NoSpacing"/>
              <w:jc w:val="center"/>
              <w:rPr>
                <w:sz w:val="40"/>
                <w:szCs w:val="40"/>
              </w:rPr>
            </w:pPr>
            <w:r w:rsidRPr="005A60E5">
              <w:rPr>
                <w:sz w:val="40"/>
                <w:szCs w:val="40"/>
              </w:rPr>
              <w:t>-</w:t>
            </w:r>
          </w:p>
        </w:tc>
      </w:tr>
      <w:tr w:rsidR="00224EE3" w:rsidTr="00D32C95">
        <w:tc>
          <w:tcPr>
            <w:tcW w:w="1055" w:type="dxa"/>
          </w:tcPr>
          <w:p w:rsidR="00224EE3" w:rsidRDefault="00224EE3" w:rsidP="00D32C95">
            <w:pPr>
              <w:pStyle w:val="NoSpacing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Depth (cm)</w:t>
            </w:r>
          </w:p>
          <w:p w:rsidR="00224EE3" w:rsidRPr="001249AE" w:rsidRDefault="00224EE3" w:rsidP="00D32C95">
            <w:pPr>
              <w:pStyle w:val="NoSpacing"/>
              <w:rPr>
                <w:sz w:val="24"/>
                <w:szCs w:val="28"/>
              </w:rPr>
            </w:pPr>
          </w:p>
        </w:tc>
        <w:tc>
          <w:tcPr>
            <w:tcW w:w="772" w:type="dxa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  <w:gridSpan w:val="2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3" w:type="dxa"/>
            <w:gridSpan w:val="2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74" w:type="dxa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876" w:type="dxa"/>
          </w:tcPr>
          <w:p w:rsidR="00224EE3" w:rsidRPr="001249AE" w:rsidRDefault="00224EE3" w:rsidP="00D32C95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224EE3" w:rsidRDefault="00224EE3" w:rsidP="00224EE3">
      <w:pPr>
        <w:pStyle w:val="NoSpacing"/>
      </w:pPr>
    </w:p>
    <w:p w:rsidR="00224EE3" w:rsidRDefault="00224EE3" w:rsidP="00224EE3">
      <w:pPr>
        <w:pStyle w:val="NoSpacing"/>
        <w:rPr>
          <w:sz w:val="28"/>
          <w:szCs w:val="28"/>
        </w:rPr>
      </w:pPr>
      <w:r w:rsidRPr="00893670">
        <w:rPr>
          <w:sz w:val="28"/>
          <w:szCs w:val="28"/>
        </w:rPr>
        <w:t>Velocity</w:t>
      </w:r>
      <w:r>
        <w:rPr>
          <w:sz w:val="28"/>
          <w:szCs w:val="28"/>
        </w:rPr>
        <w:t xml:space="preserve"> – use a stopwatch to record the time that it takes for a float to travel over 10 metres. Do this three times.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3"/>
        <w:gridCol w:w="2614"/>
        <w:gridCol w:w="2614"/>
        <w:gridCol w:w="2615"/>
      </w:tblGrid>
      <w:tr w:rsidR="00224EE3" w:rsidTr="00D32C95">
        <w:tc>
          <w:tcPr>
            <w:tcW w:w="2613" w:type="dxa"/>
          </w:tcPr>
          <w:p w:rsidR="00224EE3" w:rsidRDefault="00224EE3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:rsidR="00224EE3" w:rsidRDefault="00224EE3" w:rsidP="00D32C9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14" w:type="dxa"/>
          </w:tcPr>
          <w:p w:rsidR="00224EE3" w:rsidRDefault="00224EE3" w:rsidP="00D32C9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15" w:type="dxa"/>
          </w:tcPr>
          <w:p w:rsidR="00224EE3" w:rsidRDefault="00224EE3" w:rsidP="00D32C95">
            <w:pPr>
              <w:pStyle w:val="NoSpacing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224EE3" w:rsidTr="00D32C95">
        <w:tc>
          <w:tcPr>
            <w:tcW w:w="2613" w:type="dxa"/>
          </w:tcPr>
          <w:p w:rsidR="00224EE3" w:rsidRDefault="00224EE3" w:rsidP="00D32C95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Time taken</w:t>
            </w:r>
          </w:p>
        </w:tc>
        <w:tc>
          <w:tcPr>
            <w:tcW w:w="2614" w:type="dxa"/>
          </w:tcPr>
          <w:p w:rsidR="00224EE3" w:rsidRDefault="00224EE3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:rsidR="00224EE3" w:rsidRDefault="00224EE3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615" w:type="dxa"/>
          </w:tcPr>
          <w:p w:rsidR="00224EE3" w:rsidRDefault="00224EE3" w:rsidP="00D32C95">
            <w:pPr>
              <w:pStyle w:val="NoSpacing"/>
              <w:rPr>
                <w:sz w:val="28"/>
                <w:szCs w:val="28"/>
              </w:rPr>
            </w:pPr>
          </w:p>
        </w:tc>
      </w:tr>
      <w:tr w:rsidR="00224EE3" w:rsidTr="00D32C95">
        <w:tc>
          <w:tcPr>
            <w:tcW w:w="2613" w:type="dxa"/>
          </w:tcPr>
          <w:p w:rsidR="00224EE3" w:rsidRDefault="00224EE3" w:rsidP="00D32C95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m/s</w:t>
            </w:r>
          </w:p>
        </w:tc>
        <w:tc>
          <w:tcPr>
            <w:tcW w:w="2614" w:type="dxa"/>
          </w:tcPr>
          <w:p w:rsidR="00224EE3" w:rsidRDefault="00224EE3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:rsidR="00224EE3" w:rsidRDefault="00224EE3" w:rsidP="00D32C95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2615" w:type="dxa"/>
          </w:tcPr>
          <w:p w:rsidR="00224EE3" w:rsidRDefault="00224EE3" w:rsidP="00D32C95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4157CD" w:rsidRDefault="004157CD" w:rsidP="008327CF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24EE3" w:rsidTr="00D32C95">
        <w:tc>
          <w:tcPr>
            <w:tcW w:w="10456" w:type="dxa"/>
          </w:tcPr>
          <w:p w:rsidR="00224EE3" w:rsidRDefault="00224EE3" w:rsidP="00D32C95">
            <w:pPr>
              <w:pStyle w:val="NoSpacing"/>
              <w:rPr>
                <w:sz w:val="28"/>
              </w:rPr>
            </w:pPr>
            <w:r>
              <w:rPr>
                <w:sz w:val="28"/>
              </w:rPr>
              <w:t xml:space="preserve">Extra: How you could measure the </w:t>
            </w:r>
            <w:r w:rsidR="00C373E2">
              <w:rPr>
                <w:sz w:val="28"/>
              </w:rPr>
              <w:t>wetted perimeter?</w:t>
            </w:r>
          </w:p>
          <w:p w:rsidR="00224EE3" w:rsidRDefault="00224EE3" w:rsidP="00D32C95">
            <w:pPr>
              <w:pStyle w:val="NoSpacing"/>
              <w:rPr>
                <w:sz w:val="28"/>
              </w:rPr>
            </w:pPr>
          </w:p>
          <w:p w:rsidR="00224EE3" w:rsidRDefault="00224EE3" w:rsidP="00D32C95">
            <w:pPr>
              <w:pStyle w:val="NoSpacing"/>
            </w:pPr>
          </w:p>
        </w:tc>
      </w:tr>
    </w:tbl>
    <w:p w:rsidR="004157CD" w:rsidRDefault="004157CD" w:rsidP="008327CF">
      <w:pPr>
        <w:pStyle w:val="NoSpacing"/>
      </w:pPr>
    </w:p>
    <w:p w:rsidR="007A0316" w:rsidRPr="005648A7" w:rsidRDefault="00031BAB" w:rsidP="008327C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lastRenderedPageBreak/>
        <w:t>The photograph directly below shows</w:t>
      </w:r>
      <w:r w:rsidR="007A0316" w:rsidRPr="005648A7">
        <w:rPr>
          <w:sz w:val="28"/>
          <w:szCs w:val="28"/>
        </w:rPr>
        <w:t xml:space="preserve"> Malham Beck</w:t>
      </w:r>
      <w:r w:rsidR="005648A7">
        <w:rPr>
          <w:sz w:val="28"/>
          <w:szCs w:val="28"/>
        </w:rPr>
        <w:t xml:space="preserve"> near to</w:t>
      </w:r>
      <w:r w:rsidR="007A0316" w:rsidRPr="005648A7">
        <w:rPr>
          <w:sz w:val="28"/>
          <w:szCs w:val="28"/>
        </w:rPr>
        <w:t xml:space="preserve"> Scalegill Mill, which is about 1km south (downstream) of Malham.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863"/>
        <w:gridCol w:w="4365"/>
      </w:tblGrid>
      <w:tr w:rsidR="007A0316" w:rsidTr="007A0316">
        <w:tc>
          <w:tcPr>
            <w:tcW w:w="6091" w:type="dxa"/>
            <w:gridSpan w:val="2"/>
          </w:tcPr>
          <w:p w:rsidR="007A0316" w:rsidRDefault="007A0316" w:rsidP="008327CF">
            <w:pPr>
              <w:pStyle w:val="NoSpacing"/>
            </w:pPr>
            <w:r w:rsidRPr="007A0316">
              <w:rPr>
                <w:noProof/>
                <w:lang w:eastAsia="en-GB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170122</wp:posOffset>
                  </wp:positionH>
                  <wp:positionV relativeFrom="paragraph">
                    <wp:posOffset>60960</wp:posOffset>
                  </wp:positionV>
                  <wp:extent cx="3470564" cy="2603249"/>
                  <wp:effectExtent l="0" t="0" r="0" b="6985"/>
                  <wp:wrapNone/>
                  <wp:docPr id="196" name="Picture 196" descr="C:\Users\pjhic\OneDrive\Pictures\Photos\Photos @ 2017\Photos\Post July 2014\2017\IMG_4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pjhic\OneDrive\Pictures\Photos\Photos @ 2017\Photos\Post July 2014\2017\IMG_4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564" cy="260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A0316" w:rsidRDefault="007A0316" w:rsidP="008327CF">
            <w:pPr>
              <w:pStyle w:val="NoSpacing"/>
            </w:pPr>
          </w:p>
          <w:p w:rsidR="007A0316" w:rsidRDefault="007A0316" w:rsidP="008327CF">
            <w:pPr>
              <w:pStyle w:val="NoSpacing"/>
            </w:pPr>
          </w:p>
          <w:p w:rsidR="007A0316" w:rsidRDefault="007A0316" w:rsidP="008327CF">
            <w:pPr>
              <w:pStyle w:val="NoSpacing"/>
            </w:pPr>
          </w:p>
          <w:p w:rsidR="007A0316" w:rsidRDefault="007A0316" w:rsidP="008327CF">
            <w:pPr>
              <w:pStyle w:val="NoSpacing"/>
            </w:pPr>
          </w:p>
          <w:p w:rsidR="007A0316" w:rsidRDefault="007A0316" w:rsidP="008327CF">
            <w:pPr>
              <w:pStyle w:val="NoSpacing"/>
            </w:pPr>
          </w:p>
          <w:p w:rsidR="007A0316" w:rsidRDefault="007A0316" w:rsidP="008327CF">
            <w:pPr>
              <w:pStyle w:val="NoSpacing"/>
            </w:pPr>
          </w:p>
          <w:p w:rsidR="007A0316" w:rsidRDefault="007A0316" w:rsidP="008327CF">
            <w:pPr>
              <w:pStyle w:val="NoSpacing"/>
            </w:pPr>
          </w:p>
          <w:p w:rsidR="007A0316" w:rsidRDefault="007A0316" w:rsidP="008327CF">
            <w:pPr>
              <w:pStyle w:val="NoSpacing"/>
            </w:pPr>
          </w:p>
          <w:p w:rsidR="007A0316" w:rsidRDefault="007A0316" w:rsidP="008327CF">
            <w:pPr>
              <w:pStyle w:val="NoSpacing"/>
            </w:pPr>
          </w:p>
          <w:p w:rsidR="007A0316" w:rsidRDefault="007A0316" w:rsidP="008327CF">
            <w:pPr>
              <w:pStyle w:val="NoSpacing"/>
            </w:pPr>
          </w:p>
          <w:p w:rsidR="007A0316" w:rsidRDefault="007A0316" w:rsidP="008327CF">
            <w:pPr>
              <w:pStyle w:val="NoSpacing"/>
            </w:pPr>
          </w:p>
          <w:p w:rsidR="007A0316" w:rsidRDefault="007A0316" w:rsidP="008327CF">
            <w:pPr>
              <w:pStyle w:val="NoSpacing"/>
            </w:pPr>
          </w:p>
          <w:p w:rsidR="007A0316" w:rsidRDefault="007A0316" w:rsidP="008327CF">
            <w:pPr>
              <w:pStyle w:val="NoSpacing"/>
            </w:pPr>
          </w:p>
          <w:p w:rsidR="007A0316" w:rsidRDefault="007A0316" w:rsidP="008327CF">
            <w:pPr>
              <w:pStyle w:val="NoSpacing"/>
            </w:pPr>
          </w:p>
          <w:p w:rsidR="007A0316" w:rsidRDefault="007A0316" w:rsidP="008327CF">
            <w:pPr>
              <w:pStyle w:val="NoSpacing"/>
            </w:pPr>
          </w:p>
        </w:tc>
        <w:tc>
          <w:tcPr>
            <w:tcW w:w="4365" w:type="dxa"/>
          </w:tcPr>
          <w:p w:rsidR="007A0316" w:rsidRDefault="007A0316" w:rsidP="008327CF">
            <w:pPr>
              <w:pStyle w:val="NoSpacing"/>
              <w:rPr>
                <w:sz w:val="24"/>
                <w:szCs w:val="24"/>
              </w:rPr>
            </w:pPr>
            <w:r w:rsidRPr="000F5D2C">
              <w:rPr>
                <w:sz w:val="24"/>
                <w:szCs w:val="24"/>
              </w:rPr>
              <w:t>How do you think the river has changed compared to when it flowed through Malham? Explain your answer.</w:t>
            </w:r>
            <w:r w:rsidR="00031BAB" w:rsidRPr="000F5D2C">
              <w:rPr>
                <w:sz w:val="24"/>
                <w:szCs w:val="24"/>
              </w:rPr>
              <w:t xml:space="preserve"> </w:t>
            </w:r>
          </w:p>
          <w:p w:rsidR="000F5D2C" w:rsidRDefault="000F5D2C" w:rsidP="008327CF">
            <w:pPr>
              <w:pStyle w:val="NoSpacing"/>
              <w:rPr>
                <w:sz w:val="24"/>
                <w:szCs w:val="24"/>
              </w:rPr>
            </w:pPr>
          </w:p>
          <w:p w:rsidR="000F5D2C" w:rsidRDefault="000F5D2C" w:rsidP="008327CF">
            <w:pPr>
              <w:pStyle w:val="NoSpacing"/>
              <w:rPr>
                <w:sz w:val="24"/>
                <w:szCs w:val="24"/>
              </w:rPr>
            </w:pPr>
          </w:p>
          <w:p w:rsidR="000F5D2C" w:rsidRDefault="000F5D2C" w:rsidP="008327CF">
            <w:pPr>
              <w:pStyle w:val="NoSpacing"/>
              <w:rPr>
                <w:sz w:val="24"/>
                <w:szCs w:val="24"/>
              </w:rPr>
            </w:pPr>
          </w:p>
          <w:p w:rsidR="000F5D2C" w:rsidRDefault="000F5D2C" w:rsidP="008327CF">
            <w:pPr>
              <w:pStyle w:val="NoSpacing"/>
              <w:rPr>
                <w:sz w:val="24"/>
                <w:szCs w:val="24"/>
              </w:rPr>
            </w:pPr>
          </w:p>
          <w:p w:rsidR="000F5D2C" w:rsidRDefault="000F5D2C" w:rsidP="008327CF">
            <w:pPr>
              <w:pStyle w:val="NoSpacing"/>
              <w:rPr>
                <w:sz w:val="24"/>
                <w:szCs w:val="24"/>
              </w:rPr>
            </w:pPr>
          </w:p>
          <w:p w:rsidR="000F5D2C" w:rsidRDefault="000F5D2C" w:rsidP="008327CF">
            <w:pPr>
              <w:pStyle w:val="NoSpacing"/>
              <w:rPr>
                <w:sz w:val="24"/>
                <w:szCs w:val="24"/>
              </w:rPr>
            </w:pPr>
          </w:p>
          <w:p w:rsidR="000F5D2C" w:rsidRDefault="000F5D2C" w:rsidP="008327CF">
            <w:pPr>
              <w:pStyle w:val="NoSpacing"/>
              <w:rPr>
                <w:sz w:val="24"/>
                <w:szCs w:val="24"/>
              </w:rPr>
            </w:pPr>
          </w:p>
          <w:p w:rsidR="000F5D2C" w:rsidRDefault="000F5D2C" w:rsidP="008327CF">
            <w:pPr>
              <w:pStyle w:val="NoSpacing"/>
              <w:rPr>
                <w:sz w:val="24"/>
                <w:szCs w:val="24"/>
              </w:rPr>
            </w:pPr>
          </w:p>
          <w:p w:rsidR="000F5D2C" w:rsidRDefault="000F5D2C" w:rsidP="008327CF">
            <w:pPr>
              <w:pStyle w:val="NoSpacing"/>
              <w:rPr>
                <w:sz w:val="24"/>
                <w:szCs w:val="24"/>
              </w:rPr>
            </w:pPr>
          </w:p>
          <w:p w:rsidR="000F5D2C" w:rsidRDefault="000F5D2C" w:rsidP="008327CF">
            <w:pPr>
              <w:pStyle w:val="NoSpacing"/>
              <w:rPr>
                <w:sz w:val="24"/>
                <w:szCs w:val="24"/>
              </w:rPr>
            </w:pPr>
          </w:p>
          <w:p w:rsidR="000F5D2C" w:rsidRDefault="000F5D2C" w:rsidP="008327CF">
            <w:pPr>
              <w:pStyle w:val="NoSpacing"/>
              <w:rPr>
                <w:sz w:val="24"/>
                <w:szCs w:val="24"/>
              </w:rPr>
            </w:pPr>
          </w:p>
          <w:p w:rsidR="000F5D2C" w:rsidRDefault="000F5D2C" w:rsidP="008327CF">
            <w:pPr>
              <w:pStyle w:val="NoSpacing"/>
              <w:rPr>
                <w:sz w:val="24"/>
                <w:szCs w:val="24"/>
              </w:rPr>
            </w:pPr>
          </w:p>
          <w:p w:rsidR="000F5D2C" w:rsidRDefault="000F5D2C" w:rsidP="008327CF">
            <w:pPr>
              <w:pStyle w:val="NoSpacing"/>
              <w:rPr>
                <w:sz w:val="24"/>
                <w:szCs w:val="24"/>
              </w:rPr>
            </w:pPr>
          </w:p>
          <w:p w:rsidR="000F5D2C" w:rsidRPr="000F5D2C" w:rsidRDefault="000F5D2C" w:rsidP="008327CF">
            <w:pPr>
              <w:pStyle w:val="NoSpacing"/>
              <w:rPr>
                <w:sz w:val="24"/>
                <w:szCs w:val="24"/>
              </w:rPr>
            </w:pPr>
          </w:p>
        </w:tc>
      </w:tr>
      <w:tr w:rsidR="00031BAB" w:rsidTr="00031BAB">
        <w:tc>
          <w:tcPr>
            <w:tcW w:w="5228" w:type="dxa"/>
          </w:tcPr>
          <w:p w:rsidR="00031BAB" w:rsidRDefault="00031BAB" w:rsidP="008327CF">
            <w:pPr>
              <w:pStyle w:val="NoSpacing"/>
            </w:pPr>
            <w:r>
              <w:t>Photo facing upstream showing the confluence between Malham Beck and Tranlands Beck 500 metres south of Malham.</w:t>
            </w:r>
          </w:p>
          <w:p w:rsidR="00031BAB" w:rsidRDefault="00031BAB" w:rsidP="008327CF">
            <w:pPr>
              <w:pStyle w:val="NoSpacing"/>
            </w:pPr>
            <w:r w:rsidRPr="00031BAB">
              <w:rPr>
                <w:noProof/>
                <w:lang w:eastAsia="en-GB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259426</wp:posOffset>
                  </wp:positionH>
                  <wp:positionV relativeFrom="paragraph">
                    <wp:posOffset>118341</wp:posOffset>
                  </wp:positionV>
                  <wp:extent cx="2761065" cy="2071058"/>
                  <wp:effectExtent l="0" t="0" r="1270" b="5715"/>
                  <wp:wrapNone/>
                  <wp:docPr id="202" name="Picture 202" descr="C:\Users\pjhic\OneDrive\Pictures\Photos\Photos @ 2017\Photos\Post July 2014\2017\IMG_4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pjhic\OneDrive\Pictures\Photos\Photos @ 2017\Photos\Post July 2014\2017\IMG_4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065" cy="207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31BAB" w:rsidRDefault="00031BAB" w:rsidP="008327CF">
            <w:pPr>
              <w:pStyle w:val="NoSpacing"/>
            </w:pPr>
          </w:p>
          <w:p w:rsidR="00031BAB" w:rsidRDefault="00031BAB" w:rsidP="008327CF">
            <w:pPr>
              <w:pStyle w:val="NoSpacing"/>
            </w:pPr>
          </w:p>
          <w:p w:rsidR="00031BAB" w:rsidRDefault="00031BAB" w:rsidP="008327CF">
            <w:pPr>
              <w:pStyle w:val="NoSpacing"/>
            </w:pPr>
          </w:p>
          <w:p w:rsidR="00031BAB" w:rsidRDefault="00031BAB" w:rsidP="008327CF">
            <w:pPr>
              <w:pStyle w:val="NoSpacing"/>
            </w:pPr>
          </w:p>
          <w:p w:rsidR="00031BAB" w:rsidRDefault="00031BAB" w:rsidP="008327CF">
            <w:pPr>
              <w:pStyle w:val="NoSpacing"/>
            </w:pPr>
          </w:p>
          <w:p w:rsidR="00031BAB" w:rsidRDefault="00031BAB" w:rsidP="008327CF">
            <w:pPr>
              <w:pStyle w:val="NoSpacing"/>
            </w:pPr>
          </w:p>
          <w:p w:rsidR="00031BAB" w:rsidRDefault="00031BAB" w:rsidP="008327CF">
            <w:pPr>
              <w:pStyle w:val="NoSpacing"/>
            </w:pPr>
          </w:p>
          <w:p w:rsidR="00031BAB" w:rsidRDefault="00031BAB" w:rsidP="008327CF">
            <w:pPr>
              <w:pStyle w:val="NoSpacing"/>
            </w:pPr>
          </w:p>
          <w:p w:rsidR="00031BAB" w:rsidRDefault="00031BAB" w:rsidP="008327CF">
            <w:pPr>
              <w:pStyle w:val="NoSpacing"/>
            </w:pPr>
          </w:p>
          <w:p w:rsidR="00031BAB" w:rsidRDefault="00031BAB" w:rsidP="008327CF">
            <w:pPr>
              <w:pStyle w:val="NoSpacing"/>
            </w:pPr>
          </w:p>
          <w:p w:rsidR="00031BAB" w:rsidRDefault="00031BAB" w:rsidP="008327CF">
            <w:pPr>
              <w:pStyle w:val="NoSpacing"/>
            </w:pPr>
          </w:p>
          <w:p w:rsidR="00031BAB" w:rsidRDefault="00031BAB" w:rsidP="008327CF">
            <w:pPr>
              <w:pStyle w:val="NoSpacing"/>
            </w:pPr>
          </w:p>
        </w:tc>
        <w:tc>
          <w:tcPr>
            <w:tcW w:w="5228" w:type="dxa"/>
            <w:gridSpan w:val="2"/>
          </w:tcPr>
          <w:p w:rsidR="00031BAB" w:rsidRDefault="00031BAB" w:rsidP="00031BAB">
            <w:pPr>
              <w:pStyle w:val="NoSpacing"/>
            </w:pPr>
            <w:r>
              <w:t>Photo facing downstream of the confluence in the photo on the left.</w:t>
            </w:r>
            <w:r w:rsidR="000F5D2C">
              <w:t xml:space="preserve"> Think about run-off &amp; vegetation.</w:t>
            </w:r>
          </w:p>
          <w:p w:rsidR="00031BAB" w:rsidRDefault="00031BAB" w:rsidP="008327CF">
            <w:pPr>
              <w:pStyle w:val="NoSpacing"/>
            </w:pPr>
          </w:p>
          <w:p w:rsidR="00031BAB" w:rsidRDefault="000F5D2C" w:rsidP="008327CF">
            <w:pPr>
              <w:pStyle w:val="NoSpacing"/>
            </w:pPr>
            <w:r w:rsidRPr="00031BAB">
              <w:rPr>
                <w:noProof/>
                <w:lang w:eastAsia="en-GB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175376</wp:posOffset>
                  </wp:positionH>
                  <wp:positionV relativeFrom="paragraph">
                    <wp:posOffset>102927</wp:posOffset>
                  </wp:positionV>
                  <wp:extent cx="2763982" cy="2073247"/>
                  <wp:effectExtent l="0" t="0" r="0" b="3810"/>
                  <wp:wrapNone/>
                  <wp:docPr id="201" name="Picture 201" descr="C:\Users\pjhic\OneDrive\Pictures\Photos\Photos @ 2017\Photos\Post July 2014\2017\IMG_4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pjhic\OneDrive\Pictures\Photos\Photos @ 2017\Photos\Post July 2014\2017\IMG_4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982" cy="2073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31BAB" w:rsidRDefault="00031BAB" w:rsidP="008327CF">
            <w:pPr>
              <w:pStyle w:val="NoSpacing"/>
            </w:pPr>
          </w:p>
          <w:p w:rsidR="00031BAB" w:rsidRDefault="00031BAB" w:rsidP="008327CF">
            <w:pPr>
              <w:pStyle w:val="NoSpacing"/>
            </w:pPr>
          </w:p>
          <w:p w:rsidR="00031BAB" w:rsidRDefault="00031BAB" w:rsidP="008327CF">
            <w:pPr>
              <w:pStyle w:val="NoSpacing"/>
            </w:pPr>
          </w:p>
          <w:p w:rsidR="00031BAB" w:rsidRDefault="00031BAB" w:rsidP="008327CF">
            <w:pPr>
              <w:pStyle w:val="NoSpacing"/>
            </w:pPr>
          </w:p>
          <w:p w:rsidR="00031BAB" w:rsidRDefault="00031BAB" w:rsidP="008327CF">
            <w:pPr>
              <w:pStyle w:val="NoSpacing"/>
            </w:pPr>
          </w:p>
          <w:p w:rsidR="00031BAB" w:rsidRDefault="00031BAB" w:rsidP="008327CF">
            <w:pPr>
              <w:pStyle w:val="NoSpacing"/>
            </w:pPr>
          </w:p>
          <w:p w:rsidR="00031BAB" w:rsidRDefault="00031BAB" w:rsidP="008327CF">
            <w:pPr>
              <w:pStyle w:val="NoSpacing"/>
            </w:pPr>
          </w:p>
          <w:p w:rsidR="00031BAB" w:rsidRDefault="00031BAB" w:rsidP="008327CF">
            <w:pPr>
              <w:pStyle w:val="NoSpacing"/>
            </w:pPr>
          </w:p>
          <w:p w:rsidR="00031BAB" w:rsidRDefault="00031BAB" w:rsidP="008327CF">
            <w:pPr>
              <w:pStyle w:val="NoSpacing"/>
            </w:pPr>
          </w:p>
          <w:p w:rsidR="00031BAB" w:rsidRDefault="00031BAB" w:rsidP="008327CF">
            <w:pPr>
              <w:pStyle w:val="NoSpacing"/>
            </w:pPr>
          </w:p>
          <w:p w:rsidR="00031BAB" w:rsidRDefault="00031BAB" w:rsidP="008327CF">
            <w:pPr>
              <w:pStyle w:val="NoSpacing"/>
            </w:pPr>
          </w:p>
          <w:p w:rsidR="00031BAB" w:rsidRDefault="00031BAB" w:rsidP="008327CF">
            <w:pPr>
              <w:pStyle w:val="NoSpacing"/>
            </w:pPr>
          </w:p>
        </w:tc>
      </w:tr>
    </w:tbl>
    <w:p w:rsidR="00031BAB" w:rsidRDefault="00031BAB" w:rsidP="008327CF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1"/>
        <w:gridCol w:w="4365"/>
      </w:tblGrid>
      <w:tr w:rsidR="00040491" w:rsidTr="00040491">
        <w:tc>
          <w:tcPr>
            <w:tcW w:w="6091" w:type="dxa"/>
          </w:tcPr>
          <w:p w:rsidR="00040491" w:rsidRDefault="00040491" w:rsidP="008327CF">
            <w:pPr>
              <w:pStyle w:val="NoSpacing"/>
            </w:pPr>
            <w:r w:rsidRPr="00040491">
              <w:rPr>
                <w:noProof/>
                <w:lang w:eastAsia="en-GB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-15759</wp:posOffset>
                  </wp:positionH>
                  <wp:positionV relativeFrom="paragraph">
                    <wp:posOffset>84051</wp:posOffset>
                  </wp:positionV>
                  <wp:extent cx="3748819" cy="1565217"/>
                  <wp:effectExtent l="0" t="0" r="4445" b="0"/>
                  <wp:wrapNone/>
                  <wp:docPr id="199" name="Picture 199" descr="C:\Users\pjhic\OneDrive\Pictures\Photos\Photos @ 2017\Photos\Post July 2014\2017\IMG_4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pjhic\OneDrive\Pictures\Photos\Photos @ 2017\Photos\Post July 2014\2017\IMG_49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32" b="22905"/>
                          <a:stretch/>
                        </pic:blipFill>
                        <pic:spPr bwMode="auto">
                          <a:xfrm>
                            <a:off x="0" y="0"/>
                            <a:ext cx="3748819" cy="1565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40491" w:rsidRDefault="00040491" w:rsidP="008327CF">
            <w:pPr>
              <w:pStyle w:val="NoSpacing"/>
            </w:pPr>
          </w:p>
          <w:p w:rsidR="00040491" w:rsidRDefault="00040491" w:rsidP="008327CF">
            <w:pPr>
              <w:pStyle w:val="NoSpacing"/>
            </w:pPr>
          </w:p>
          <w:p w:rsidR="00040491" w:rsidRDefault="00040491" w:rsidP="008327CF">
            <w:pPr>
              <w:pStyle w:val="NoSpacing"/>
            </w:pPr>
          </w:p>
          <w:p w:rsidR="00040491" w:rsidRDefault="00040491" w:rsidP="008327CF">
            <w:pPr>
              <w:pStyle w:val="NoSpacing"/>
            </w:pPr>
          </w:p>
          <w:p w:rsidR="00040491" w:rsidRDefault="00040491" w:rsidP="008327CF">
            <w:pPr>
              <w:pStyle w:val="NoSpacing"/>
            </w:pPr>
          </w:p>
          <w:p w:rsidR="00040491" w:rsidRDefault="00040491" w:rsidP="008327CF">
            <w:pPr>
              <w:pStyle w:val="NoSpacing"/>
            </w:pPr>
          </w:p>
          <w:p w:rsidR="00040491" w:rsidRDefault="00040491" w:rsidP="008327CF">
            <w:pPr>
              <w:pStyle w:val="NoSpacing"/>
            </w:pPr>
          </w:p>
          <w:p w:rsidR="00040491" w:rsidRDefault="00040491" w:rsidP="008327CF">
            <w:pPr>
              <w:pStyle w:val="NoSpacing"/>
            </w:pPr>
          </w:p>
          <w:p w:rsidR="00040491" w:rsidRDefault="00040491" w:rsidP="008327CF">
            <w:pPr>
              <w:pStyle w:val="NoSpacing"/>
            </w:pPr>
          </w:p>
        </w:tc>
        <w:tc>
          <w:tcPr>
            <w:tcW w:w="4365" w:type="dxa"/>
          </w:tcPr>
          <w:p w:rsidR="00040491" w:rsidRDefault="00040491" w:rsidP="008327CF">
            <w:pPr>
              <w:pStyle w:val="NoSpacing"/>
              <w:rPr>
                <w:sz w:val="28"/>
              </w:rPr>
            </w:pPr>
            <w:r w:rsidRPr="00040491">
              <w:rPr>
                <w:sz w:val="28"/>
              </w:rPr>
              <w:t>Describe how Malham Beck has been affected by human geography.</w:t>
            </w:r>
          </w:p>
          <w:p w:rsidR="00040491" w:rsidRDefault="00040491" w:rsidP="008327CF">
            <w:pPr>
              <w:pStyle w:val="NoSpacing"/>
              <w:rPr>
                <w:sz w:val="28"/>
              </w:rPr>
            </w:pPr>
          </w:p>
          <w:p w:rsidR="00040491" w:rsidRDefault="00040491" w:rsidP="008327CF">
            <w:pPr>
              <w:pStyle w:val="NoSpacing"/>
              <w:rPr>
                <w:sz w:val="28"/>
              </w:rPr>
            </w:pPr>
          </w:p>
          <w:p w:rsidR="00040491" w:rsidRDefault="00040491" w:rsidP="008327CF">
            <w:pPr>
              <w:pStyle w:val="NoSpacing"/>
              <w:rPr>
                <w:sz w:val="28"/>
              </w:rPr>
            </w:pPr>
          </w:p>
          <w:p w:rsidR="000F5D2C" w:rsidRDefault="000F5D2C" w:rsidP="008327CF">
            <w:pPr>
              <w:pStyle w:val="NoSpacing"/>
              <w:rPr>
                <w:sz w:val="28"/>
              </w:rPr>
            </w:pPr>
          </w:p>
          <w:p w:rsidR="000F5D2C" w:rsidRDefault="000F5D2C" w:rsidP="008327CF">
            <w:pPr>
              <w:pStyle w:val="NoSpacing"/>
              <w:rPr>
                <w:sz w:val="28"/>
              </w:rPr>
            </w:pPr>
          </w:p>
          <w:p w:rsidR="000F5D2C" w:rsidRDefault="000F5D2C" w:rsidP="008327CF">
            <w:pPr>
              <w:pStyle w:val="NoSpacing"/>
              <w:rPr>
                <w:sz w:val="28"/>
              </w:rPr>
            </w:pPr>
          </w:p>
          <w:p w:rsidR="00040491" w:rsidRDefault="00040491" w:rsidP="008327CF">
            <w:pPr>
              <w:pStyle w:val="NoSpacing"/>
              <w:rPr>
                <w:sz w:val="28"/>
              </w:rPr>
            </w:pPr>
          </w:p>
          <w:p w:rsidR="00040491" w:rsidRDefault="00040491" w:rsidP="008327CF">
            <w:pPr>
              <w:pStyle w:val="NoSpacing"/>
              <w:rPr>
                <w:sz w:val="28"/>
              </w:rPr>
            </w:pPr>
          </w:p>
          <w:p w:rsidR="00040491" w:rsidRDefault="00040491" w:rsidP="008327CF">
            <w:pPr>
              <w:pStyle w:val="NoSpacing"/>
              <w:rPr>
                <w:sz w:val="28"/>
              </w:rPr>
            </w:pPr>
          </w:p>
          <w:p w:rsidR="00040491" w:rsidRDefault="00040491" w:rsidP="008327CF">
            <w:pPr>
              <w:pStyle w:val="NoSpacing"/>
              <w:rPr>
                <w:sz w:val="28"/>
              </w:rPr>
            </w:pPr>
          </w:p>
          <w:p w:rsidR="00040491" w:rsidRDefault="00040491" w:rsidP="008327CF">
            <w:pPr>
              <w:pStyle w:val="NoSpacing"/>
            </w:pPr>
          </w:p>
        </w:tc>
      </w:tr>
    </w:tbl>
    <w:p w:rsidR="007A0316" w:rsidRDefault="007A0316" w:rsidP="008327CF">
      <w:pPr>
        <w:pStyle w:val="NoSpacing"/>
      </w:pPr>
    </w:p>
    <w:p w:rsidR="000F5D2C" w:rsidRDefault="000F5D2C" w:rsidP="008327CF">
      <w:pPr>
        <w:pStyle w:val="NoSpacing"/>
        <w:rPr>
          <w:sz w:val="28"/>
          <w:szCs w:val="28"/>
        </w:rPr>
      </w:pPr>
    </w:p>
    <w:p w:rsidR="008327CF" w:rsidRDefault="00C9437B" w:rsidP="008327C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Add annotations to the photograph showing a </w:t>
      </w:r>
      <w:r w:rsidR="005648A7">
        <w:rPr>
          <w:sz w:val="28"/>
          <w:szCs w:val="28"/>
        </w:rPr>
        <w:t xml:space="preserve">small </w:t>
      </w:r>
      <w:r>
        <w:rPr>
          <w:sz w:val="28"/>
          <w:szCs w:val="28"/>
        </w:rPr>
        <w:t>meander</w:t>
      </w:r>
      <w:r w:rsidR="005648A7">
        <w:rPr>
          <w:sz w:val="28"/>
          <w:szCs w:val="28"/>
        </w:rPr>
        <w:t xml:space="preserve"> on Gordale Beck</w:t>
      </w:r>
      <w:r>
        <w:rPr>
          <w:sz w:val="28"/>
          <w:szCs w:val="28"/>
        </w:rPr>
        <w:t xml:space="preserve">. </w:t>
      </w:r>
    </w:p>
    <w:p w:rsidR="00C9437B" w:rsidRDefault="005648A7" w:rsidP="005648A7">
      <w:pPr>
        <w:pStyle w:val="NoSpacing"/>
        <w:jc w:val="center"/>
        <w:rPr>
          <w:sz w:val="28"/>
          <w:szCs w:val="28"/>
        </w:rPr>
      </w:pPr>
      <w:r w:rsidRPr="005648A7">
        <w:rPr>
          <w:noProof/>
          <w:sz w:val="28"/>
          <w:szCs w:val="28"/>
          <w:lang w:eastAsia="en-GB"/>
        </w:rPr>
        <w:drawing>
          <wp:inline distT="0" distB="0" distL="0" distR="0">
            <wp:extent cx="2959100" cy="2219603"/>
            <wp:effectExtent l="0" t="0" r="0" b="9525"/>
            <wp:docPr id="197" name="Picture 197" descr="C:\Users\pjhic\OneDrive\Pictures\Photos\Photos @ 2017\Photos\Post July 2014\2017\IMG_4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jhic\OneDrive\Pictures\Photos\Photos @ 2017\Photos\Post July 2014\2017\IMG_49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19" cy="222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91" w:rsidRDefault="00040491" w:rsidP="005648A7">
      <w:pPr>
        <w:pStyle w:val="NoSpacing"/>
        <w:jc w:val="center"/>
        <w:rPr>
          <w:sz w:val="28"/>
          <w:szCs w:val="28"/>
        </w:rPr>
      </w:pPr>
    </w:p>
    <w:p w:rsidR="005648A7" w:rsidRDefault="005648A7" w:rsidP="005648A7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The photograph below is similar to the </w:t>
      </w:r>
      <w:r w:rsidR="00040491">
        <w:rPr>
          <w:sz w:val="28"/>
          <w:szCs w:val="28"/>
        </w:rPr>
        <w:t>previous one</w:t>
      </w:r>
      <w:r>
        <w:rPr>
          <w:sz w:val="28"/>
          <w:szCs w:val="28"/>
        </w:rPr>
        <w:t xml:space="preserve"> as it shows a small meander on Gordale Beck (located between Gordale Scar and Janet’s Foss at Gordale campsite). Both photographs show how people can affect the physical geography of an area.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2"/>
        <w:gridCol w:w="5074"/>
      </w:tblGrid>
      <w:tr w:rsidR="007A29ED" w:rsidTr="007A29ED">
        <w:tc>
          <w:tcPr>
            <w:tcW w:w="5382" w:type="dxa"/>
          </w:tcPr>
          <w:p w:rsidR="007A29ED" w:rsidRDefault="007A29ED" w:rsidP="005648A7">
            <w:pPr>
              <w:pStyle w:val="NoSpacing"/>
              <w:rPr>
                <w:sz w:val="28"/>
                <w:szCs w:val="28"/>
              </w:rPr>
            </w:pPr>
            <w:r w:rsidRPr="005648A7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-9410</wp:posOffset>
                  </wp:positionH>
                  <wp:positionV relativeFrom="paragraph">
                    <wp:posOffset>71120</wp:posOffset>
                  </wp:positionV>
                  <wp:extent cx="3165764" cy="2374621"/>
                  <wp:effectExtent l="0" t="0" r="0" b="6985"/>
                  <wp:wrapNone/>
                  <wp:docPr id="198" name="Picture 198" descr="C:\Users\pjhic\OneDrive\Pictures\Photos\Photos @ 2017\Photos\Post July 2014\2017\IMG_4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pjhic\OneDrive\Pictures\Photos\Photos @ 2017\Photos\Post July 2014\2017\IMG_4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781" cy="237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A29ED" w:rsidRDefault="007A29ED" w:rsidP="005648A7">
            <w:pPr>
              <w:pStyle w:val="NoSpacing"/>
              <w:rPr>
                <w:sz w:val="28"/>
                <w:szCs w:val="28"/>
              </w:rPr>
            </w:pPr>
          </w:p>
          <w:p w:rsidR="007A29ED" w:rsidRDefault="007A29ED" w:rsidP="005648A7">
            <w:pPr>
              <w:pStyle w:val="NoSpacing"/>
              <w:rPr>
                <w:sz w:val="28"/>
                <w:szCs w:val="28"/>
              </w:rPr>
            </w:pPr>
          </w:p>
          <w:p w:rsidR="007A29ED" w:rsidRDefault="007A29ED" w:rsidP="005648A7">
            <w:pPr>
              <w:pStyle w:val="NoSpacing"/>
              <w:rPr>
                <w:sz w:val="28"/>
                <w:szCs w:val="28"/>
              </w:rPr>
            </w:pPr>
          </w:p>
          <w:p w:rsidR="007A29ED" w:rsidRDefault="007A29ED" w:rsidP="005648A7">
            <w:pPr>
              <w:pStyle w:val="NoSpacing"/>
              <w:rPr>
                <w:sz w:val="28"/>
                <w:szCs w:val="28"/>
              </w:rPr>
            </w:pPr>
          </w:p>
          <w:p w:rsidR="007A29ED" w:rsidRDefault="007A29ED" w:rsidP="005648A7">
            <w:pPr>
              <w:pStyle w:val="NoSpacing"/>
              <w:rPr>
                <w:sz w:val="28"/>
                <w:szCs w:val="28"/>
              </w:rPr>
            </w:pPr>
          </w:p>
          <w:p w:rsidR="007A29ED" w:rsidRDefault="007A29ED" w:rsidP="005648A7">
            <w:pPr>
              <w:pStyle w:val="NoSpacing"/>
              <w:rPr>
                <w:sz w:val="28"/>
                <w:szCs w:val="28"/>
              </w:rPr>
            </w:pPr>
          </w:p>
          <w:p w:rsidR="007A29ED" w:rsidRDefault="007A29ED" w:rsidP="005648A7">
            <w:pPr>
              <w:pStyle w:val="NoSpacing"/>
              <w:rPr>
                <w:sz w:val="28"/>
                <w:szCs w:val="28"/>
              </w:rPr>
            </w:pPr>
          </w:p>
          <w:p w:rsidR="007A29ED" w:rsidRDefault="007A29ED" w:rsidP="005648A7">
            <w:pPr>
              <w:pStyle w:val="NoSpacing"/>
              <w:rPr>
                <w:sz w:val="28"/>
                <w:szCs w:val="28"/>
              </w:rPr>
            </w:pPr>
          </w:p>
          <w:p w:rsidR="007A29ED" w:rsidRDefault="007A29ED" w:rsidP="005648A7">
            <w:pPr>
              <w:pStyle w:val="NoSpacing"/>
              <w:rPr>
                <w:sz w:val="28"/>
                <w:szCs w:val="28"/>
              </w:rPr>
            </w:pPr>
          </w:p>
          <w:p w:rsidR="007A29ED" w:rsidRDefault="007A29ED" w:rsidP="005648A7">
            <w:pPr>
              <w:pStyle w:val="NoSpacing"/>
              <w:rPr>
                <w:sz w:val="28"/>
                <w:szCs w:val="28"/>
              </w:rPr>
            </w:pPr>
          </w:p>
          <w:p w:rsidR="005C5498" w:rsidRDefault="005C5498" w:rsidP="005648A7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5074" w:type="dxa"/>
          </w:tcPr>
          <w:p w:rsidR="007A29ED" w:rsidRDefault="002A794E" w:rsidP="005648A7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Explain the human impact upon Gordale Beck.</w:t>
            </w:r>
          </w:p>
        </w:tc>
      </w:tr>
    </w:tbl>
    <w:p w:rsidR="007A29ED" w:rsidRDefault="007A29ED" w:rsidP="005648A7">
      <w:pPr>
        <w:pStyle w:val="NoSpacing"/>
        <w:rPr>
          <w:sz w:val="28"/>
          <w:szCs w:val="28"/>
        </w:rPr>
      </w:pPr>
    </w:p>
    <w:p w:rsidR="00C9437B" w:rsidRDefault="00C9437B" w:rsidP="008327C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Annotate the photograph showing Gordale Scar. Include possible explanations</w:t>
      </w:r>
      <w:r w:rsidR="00C92F97">
        <w:rPr>
          <w:sz w:val="28"/>
          <w:szCs w:val="28"/>
        </w:rPr>
        <w:t xml:space="preserve"> of how it may have been formed.</w:t>
      </w:r>
    </w:p>
    <w:p w:rsidR="00C92F97" w:rsidRDefault="00C92F97" w:rsidP="008327CF">
      <w:pPr>
        <w:pStyle w:val="NoSpacing"/>
        <w:rPr>
          <w:sz w:val="28"/>
          <w:szCs w:val="28"/>
        </w:rPr>
      </w:pPr>
    </w:p>
    <w:p w:rsidR="00C92F97" w:rsidRDefault="00C92F97" w:rsidP="008327CF">
      <w:pPr>
        <w:pStyle w:val="NoSpacing"/>
        <w:rPr>
          <w:sz w:val="28"/>
          <w:szCs w:val="28"/>
        </w:rPr>
      </w:pPr>
    </w:p>
    <w:p w:rsidR="00C92F97" w:rsidRDefault="002A22F9" w:rsidP="008327CF">
      <w:pPr>
        <w:pStyle w:val="NoSpacing"/>
        <w:rPr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1587500</wp:posOffset>
            </wp:positionH>
            <wp:positionV relativeFrom="paragraph">
              <wp:posOffset>8890</wp:posOffset>
            </wp:positionV>
            <wp:extent cx="3771900" cy="2831440"/>
            <wp:effectExtent l="0" t="0" r="0" b="7620"/>
            <wp:wrapNone/>
            <wp:docPr id="27" name="Picture 27" descr="Image result for gordale scar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gordale scar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2F97" w:rsidRDefault="00C92F97" w:rsidP="008327CF">
      <w:pPr>
        <w:pStyle w:val="NoSpacing"/>
        <w:rPr>
          <w:sz w:val="28"/>
          <w:szCs w:val="28"/>
        </w:rPr>
      </w:pPr>
    </w:p>
    <w:p w:rsidR="00C92F97" w:rsidRDefault="00C92F97" w:rsidP="008327CF">
      <w:pPr>
        <w:pStyle w:val="NoSpacing"/>
        <w:rPr>
          <w:sz w:val="28"/>
          <w:szCs w:val="28"/>
        </w:rPr>
      </w:pPr>
    </w:p>
    <w:p w:rsidR="00C92F97" w:rsidRDefault="00C92F97" w:rsidP="008327CF">
      <w:pPr>
        <w:pStyle w:val="NoSpacing"/>
        <w:rPr>
          <w:sz w:val="28"/>
          <w:szCs w:val="28"/>
        </w:rPr>
      </w:pPr>
    </w:p>
    <w:p w:rsidR="00C92F97" w:rsidRDefault="00C92F97" w:rsidP="008327CF">
      <w:pPr>
        <w:pStyle w:val="NoSpacing"/>
        <w:rPr>
          <w:sz w:val="28"/>
          <w:szCs w:val="28"/>
        </w:rPr>
      </w:pPr>
    </w:p>
    <w:p w:rsidR="00C92F97" w:rsidRDefault="00C92F97" w:rsidP="008327CF">
      <w:pPr>
        <w:pStyle w:val="NoSpacing"/>
        <w:rPr>
          <w:sz w:val="28"/>
          <w:szCs w:val="28"/>
        </w:rPr>
      </w:pPr>
    </w:p>
    <w:p w:rsidR="00C92F97" w:rsidRDefault="00C92F97" w:rsidP="008327CF">
      <w:pPr>
        <w:pStyle w:val="NoSpacing"/>
        <w:rPr>
          <w:sz w:val="28"/>
          <w:szCs w:val="28"/>
        </w:rPr>
      </w:pPr>
    </w:p>
    <w:p w:rsidR="00E30A34" w:rsidRDefault="00E30A34" w:rsidP="008327CF">
      <w:pPr>
        <w:pStyle w:val="NoSpacing"/>
        <w:rPr>
          <w:sz w:val="28"/>
          <w:szCs w:val="28"/>
        </w:rPr>
      </w:pPr>
    </w:p>
    <w:p w:rsidR="00E30A34" w:rsidRDefault="00E30A34" w:rsidP="008327CF">
      <w:pPr>
        <w:pStyle w:val="NoSpacing"/>
        <w:rPr>
          <w:sz w:val="28"/>
          <w:szCs w:val="28"/>
        </w:rPr>
      </w:pPr>
    </w:p>
    <w:p w:rsidR="00E30A34" w:rsidRDefault="00E30A34" w:rsidP="008327CF">
      <w:pPr>
        <w:pStyle w:val="NoSpacing"/>
        <w:rPr>
          <w:sz w:val="28"/>
          <w:szCs w:val="28"/>
        </w:rPr>
      </w:pPr>
    </w:p>
    <w:p w:rsidR="00E30A34" w:rsidRDefault="00E30A34" w:rsidP="008327CF">
      <w:pPr>
        <w:pStyle w:val="NoSpacing"/>
        <w:rPr>
          <w:sz w:val="28"/>
          <w:szCs w:val="28"/>
        </w:rPr>
      </w:pPr>
    </w:p>
    <w:p w:rsidR="00C92F97" w:rsidRDefault="00C92F97" w:rsidP="008327CF">
      <w:pPr>
        <w:pStyle w:val="NoSpacing"/>
        <w:rPr>
          <w:sz w:val="28"/>
          <w:szCs w:val="28"/>
        </w:rPr>
      </w:pPr>
    </w:p>
    <w:p w:rsidR="00E46656" w:rsidRDefault="00C92F97" w:rsidP="008327C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Underline the words that are associated with the landscape surrounding Malham Cove. </w:t>
      </w:r>
    </w:p>
    <w:p w:rsidR="00C92F97" w:rsidRDefault="00E46656" w:rsidP="008327C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Can you label the relevant ones</w:t>
      </w:r>
      <w:r w:rsidR="00C92F97">
        <w:rPr>
          <w:sz w:val="28"/>
          <w:szCs w:val="28"/>
        </w:rPr>
        <w:t xml:space="preserve"> onto the photograph?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7"/>
        <w:gridCol w:w="1662"/>
        <w:gridCol w:w="1821"/>
        <w:gridCol w:w="1800"/>
        <w:gridCol w:w="1847"/>
        <w:gridCol w:w="1339"/>
      </w:tblGrid>
      <w:tr w:rsidR="005350D0" w:rsidTr="005350D0">
        <w:tc>
          <w:tcPr>
            <w:tcW w:w="1987" w:type="dxa"/>
          </w:tcPr>
          <w:p w:rsidR="005350D0" w:rsidRDefault="005350D0" w:rsidP="008327C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Carboniferous limestone</w:t>
            </w:r>
          </w:p>
        </w:tc>
        <w:tc>
          <w:tcPr>
            <w:tcW w:w="1662" w:type="dxa"/>
          </w:tcPr>
          <w:p w:rsidR="005350D0" w:rsidRDefault="005350D0" w:rsidP="008327C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granite</w:t>
            </w:r>
          </w:p>
        </w:tc>
        <w:tc>
          <w:tcPr>
            <w:tcW w:w="1821" w:type="dxa"/>
          </w:tcPr>
          <w:p w:rsidR="005350D0" w:rsidRDefault="005350D0" w:rsidP="008327C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coniferous plantation</w:t>
            </w:r>
          </w:p>
        </w:tc>
        <w:tc>
          <w:tcPr>
            <w:tcW w:w="1800" w:type="dxa"/>
          </w:tcPr>
          <w:p w:rsidR="005350D0" w:rsidRDefault="005350D0" w:rsidP="008327C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limestone pavement</w:t>
            </w:r>
          </w:p>
        </w:tc>
        <w:tc>
          <w:tcPr>
            <w:tcW w:w="1847" w:type="dxa"/>
          </w:tcPr>
          <w:p w:rsidR="005350D0" w:rsidRDefault="005350D0" w:rsidP="008327C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resurgence spring</w:t>
            </w:r>
          </w:p>
        </w:tc>
        <w:tc>
          <w:tcPr>
            <w:tcW w:w="1339" w:type="dxa"/>
          </w:tcPr>
          <w:p w:rsidR="005350D0" w:rsidRDefault="005350D0" w:rsidP="008327C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ox-bow lake</w:t>
            </w:r>
          </w:p>
        </w:tc>
      </w:tr>
    </w:tbl>
    <w:p w:rsidR="00051B5B" w:rsidRDefault="00051B5B" w:rsidP="008327CF">
      <w:pPr>
        <w:pStyle w:val="NoSpacing"/>
        <w:rPr>
          <w:sz w:val="28"/>
          <w:szCs w:val="28"/>
        </w:rPr>
      </w:pPr>
    </w:p>
    <w:p w:rsidR="00051B5B" w:rsidRDefault="00051B5B" w:rsidP="008327CF">
      <w:pPr>
        <w:pStyle w:val="NoSpacing"/>
        <w:rPr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1524635</wp:posOffset>
            </wp:positionH>
            <wp:positionV relativeFrom="paragraph">
              <wp:posOffset>13335</wp:posOffset>
            </wp:positionV>
            <wp:extent cx="4008120" cy="3010491"/>
            <wp:effectExtent l="0" t="0" r="0" b="0"/>
            <wp:wrapNone/>
            <wp:docPr id="26" name="Picture 26" descr="Image result for malham cove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malham cove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301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B5B" w:rsidRDefault="00051B5B" w:rsidP="008327CF">
      <w:pPr>
        <w:pStyle w:val="NoSpacing"/>
        <w:rPr>
          <w:sz w:val="28"/>
          <w:szCs w:val="28"/>
        </w:rPr>
      </w:pPr>
    </w:p>
    <w:p w:rsidR="00726922" w:rsidRDefault="00726922" w:rsidP="008327CF">
      <w:pPr>
        <w:pStyle w:val="NoSpacing"/>
        <w:rPr>
          <w:sz w:val="28"/>
          <w:szCs w:val="28"/>
        </w:rPr>
      </w:pPr>
    </w:p>
    <w:p w:rsidR="00726922" w:rsidRDefault="00726922" w:rsidP="008327CF">
      <w:pPr>
        <w:pStyle w:val="NoSpacing"/>
        <w:rPr>
          <w:sz w:val="28"/>
          <w:szCs w:val="28"/>
        </w:rPr>
      </w:pPr>
    </w:p>
    <w:p w:rsidR="00051B5B" w:rsidRDefault="00051B5B" w:rsidP="008327CF">
      <w:pPr>
        <w:pStyle w:val="NoSpacing"/>
        <w:rPr>
          <w:sz w:val="28"/>
          <w:szCs w:val="28"/>
        </w:rPr>
      </w:pPr>
    </w:p>
    <w:p w:rsidR="00051B5B" w:rsidRDefault="00051B5B" w:rsidP="008327CF">
      <w:pPr>
        <w:pStyle w:val="NoSpacing"/>
        <w:rPr>
          <w:sz w:val="28"/>
          <w:szCs w:val="28"/>
        </w:rPr>
      </w:pPr>
    </w:p>
    <w:p w:rsidR="00051B5B" w:rsidRDefault="00051B5B" w:rsidP="008327CF">
      <w:pPr>
        <w:pStyle w:val="NoSpacing"/>
        <w:rPr>
          <w:sz w:val="28"/>
          <w:szCs w:val="28"/>
        </w:rPr>
      </w:pPr>
    </w:p>
    <w:p w:rsidR="00051B5B" w:rsidRDefault="00051B5B" w:rsidP="008327CF">
      <w:pPr>
        <w:pStyle w:val="NoSpacing"/>
        <w:rPr>
          <w:sz w:val="28"/>
          <w:szCs w:val="28"/>
        </w:rPr>
      </w:pPr>
    </w:p>
    <w:p w:rsidR="00051B5B" w:rsidRDefault="00051B5B" w:rsidP="008327CF">
      <w:pPr>
        <w:pStyle w:val="NoSpacing"/>
        <w:rPr>
          <w:sz w:val="28"/>
          <w:szCs w:val="28"/>
        </w:rPr>
      </w:pPr>
    </w:p>
    <w:p w:rsidR="00051B5B" w:rsidRDefault="00051B5B" w:rsidP="008327CF">
      <w:pPr>
        <w:pStyle w:val="NoSpacing"/>
        <w:rPr>
          <w:sz w:val="28"/>
          <w:szCs w:val="28"/>
        </w:rPr>
      </w:pPr>
    </w:p>
    <w:p w:rsidR="00051B5B" w:rsidRDefault="00051B5B" w:rsidP="008327CF">
      <w:pPr>
        <w:pStyle w:val="NoSpacing"/>
        <w:rPr>
          <w:sz w:val="28"/>
          <w:szCs w:val="28"/>
        </w:rPr>
      </w:pPr>
    </w:p>
    <w:p w:rsidR="00051B5B" w:rsidRDefault="00051B5B" w:rsidP="008327CF">
      <w:pPr>
        <w:pStyle w:val="NoSpacing"/>
        <w:rPr>
          <w:sz w:val="28"/>
          <w:szCs w:val="28"/>
        </w:rPr>
      </w:pPr>
    </w:p>
    <w:p w:rsidR="00051B5B" w:rsidRDefault="00051B5B" w:rsidP="008327CF">
      <w:pPr>
        <w:pStyle w:val="NoSpacing"/>
        <w:rPr>
          <w:sz w:val="28"/>
          <w:szCs w:val="28"/>
        </w:rPr>
      </w:pPr>
    </w:p>
    <w:p w:rsidR="00051B5B" w:rsidRDefault="00051B5B" w:rsidP="008327CF">
      <w:pPr>
        <w:pStyle w:val="NoSpacing"/>
        <w:rPr>
          <w:sz w:val="28"/>
          <w:szCs w:val="28"/>
        </w:rPr>
      </w:pPr>
    </w:p>
    <w:p w:rsidR="00051B5B" w:rsidRDefault="00051B5B" w:rsidP="008327CF">
      <w:pPr>
        <w:pStyle w:val="NoSpacing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1703"/>
        <w:gridCol w:w="1505"/>
        <w:gridCol w:w="1869"/>
        <w:gridCol w:w="1785"/>
        <w:gridCol w:w="1799"/>
      </w:tblGrid>
      <w:tr w:rsidR="00726922" w:rsidTr="00726922">
        <w:tc>
          <w:tcPr>
            <w:tcW w:w="1795" w:type="dxa"/>
          </w:tcPr>
          <w:p w:rsidR="00726922" w:rsidRDefault="00726922" w:rsidP="008327C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pastoral land use</w:t>
            </w:r>
          </w:p>
        </w:tc>
        <w:tc>
          <w:tcPr>
            <w:tcW w:w="1703" w:type="dxa"/>
          </w:tcPr>
          <w:p w:rsidR="00726922" w:rsidRDefault="00726922" w:rsidP="008327C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dry stone walls</w:t>
            </w:r>
          </w:p>
        </w:tc>
        <w:tc>
          <w:tcPr>
            <w:tcW w:w="1505" w:type="dxa"/>
          </w:tcPr>
          <w:p w:rsidR="00726922" w:rsidRDefault="005350D0" w:rsidP="008327C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wide lowland floodplain</w:t>
            </w:r>
          </w:p>
        </w:tc>
        <w:tc>
          <w:tcPr>
            <w:tcW w:w="1869" w:type="dxa"/>
          </w:tcPr>
          <w:p w:rsidR="00726922" w:rsidRDefault="00726922" w:rsidP="008327C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deciduous trees</w:t>
            </w:r>
          </w:p>
        </w:tc>
        <w:tc>
          <w:tcPr>
            <w:tcW w:w="1785" w:type="dxa"/>
          </w:tcPr>
          <w:p w:rsidR="00726922" w:rsidRDefault="00726922" w:rsidP="008327C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rock outcrop</w:t>
            </w:r>
          </w:p>
        </w:tc>
        <w:tc>
          <w:tcPr>
            <w:tcW w:w="1799" w:type="dxa"/>
          </w:tcPr>
          <w:p w:rsidR="00726922" w:rsidRDefault="00726922" w:rsidP="000C2F6E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Malham Beck (</w:t>
            </w:r>
            <w:r w:rsidR="000C2F6E">
              <w:rPr>
                <w:sz w:val="26"/>
                <w:szCs w:val="28"/>
              </w:rPr>
              <w:t>flows into</w:t>
            </w:r>
            <w:r w:rsidRPr="00E46656">
              <w:rPr>
                <w:sz w:val="26"/>
                <w:szCs w:val="28"/>
              </w:rPr>
              <w:t xml:space="preserve"> the River Aire)</w:t>
            </w:r>
          </w:p>
        </w:tc>
      </w:tr>
    </w:tbl>
    <w:p w:rsidR="00051B5B" w:rsidRDefault="00051B5B" w:rsidP="008327CF">
      <w:pPr>
        <w:pStyle w:val="NoSpacing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26922" w:rsidTr="00726922">
        <w:tc>
          <w:tcPr>
            <w:tcW w:w="10456" w:type="dxa"/>
          </w:tcPr>
          <w:p w:rsidR="00726922" w:rsidRDefault="00726922" w:rsidP="008327CF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Extra: Add other notes about the landscape surrounding Malham Cove</w:t>
            </w:r>
          </w:p>
          <w:p w:rsidR="00726922" w:rsidRDefault="00726922" w:rsidP="008327CF">
            <w:pPr>
              <w:pStyle w:val="NoSpacing"/>
              <w:rPr>
                <w:sz w:val="28"/>
                <w:szCs w:val="28"/>
              </w:rPr>
            </w:pPr>
          </w:p>
          <w:p w:rsidR="00726922" w:rsidRDefault="00726922" w:rsidP="008327CF">
            <w:pPr>
              <w:pStyle w:val="NoSpacing"/>
              <w:rPr>
                <w:sz w:val="28"/>
                <w:szCs w:val="28"/>
              </w:rPr>
            </w:pPr>
          </w:p>
          <w:p w:rsidR="00726922" w:rsidRDefault="00726922" w:rsidP="008327CF">
            <w:pPr>
              <w:pStyle w:val="NoSpacing"/>
              <w:rPr>
                <w:sz w:val="28"/>
                <w:szCs w:val="28"/>
              </w:rPr>
            </w:pPr>
          </w:p>
          <w:p w:rsidR="00726922" w:rsidRDefault="00726922" w:rsidP="008327CF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051B5B" w:rsidRDefault="00051B5B" w:rsidP="008327CF">
      <w:pPr>
        <w:pStyle w:val="NoSpacing"/>
        <w:rPr>
          <w:sz w:val="28"/>
          <w:szCs w:val="28"/>
        </w:rPr>
      </w:pPr>
    </w:p>
    <w:p w:rsidR="00E30A34" w:rsidRDefault="0083338A" w:rsidP="008327C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To what extent do you think that Malham Cove / Gordale Scar is a spectacular UK landscape? Put a tick along the opinion line and briefly justify your answer.</w:t>
      </w:r>
    </w:p>
    <w:p w:rsidR="0083338A" w:rsidRDefault="0083338A" w:rsidP="008327CF">
      <w:pPr>
        <w:pStyle w:val="NoSpacing"/>
        <w:rPr>
          <w:sz w:val="28"/>
          <w:szCs w:val="28"/>
        </w:rPr>
      </w:pPr>
    </w:p>
    <w:p w:rsidR="0083338A" w:rsidRDefault="0083338A" w:rsidP="008327CF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46355</wp:posOffset>
                </wp:positionV>
                <wp:extent cx="6598920" cy="7620"/>
                <wp:effectExtent l="0" t="0" r="30480" b="3048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8920" cy="76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9E60CC" id="Straight Connector 28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8.4pt,3.65pt" to="988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" strokecolor="red" strokeweight="1.5pt">
                <v:stroke joinstyle="miter"/>
                <w10:wrap anchorx="margin"/>
              </v:line>
            </w:pict>
          </mc:Fallback>
        </mc:AlternateContent>
      </w:r>
    </w:p>
    <w:p w:rsidR="0083338A" w:rsidRDefault="00481866" w:rsidP="008327CF">
      <w:pPr>
        <w:pStyle w:val="NoSpacing"/>
        <w:rPr>
          <w:sz w:val="28"/>
          <w:szCs w:val="28"/>
        </w:rPr>
      </w:pPr>
      <w:r w:rsidRPr="00481866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00224" behindDoc="0" locked="0" layoutInCell="1" allowOverlap="1" wp14:anchorId="25B54D4D" wp14:editId="37633793">
            <wp:simplePos x="0" y="0"/>
            <wp:positionH relativeFrom="column">
              <wp:posOffset>6179820</wp:posOffset>
            </wp:positionH>
            <wp:positionV relativeFrom="paragraph">
              <wp:posOffset>4445</wp:posOffset>
            </wp:positionV>
            <wp:extent cx="251460" cy="310334"/>
            <wp:effectExtent l="0" t="0" r="0" b="0"/>
            <wp:wrapNone/>
            <wp:docPr id="193" name="Picture 193" descr="Image result for arrow up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arrow up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31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1866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98176" behindDoc="0" locked="0" layoutInCell="1" allowOverlap="1" wp14:anchorId="25B54D4D" wp14:editId="37633793">
            <wp:simplePos x="0" y="0"/>
            <wp:positionH relativeFrom="column">
              <wp:posOffset>4701540</wp:posOffset>
            </wp:positionH>
            <wp:positionV relativeFrom="paragraph">
              <wp:posOffset>50165</wp:posOffset>
            </wp:positionV>
            <wp:extent cx="251460" cy="310334"/>
            <wp:effectExtent l="0" t="0" r="0" b="0"/>
            <wp:wrapNone/>
            <wp:docPr id="192" name="Picture 192" descr="Image result for arrow up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arrow up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31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1866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96128" behindDoc="0" locked="0" layoutInCell="1" allowOverlap="1" wp14:anchorId="25B54D4D" wp14:editId="37633793">
            <wp:simplePos x="0" y="0"/>
            <wp:positionH relativeFrom="column">
              <wp:posOffset>1417320</wp:posOffset>
            </wp:positionH>
            <wp:positionV relativeFrom="paragraph">
              <wp:posOffset>7620</wp:posOffset>
            </wp:positionV>
            <wp:extent cx="251460" cy="310334"/>
            <wp:effectExtent l="0" t="0" r="0" b="0"/>
            <wp:wrapNone/>
            <wp:docPr id="31" name="Picture 31" descr="Image result for arrow up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arrow up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31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1866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6350</wp:posOffset>
            </wp:positionV>
            <wp:extent cx="251460" cy="310334"/>
            <wp:effectExtent l="0" t="0" r="0" b="0"/>
            <wp:wrapNone/>
            <wp:docPr id="30" name="Picture 30" descr="Image result for arrow up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arrow up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31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1866" w:rsidRDefault="00481866" w:rsidP="008327CF">
      <w:pPr>
        <w:pStyle w:val="NoSpacing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509F0" w:rsidTr="00D32C95">
        <w:tc>
          <w:tcPr>
            <w:tcW w:w="10456" w:type="dxa"/>
          </w:tcPr>
          <w:p w:rsidR="00E509F0" w:rsidRDefault="00E509F0" w:rsidP="00D32C95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Very large                    Large                         </w:t>
            </w:r>
            <w:r w:rsidR="00481866">
              <w:rPr>
                <w:sz w:val="24"/>
                <w:szCs w:val="24"/>
              </w:rPr>
              <w:t xml:space="preserve">Don’t sit on the fence                    </w:t>
            </w:r>
            <w:r>
              <w:rPr>
                <w:sz w:val="24"/>
                <w:szCs w:val="24"/>
              </w:rPr>
              <w:t xml:space="preserve"> Small                       Very small</w:t>
            </w:r>
          </w:p>
          <w:p w:rsidR="00E509F0" w:rsidRPr="0083338A" w:rsidRDefault="00E509F0" w:rsidP="00D32C95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extent                           extent                                                                                   extent                     extent</w:t>
            </w:r>
          </w:p>
        </w:tc>
      </w:tr>
      <w:tr w:rsidR="00E509F0" w:rsidTr="00D32C95">
        <w:tc>
          <w:tcPr>
            <w:tcW w:w="10456" w:type="dxa"/>
          </w:tcPr>
          <w:p w:rsidR="00E509F0" w:rsidRDefault="00E509F0" w:rsidP="00D32C95">
            <w:pPr>
              <w:pStyle w:val="NoSpacing"/>
              <w:rPr>
                <w:sz w:val="28"/>
                <w:szCs w:val="28"/>
              </w:rPr>
            </w:pPr>
            <w:r w:rsidRPr="007467E6">
              <w:rPr>
                <w:sz w:val="28"/>
                <w:szCs w:val="28"/>
              </w:rPr>
              <w:t xml:space="preserve">Justification: </w:t>
            </w:r>
          </w:p>
          <w:p w:rsidR="00E509F0" w:rsidRDefault="00E509F0" w:rsidP="00D32C95">
            <w:pPr>
              <w:pStyle w:val="NoSpacing"/>
              <w:rPr>
                <w:sz w:val="28"/>
                <w:szCs w:val="28"/>
              </w:rPr>
            </w:pPr>
          </w:p>
          <w:p w:rsidR="00E509F0" w:rsidRDefault="00E509F0" w:rsidP="00D32C95">
            <w:pPr>
              <w:pStyle w:val="NoSpacing"/>
              <w:rPr>
                <w:sz w:val="28"/>
                <w:szCs w:val="28"/>
              </w:rPr>
            </w:pPr>
          </w:p>
          <w:p w:rsidR="00F50535" w:rsidRPr="007467E6" w:rsidRDefault="00F50535" w:rsidP="00D32C95">
            <w:pPr>
              <w:pStyle w:val="NoSpacing"/>
              <w:rPr>
                <w:sz w:val="28"/>
                <w:szCs w:val="28"/>
              </w:rPr>
            </w:pPr>
          </w:p>
          <w:p w:rsidR="00E509F0" w:rsidRDefault="00E509F0" w:rsidP="00D32C95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E509F0" w:rsidRDefault="00E509F0" w:rsidP="008327CF">
      <w:pPr>
        <w:pStyle w:val="NoSpacing"/>
        <w:rPr>
          <w:sz w:val="28"/>
          <w:szCs w:val="28"/>
        </w:rPr>
      </w:pPr>
    </w:p>
    <w:p w:rsidR="00481866" w:rsidRPr="00481866" w:rsidRDefault="00481866" w:rsidP="00481866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sectPr w:rsidR="00481866" w:rsidRPr="00481866" w:rsidSect="00BD462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789" w:rsidRDefault="00D21789" w:rsidP="00D21789">
      <w:pPr>
        <w:spacing w:after="0" w:line="240" w:lineRule="auto"/>
      </w:pPr>
      <w:r>
        <w:separator/>
      </w:r>
    </w:p>
  </w:endnote>
  <w:endnote w:type="continuationSeparator" w:id="0">
    <w:p w:rsidR="00D21789" w:rsidRDefault="00D21789" w:rsidP="00D21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789" w:rsidRDefault="00D21789" w:rsidP="00D21789">
      <w:pPr>
        <w:spacing w:after="0" w:line="240" w:lineRule="auto"/>
      </w:pPr>
      <w:r>
        <w:separator/>
      </w:r>
    </w:p>
  </w:footnote>
  <w:footnote w:type="continuationSeparator" w:id="0">
    <w:p w:rsidR="00D21789" w:rsidRDefault="00D21789" w:rsidP="00D217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7680C"/>
    <w:multiLevelType w:val="hybridMultilevel"/>
    <w:tmpl w:val="AE0EE2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B94C80"/>
    <w:multiLevelType w:val="hybridMultilevel"/>
    <w:tmpl w:val="5CE427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EC1"/>
    <w:rsid w:val="00002B95"/>
    <w:rsid w:val="00031BAB"/>
    <w:rsid w:val="00040491"/>
    <w:rsid w:val="00043D46"/>
    <w:rsid w:val="00051B5B"/>
    <w:rsid w:val="00060B0F"/>
    <w:rsid w:val="000657C8"/>
    <w:rsid w:val="00097B57"/>
    <w:rsid w:val="000C2F6E"/>
    <w:rsid w:val="000E34C8"/>
    <w:rsid w:val="000F5D2C"/>
    <w:rsid w:val="00115393"/>
    <w:rsid w:val="001249AE"/>
    <w:rsid w:val="001474B7"/>
    <w:rsid w:val="00167587"/>
    <w:rsid w:val="00193654"/>
    <w:rsid w:val="00206D95"/>
    <w:rsid w:val="00224EE3"/>
    <w:rsid w:val="002A22F9"/>
    <w:rsid w:val="002A794E"/>
    <w:rsid w:val="002E23D1"/>
    <w:rsid w:val="00324996"/>
    <w:rsid w:val="004157CD"/>
    <w:rsid w:val="00436A0C"/>
    <w:rsid w:val="00441A67"/>
    <w:rsid w:val="004811B1"/>
    <w:rsid w:val="00481866"/>
    <w:rsid w:val="004C32A0"/>
    <w:rsid w:val="004C781D"/>
    <w:rsid w:val="004C7997"/>
    <w:rsid w:val="004D03C2"/>
    <w:rsid w:val="0051360D"/>
    <w:rsid w:val="005350D0"/>
    <w:rsid w:val="00543F1D"/>
    <w:rsid w:val="00557A2C"/>
    <w:rsid w:val="005648A7"/>
    <w:rsid w:val="005A60E5"/>
    <w:rsid w:val="005C5498"/>
    <w:rsid w:val="005F5D61"/>
    <w:rsid w:val="00686948"/>
    <w:rsid w:val="006E61E1"/>
    <w:rsid w:val="00711C24"/>
    <w:rsid w:val="00726922"/>
    <w:rsid w:val="0074259D"/>
    <w:rsid w:val="007467E6"/>
    <w:rsid w:val="00764EE9"/>
    <w:rsid w:val="007A0316"/>
    <w:rsid w:val="007A29ED"/>
    <w:rsid w:val="007B47FB"/>
    <w:rsid w:val="008206E6"/>
    <w:rsid w:val="008327CF"/>
    <w:rsid w:val="0083338A"/>
    <w:rsid w:val="0088058B"/>
    <w:rsid w:val="00893670"/>
    <w:rsid w:val="008D351C"/>
    <w:rsid w:val="008D5B4E"/>
    <w:rsid w:val="0090445F"/>
    <w:rsid w:val="009216F5"/>
    <w:rsid w:val="009E3191"/>
    <w:rsid w:val="009F1545"/>
    <w:rsid w:val="00A06EAC"/>
    <w:rsid w:val="00A11CE5"/>
    <w:rsid w:val="00A124CB"/>
    <w:rsid w:val="00B22EC1"/>
    <w:rsid w:val="00BB7BE1"/>
    <w:rsid w:val="00BD4625"/>
    <w:rsid w:val="00C3228E"/>
    <w:rsid w:val="00C373E2"/>
    <w:rsid w:val="00C7283C"/>
    <w:rsid w:val="00C92F97"/>
    <w:rsid w:val="00C9437B"/>
    <w:rsid w:val="00CC17D8"/>
    <w:rsid w:val="00CF5AE7"/>
    <w:rsid w:val="00D051C8"/>
    <w:rsid w:val="00D120FA"/>
    <w:rsid w:val="00D21789"/>
    <w:rsid w:val="00DC7F98"/>
    <w:rsid w:val="00DF67DE"/>
    <w:rsid w:val="00DF73EF"/>
    <w:rsid w:val="00E30A34"/>
    <w:rsid w:val="00E46656"/>
    <w:rsid w:val="00E509F0"/>
    <w:rsid w:val="00E65F7F"/>
    <w:rsid w:val="00E725DF"/>
    <w:rsid w:val="00E84DE1"/>
    <w:rsid w:val="00EA468C"/>
    <w:rsid w:val="00EB0075"/>
    <w:rsid w:val="00F15D46"/>
    <w:rsid w:val="00F42300"/>
    <w:rsid w:val="00F50535"/>
    <w:rsid w:val="00F95B63"/>
    <w:rsid w:val="00FE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7B2E3C-80E0-47F9-9B37-05F6A7E40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27CF"/>
    <w:pPr>
      <w:spacing w:after="0" w:line="240" w:lineRule="auto"/>
    </w:pPr>
  </w:style>
  <w:style w:type="table" w:styleId="TableGrid">
    <w:name w:val="Table Grid"/>
    <w:basedOn w:val="TableNormal"/>
    <w:uiPriority w:val="39"/>
    <w:rsid w:val="008327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2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789"/>
  </w:style>
  <w:style w:type="paragraph" w:styleId="Footer">
    <w:name w:val="footer"/>
    <w:basedOn w:val="Normal"/>
    <w:link w:val="FooterChar"/>
    <w:uiPriority w:val="99"/>
    <w:unhideWhenUsed/>
    <w:rsid w:val="00D2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7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7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6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8356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2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02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27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726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98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60653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497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514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2338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621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822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10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9936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03472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47672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globe.gov/sda/images/globe_logo.gif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google.co.uk/url?sa=i&amp;rct=j&amp;q=&amp;esrc=s&amp;source=images&amp;cd=&amp;cad=rja&amp;uact=8&amp;ved=0ahUKEwie16PdqbXTAhUgOsAKHVEHB28QjRwIBw&amp;url=https://www.pinterest.com/pin/332914597426937351/&amp;psig=AFQjCNGMWxf1ONf3_w6cYgVuiyuFzcXfbg&amp;ust=1492856423817545" TargetMode="External"/><Relationship Id="rId26" Type="http://schemas.openxmlformats.org/officeDocument/2006/relationships/hyperlink" Target="https://www.google.co.uk/url?sa=i&amp;rct=j&amp;q=&amp;esrc=s&amp;source=images&amp;cd=&amp;cad=rja&amp;uact=8&amp;ved=0ahUKEwia5fPPubXTAhUlKcAKHWbpAXYQjRwIBw&amp;url=http://www.yorkshire-dales.com/malham/gordale-scar-views.html&amp;psig=AFQjCNHueaxFj1RKfzrVxVxbyjURKMBj0Q&amp;ust=149286017050991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hyperlink" Target="https://www.google.co.uk/url?sa=i&amp;rct=j&amp;q=&amp;esrc=s&amp;source=images&amp;cd=&amp;cad=rja&amp;uact=8&amp;ved=0ahUKEwj8ktPOmrXTAhVhIcAKHb2EBnUQjRwIBw&amp;url=https://openclipart.org/detail/100207/north-arrow-orienteering&amp;psig=AFQjCNHZmhit4YDF14bmt9uGXGNLrg14Dg&amp;ust=1492852375850115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google.co.uk/url?sa=i&amp;rct=j&amp;q=&amp;esrc=s&amp;source=images&amp;cd=&amp;cad=rja&amp;uact=8&amp;ved=0ahUKEwjghpm9j9PTAhWGvBQKHSjOBqYQjRwIBw&amp;url=http://www.geographypods.com/21-river-features.html&amp;psig=AFQjCNHgPvvIUxCNINFk6BX7eCUVNMUKtw&amp;ust=1493880137036525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hyperlink" Target="https://www.google.co.uk/url?sa=i&amp;rct=j&amp;q=&amp;esrc=s&amp;source=images&amp;cd=&amp;cad=rja&amp;uact=8&amp;ved=0ahUKEwia5pCQt7XTAhWoCcAKHWvkDG8QjRwIBw&amp;url=http://www.yorkshireguides.com/malham_cove.html&amp;psig=AFQjCNFR2f6PyU-5g3eogn6UjGQhreqU3w&amp;ust=1492859995890538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hyperlink" Target="https://www.google.co.uk/url?sa=i&amp;rct=j&amp;q=&amp;esrc=s&amp;source=images&amp;cd=&amp;cad=rja&amp;uact=8&amp;ved=0ahUKEwj_or-WvrXTAhVBCcAKHRaRCHAQjRwIBw&amp;url=https://clipartfest.com/categories/view/dc835f4e03e6b6272cf2909c90b0b16c73dfb252/green-up-arrow.html&amp;psig=AFQjCNFA_RkX3cbuYfSMdeJOLYqNYn3CKw&amp;ust=149286178260763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331646C4</Template>
  <TotalTime>371</TotalTime>
  <Pages>9</Pages>
  <Words>958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Fulford School</Company>
  <LinksUpToDate>false</LinksUpToDate>
  <CharactersWithSpaces>6413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ROSWILL HICKLING</dc:creator>
  <cp:keywords/>
  <dc:description/>
  <cp:lastModifiedBy>Hickling, Mr. P</cp:lastModifiedBy>
  <cp:revision>83</cp:revision>
  <dcterms:created xsi:type="dcterms:W3CDTF">2017-04-21T11:09:00Z</dcterms:created>
  <dcterms:modified xsi:type="dcterms:W3CDTF">2017-06-19T07:02:00Z</dcterms:modified>
</cp:coreProperties>
</file>