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2198E151" w14:textId="23C6DEAF" w:rsidR="00532776" w:rsidRDefault="00532776" w:rsidP="00FA516F">
      <w:pPr>
        <w:rPr>
          <w:rFonts w:ascii="Lucida Calligraphy" w:hAnsi="Lucida Calligraphy"/>
          <w:b/>
          <w:sz w:val="40"/>
          <w:szCs w:val="40"/>
        </w:rPr>
      </w:pPr>
    </w:p>
    <w:p w14:paraId="2DD97C5B" w14:textId="77777777" w:rsidR="00815060" w:rsidRDefault="00FA516F" w:rsidP="00532776">
      <w:pPr>
        <w:jc w:val="center"/>
        <w:rPr>
          <w:rFonts w:ascii="Lucida Calligraphy" w:hAnsi="Lucida Calligraphy"/>
          <w:b/>
          <w:sz w:val="40"/>
          <w:szCs w:val="40"/>
        </w:rPr>
      </w:pPr>
      <w:r>
        <w:rPr>
          <w:rFonts w:ascii="Lucida Calligraphy" w:hAnsi="Lucida Calligraphy"/>
          <w:b/>
          <w:sz w:val="40"/>
          <w:szCs w:val="40"/>
        </w:rPr>
        <w:t xml:space="preserve">GCSE </w:t>
      </w:r>
      <w:r w:rsidR="00815060">
        <w:rPr>
          <w:rFonts w:ascii="Lucida Calligraphy" w:hAnsi="Lucida Calligraphy"/>
          <w:b/>
          <w:sz w:val="40"/>
          <w:szCs w:val="40"/>
        </w:rPr>
        <w:t xml:space="preserve"> URBAN FIELDWORK</w:t>
      </w:r>
    </w:p>
    <w:p w14:paraId="343E8075" w14:textId="0B847C17" w:rsidR="00AF5779" w:rsidRDefault="0051715B" w:rsidP="00532776">
      <w:pPr>
        <w:jc w:val="center"/>
        <w:rPr>
          <w:rFonts w:ascii="Lucida Calligraphy" w:hAnsi="Lucida Calligraphy"/>
          <w:b/>
          <w:sz w:val="40"/>
          <w:szCs w:val="40"/>
        </w:rPr>
      </w:pPr>
      <w:r w:rsidRPr="00532776">
        <w:rPr>
          <w:rFonts w:ascii="Lucida Calligraphy" w:hAnsi="Lucida Calligraphy"/>
          <w:b/>
          <w:sz w:val="40"/>
          <w:szCs w:val="40"/>
        </w:rPr>
        <w:t>Data Collection Booklet</w:t>
      </w:r>
    </w:p>
    <w:p w14:paraId="2EA2807F" w14:textId="370C4583" w:rsidR="00FA516F" w:rsidRDefault="00FA516F" w:rsidP="00FA516F">
      <w:pPr>
        <w:rPr>
          <w:rFonts w:ascii="Lucida Calligraphy" w:hAnsi="Lucida Calligraphy"/>
          <w:sz w:val="28"/>
          <w:szCs w:val="28"/>
        </w:rPr>
      </w:pPr>
      <w:r w:rsidRPr="00FA516F">
        <w:rPr>
          <w:rFonts w:ascii="Lucida Calligraphy" w:hAnsi="Lucida Calligraphy"/>
          <w:sz w:val="28"/>
          <w:szCs w:val="28"/>
        </w:rPr>
        <w:t>Name:</w:t>
      </w:r>
      <w:r w:rsidRPr="00FA516F">
        <w:rPr>
          <w:rFonts w:ascii="Lucida Calligraphy" w:hAnsi="Lucida Calligraphy"/>
          <w:sz w:val="28"/>
          <w:szCs w:val="28"/>
        </w:rPr>
        <w:tab/>
      </w:r>
      <w:r>
        <w:rPr>
          <w:rFonts w:ascii="Lucida Calligraphy" w:hAnsi="Lucida Calligraphy"/>
          <w:sz w:val="40"/>
          <w:szCs w:val="40"/>
        </w:rPr>
        <w:tab/>
      </w:r>
      <w:r>
        <w:rPr>
          <w:rFonts w:ascii="Lucida Calligraphy" w:hAnsi="Lucida Calligraphy"/>
          <w:sz w:val="40"/>
          <w:szCs w:val="40"/>
        </w:rPr>
        <w:tab/>
      </w:r>
      <w:r>
        <w:rPr>
          <w:rFonts w:ascii="Lucida Calligraphy" w:hAnsi="Lucida Calligraphy"/>
          <w:sz w:val="40"/>
          <w:szCs w:val="40"/>
        </w:rPr>
        <w:tab/>
      </w:r>
      <w:r>
        <w:rPr>
          <w:rFonts w:ascii="Lucida Calligraphy" w:hAnsi="Lucida Calligraphy"/>
          <w:sz w:val="40"/>
          <w:szCs w:val="40"/>
        </w:rPr>
        <w:tab/>
      </w:r>
      <w:r>
        <w:rPr>
          <w:rFonts w:ascii="Lucida Calligraphy" w:hAnsi="Lucida Calligraphy"/>
          <w:sz w:val="40"/>
          <w:szCs w:val="40"/>
        </w:rPr>
        <w:tab/>
      </w:r>
      <w:r>
        <w:rPr>
          <w:rFonts w:ascii="Lucida Calligraphy" w:hAnsi="Lucida Calligraphy"/>
          <w:sz w:val="40"/>
          <w:szCs w:val="40"/>
        </w:rPr>
        <w:tab/>
      </w:r>
      <w:r w:rsidRPr="00FA516F">
        <w:rPr>
          <w:rFonts w:ascii="Lucida Calligraphy" w:hAnsi="Lucida Calligraphy"/>
          <w:sz w:val="28"/>
          <w:szCs w:val="28"/>
        </w:rPr>
        <w:t>Teacher:</w:t>
      </w:r>
      <w:r w:rsidR="00FD7605">
        <w:rPr>
          <w:rFonts w:ascii="Lucida Calligraphy" w:hAnsi="Lucida Calligraphy"/>
          <w:sz w:val="28"/>
          <w:szCs w:val="28"/>
        </w:rPr>
        <w:t xml:space="preserve"> PHk</w:t>
      </w:r>
    </w:p>
    <w:p w14:paraId="64D78F29" w14:textId="77777777" w:rsidR="00815060" w:rsidRPr="00FA516F" w:rsidRDefault="00815060" w:rsidP="00FA516F">
      <w:pPr>
        <w:rPr>
          <w:rFonts w:ascii="Lucida Calligraphy" w:hAnsi="Lucida Calligraphy"/>
          <w:sz w:val="40"/>
          <w:szCs w:val="40"/>
        </w:rPr>
      </w:pPr>
    </w:p>
    <w:p w14:paraId="172C7F20" w14:textId="5B4BA423" w:rsidR="0051715B" w:rsidRPr="00532776" w:rsidRDefault="00FC45D2">
      <w:pPr>
        <w:rPr>
          <w:rFonts w:ascii="Lucida Calligraphy" w:hAnsi="Lucida Calligraphy"/>
          <w:sz w:val="40"/>
          <w:szCs w:val="40"/>
          <w:u w:val="single"/>
        </w:rPr>
      </w:pPr>
      <w:r w:rsidRPr="00532776">
        <w:rPr>
          <w:rFonts w:ascii="Lucida Calligraphy" w:hAnsi="Lucida Calligraphy"/>
          <w:sz w:val="40"/>
          <w:szCs w:val="40"/>
          <w:u w:val="single"/>
        </w:rPr>
        <w:t>Hypothesis 1</w:t>
      </w:r>
    </w:p>
    <w:p w14:paraId="44BC4C47" w14:textId="34FF91EE" w:rsidR="00FC45D2" w:rsidRPr="00532776" w:rsidRDefault="00FC45D2">
      <w:pPr>
        <w:rPr>
          <w:rFonts w:ascii="Lucida Calligraphy" w:hAnsi="Lucida Calligraphy"/>
          <w:sz w:val="40"/>
          <w:szCs w:val="40"/>
        </w:rPr>
      </w:pPr>
      <w:r w:rsidRPr="00532776">
        <w:rPr>
          <w:rFonts w:ascii="Lucida Calligraphy" w:hAnsi="Lucida Calligraphy"/>
          <w:sz w:val="40"/>
          <w:szCs w:val="40"/>
        </w:rPr>
        <w:t>Environmental quality increases with distance from the centre of an urban area.</w:t>
      </w:r>
    </w:p>
    <w:p w14:paraId="1F4BEC3C" w14:textId="7DC0239D" w:rsidR="00FC45D2" w:rsidRPr="00532776" w:rsidRDefault="00FC45D2">
      <w:pPr>
        <w:rPr>
          <w:rFonts w:ascii="Lucida Calligraphy" w:hAnsi="Lucida Calligraphy"/>
          <w:sz w:val="40"/>
          <w:szCs w:val="40"/>
          <w:u w:val="single"/>
        </w:rPr>
      </w:pPr>
      <w:r w:rsidRPr="00532776">
        <w:rPr>
          <w:rFonts w:ascii="Lucida Calligraphy" w:hAnsi="Lucida Calligraphy"/>
          <w:sz w:val="40"/>
          <w:szCs w:val="40"/>
          <w:u w:val="single"/>
        </w:rPr>
        <w:t>Hypothesis 2</w:t>
      </w:r>
    </w:p>
    <w:p w14:paraId="4F232CC7" w14:textId="32871C28" w:rsidR="00FC45D2" w:rsidRDefault="00FC45D2">
      <w:pPr>
        <w:rPr>
          <w:rFonts w:ascii="Lucida Calligraphy" w:hAnsi="Lucida Calligraphy"/>
          <w:sz w:val="40"/>
          <w:szCs w:val="40"/>
        </w:rPr>
      </w:pPr>
      <w:r w:rsidRPr="00532776">
        <w:rPr>
          <w:rFonts w:ascii="Lucida Calligraphy" w:hAnsi="Lucida Calligraphy"/>
          <w:sz w:val="40"/>
          <w:szCs w:val="40"/>
        </w:rPr>
        <w:t>There are many factors which contribute to Environmental Quality</w:t>
      </w:r>
    </w:p>
    <w:p w14:paraId="04500593" w14:textId="0CF2801E" w:rsidR="00815060" w:rsidRDefault="00815060">
      <w:pPr>
        <w:rPr>
          <w:rFonts w:ascii="Lucida Calligraphy" w:hAnsi="Lucida Calligraphy"/>
          <w:sz w:val="40"/>
          <w:szCs w:val="40"/>
        </w:rPr>
      </w:pPr>
    </w:p>
    <w:p w14:paraId="4E29BCB7" w14:textId="77777777" w:rsidR="00815060" w:rsidRPr="00532776" w:rsidRDefault="00815060">
      <w:pPr>
        <w:rPr>
          <w:rFonts w:ascii="Lucida Calligraphy" w:hAnsi="Lucida Calligraphy"/>
          <w:sz w:val="40"/>
          <w:szCs w:val="40"/>
        </w:rPr>
      </w:pPr>
    </w:p>
    <w:p w14:paraId="213919F2" w14:textId="26A13178" w:rsidR="00FC45D2" w:rsidRDefault="00FC45D2"/>
    <w:p w14:paraId="25466516" w14:textId="10F37FAB" w:rsidR="00FC45D2" w:rsidRDefault="00815060">
      <w:r w:rsidRPr="00532776">
        <w:rPr>
          <w:b/>
          <w:noProof/>
          <w:lang w:eastAsia="en-GB"/>
        </w:rPr>
        <w:drawing>
          <wp:anchor distT="0" distB="0" distL="114300" distR="114300" simplePos="0" relativeHeight="251662336" behindDoc="0" locked="0" layoutInCell="1" allowOverlap="1" wp14:anchorId="7566000D" wp14:editId="11FCF09A">
            <wp:simplePos x="0" y="0"/>
            <wp:positionH relativeFrom="margin">
              <wp:posOffset>1297256</wp:posOffset>
            </wp:positionH>
            <wp:positionV relativeFrom="margin">
              <wp:posOffset>5003654</wp:posOffset>
            </wp:positionV>
            <wp:extent cx="3770630" cy="1869440"/>
            <wp:effectExtent l="0" t="0" r="1270" b="0"/>
            <wp:wrapSquare wrapText="bothSides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1445"/>
                    <a:stretch/>
                  </pic:blipFill>
                  <pic:spPr bwMode="auto">
                    <a:xfrm>
                      <a:off x="0" y="0"/>
                      <a:ext cx="3770630" cy="18694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21DF49A" w14:textId="10A2C334" w:rsidR="00FC45D2" w:rsidRDefault="00FC45D2">
      <w:r>
        <w:t xml:space="preserve">  </w:t>
      </w:r>
    </w:p>
    <w:p w14:paraId="227BE388" w14:textId="329AB5DB" w:rsidR="00FC45D2" w:rsidRDefault="00FC45D2"/>
    <w:p w14:paraId="54CE1F70" w14:textId="6C414B14" w:rsidR="00FC45D2" w:rsidRDefault="00FC45D2"/>
    <w:p w14:paraId="6F0BBDD1" w14:textId="44E9289B" w:rsidR="00FC45D2" w:rsidRDefault="00FC45D2"/>
    <w:p w14:paraId="6CA4CC52" w14:textId="62598245" w:rsidR="00FC45D2" w:rsidRDefault="00FC45D2"/>
    <w:p w14:paraId="5EA34554" w14:textId="1EE76A02" w:rsidR="00FC45D2" w:rsidRDefault="00815060">
      <w:r w:rsidRPr="00FC45D2">
        <w:rPr>
          <w:noProof/>
          <w:lang w:eastAsia="en-GB"/>
        </w:rPr>
        <w:drawing>
          <wp:anchor distT="0" distB="0" distL="114300" distR="114300" simplePos="0" relativeHeight="251658240" behindDoc="0" locked="0" layoutInCell="1" allowOverlap="1" wp14:anchorId="48F1D23A" wp14:editId="07DAA222">
            <wp:simplePos x="0" y="0"/>
            <wp:positionH relativeFrom="margin">
              <wp:posOffset>755650</wp:posOffset>
            </wp:positionH>
            <wp:positionV relativeFrom="page">
              <wp:posOffset>7442200</wp:posOffset>
            </wp:positionV>
            <wp:extent cx="2164080" cy="1421765"/>
            <wp:effectExtent l="95250" t="152400" r="102870" b="159385"/>
            <wp:wrapSquare wrapText="bothSides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130937">
                      <a:off x="0" y="0"/>
                      <a:ext cx="2164080" cy="14217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en-GB"/>
        </w:rPr>
        <w:drawing>
          <wp:anchor distT="0" distB="0" distL="114300" distR="114300" simplePos="0" relativeHeight="251665408" behindDoc="0" locked="0" layoutInCell="1" allowOverlap="1" wp14:anchorId="0E6EBCDF" wp14:editId="15633BD9">
            <wp:simplePos x="0" y="0"/>
            <wp:positionH relativeFrom="column">
              <wp:posOffset>614875</wp:posOffset>
            </wp:positionH>
            <wp:positionV relativeFrom="page">
              <wp:posOffset>8735988</wp:posOffset>
            </wp:positionV>
            <wp:extent cx="2334895" cy="1823720"/>
            <wp:effectExtent l="0" t="0" r="8255" b="5080"/>
            <wp:wrapSquare wrapText="bothSides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4895" cy="18237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C45D2">
        <w:rPr>
          <w:noProof/>
          <w:lang w:eastAsia="en-GB"/>
        </w:rPr>
        <w:drawing>
          <wp:anchor distT="0" distB="0" distL="114300" distR="114300" simplePos="0" relativeHeight="251659264" behindDoc="0" locked="0" layoutInCell="1" allowOverlap="1" wp14:anchorId="16BD635E" wp14:editId="67CF7501">
            <wp:simplePos x="0" y="0"/>
            <wp:positionH relativeFrom="column">
              <wp:posOffset>3566894</wp:posOffset>
            </wp:positionH>
            <wp:positionV relativeFrom="page">
              <wp:posOffset>7704358</wp:posOffset>
            </wp:positionV>
            <wp:extent cx="1976120" cy="1314450"/>
            <wp:effectExtent l="133350" t="400050" r="195580" b="400050"/>
            <wp:wrapSquare wrapText="bothSides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69684">
                      <a:off x="0" y="0"/>
                      <a:ext cx="1976120" cy="1314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C45D2">
        <w:rPr>
          <w:noProof/>
          <w:lang w:eastAsia="en-GB"/>
        </w:rPr>
        <w:drawing>
          <wp:anchor distT="0" distB="0" distL="114300" distR="114300" simplePos="0" relativeHeight="251664384" behindDoc="0" locked="0" layoutInCell="1" allowOverlap="1" wp14:anchorId="36C5C75D" wp14:editId="5DF465D7">
            <wp:simplePos x="0" y="0"/>
            <wp:positionH relativeFrom="column">
              <wp:posOffset>3540418</wp:posOffset>
            </wp:positionH>
            <wp:positionV relativeFrom="margin">
              <wp:align>bottom</wp:align>
            </wp:positionV>
            <wp:extent cx="1884680" cy="1250950"/>
            <wp:effectExtent l="0" t="0" r="1270" b="6350"/>
            <wp:wrapSquare wrapText="bothSides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328"/>
                    <a:stretch/>
                  </pic:blipFill>
                  <pic:spPr bwMode="auto">
                    <a:xfrm>
                      <a:off x="0" y="0"/>
                      <a:ext cx="1884680" cy="1250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Start w:id="0" w:name="_Hlk505178267"/>
    </w:p>
    <w:tbl>
      <w:tblPr>
        <w:tblStyle w:val="TableGrid"/>
        <w:tblW w:w="9634" w:type="dxa"/>
        <w:tblLook w:val="04A0" w:firstRow="1" w:lastRow="0" w:firstColumn="1" w:lastColumn="0" w:noHBand="0" w:noVBand="1"/>
      </w:tblPr>
      <w:tblGrid>
        <w:gridCol w:w="9634"/>
      </w:tblGrid>
      <w:tr w:rsidR="00532776" w14:paraId="7A1A00C5" w14:textId="77777777" w:rsidTr="00F93449">
        <w:trPr>
          <w:trHeight w:val="705"/>
        </w:trPr>
        <w:tc>
          <w:tcPr>
            <w:tcW w:w="9634" w:type="dxa"/>
          </w:tcPr>
          <w:p w14:paraId="36DE1E1D" w14:textId="77777777" w:rsidR="00815060" w:rsidRDefault="009A70C8">
            <w:pPr>
              <w:rPr>
                <w:b/>
                <w:sz w:val="28"/>
                <w:szCs w:val="28"/>
              </w:rPr>
            </w:pPr>
            <w:bookmarkStart w:id="1" w:name="_Hlk505620406"/>
            <w:r w:rsidRPr="009A70C8">
              <w:rPr>
                <w:b/>
                <w:sz w:val="28"/>
                <w:szCs w:val="28"/>
              </w:rPr>
              <w:lastRenderedPageBreak/>
              <w:t>Site 1</w:t>
            </w:r>
          </w:p>
          <w:p w14:paraId="62DD7117" w14:textId="033C2EDA" w:rsidR="00815060" w:rsidRDefault="009A70C8">
            <w:pPr>
              <w:rPr>
                <w:b/>
                <w:sz w:val="28"/>
                <w:szCs w:val="28"/>
              </w:rPr>
            </w:pPr>
            <w:r w:rsidRPr="009A70C8">
              <w:rPr>
                <w:b/>
                <w:sz w:val="28"/>
                <w:szCs w:val="28"/>
              </w:rPr>
              <w:t xml:space="preserve"> Location</w:t>
            </w:r>
          </w:p>
          <w:p w14:paraId="46DD6179" w14:textId="77777777" w:rsidR="00815060" w:rsidRDefault="00815060">
            <w:pPr>
              <w:rPr>
                <w:b/>
                <w:sz w:val="28"/>
                <w:szCs w:val="28"/>
              </w:rPr>
            </w:pPr>
          </w:p>
          <w:p w14:paraId="6E71F925" w14:textId="1D89A427" w:rsidR="00532776" w:rsidRDefault="00815060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Distance from centre o</w:t>
            </w:r>
            <w:r w:rsidR="00927D9B">
              <w:rPr>
                <w:b/>
                <w:sz w:val="28"/>
                <w:szCs w:val="28"/>
              </w:rPr>
              <w:t>f</w:t>
            </w:r>
            <w:r>
              <w:rPr>
                <w:b/>
                <w:sz w:val="28"/>
                <w:szCs w:val="28"/>
              </w:rPr>
              <w:t xml:space="preserve"> York</w:t>
            </w:r>
          </w:p>
          <w:p w14:paraId="318FF0EA" w14:textId="02360BDE" w:rsidR="00815060" w:rsidRPr="009A70C8" w:rsidRDefault="00815060">
            <w:pPr>
              <w:rPr>
                <w:b/>
                <w:sz w:val="28"/>
                <w:szCs w:val="28"/>
              </w:rPr>
            </w:pPr>
          </w:p>
        </w:tc>
      </w:tr>
      <w:tr w:rsidR="00532776" w14:paraId="5754E473" w14:textId="77777777" w:rsidTr="00F93449">
        <w:trPr>
          <w:trHeight w:val="2715"/>
        </w:trPr>
        <w:tc>
          <w:tcPr>
            <w:tcW w:w="9634" w:type="dxa"/>
          </w:tcPr>
          <w:p w14:paraId="7054F697" w14:textId="49BBFFAB" w:rsidR="00532776" w:rsidRDefault="009A70C8">
            <w:pPr>
              <w:rPr>
                <w:b/>
                <w:sz w:val="28"/>
                <w:szCs w:val="28"/>
              </w:rPr>
            </w:pPr>
            <w:r w:rsidRPr="009A70C8">
              <w:rPr>
                <w:b/>
                <w:sz w:val="28"/>
                <w:szCs w:val="28"/>
              </w:rPr>
              <w:t xml:space="preserve">Epitome </w:t>
            </w:r>
            <w:r w:rsidR="00E37DD4">
              <w:rPr>
                <w:b/>
                <w:sz w:val="28"/>
                <w:szCs w:val="28"/>
              </w:rPr>
              <w:t>W</w:t>
            </w:r>
            <w:r w:rsidRPr="009A70C8">
              <w:rPr>
                <w:b/>
                <w:sz w:val="28"/>
                <w:szCs w:val="28"/>
              </w:rPr>
              <w:t>ords</w:t>
            </w:r>
            <w:r w:rsidR="004B6FFC">
              <w:rPr>
                <w:b/>
                <w:sz w:val="28"/>
                <w:szCs w:val="28"/>
              </w:rPr>
              <w:t xml:space="preserve"> and/or </w:t>
            </w:r>
            <w:r w:rsidRPr="009A70C8">
              <w:rPr>
                <w:b/>
                <w:sz w:val="28"/>
                <w:szCs w:val="28"/>
              </w:rPr>
              <w:t xml:space="preserve">Photo </w:t>
            </w:r>
            <w:r w:rsidR="00E37DD4">
              <w:rPr>
                <w:b/>
                <w:sz w:val="28"/>
                <w:szCs w:val="28"/>
              </w:rPr>
              <w:t>L</w:t>
            </w:r>
            <w:r w:rsidRPr="009A70C8">
              <w:rPr>
                <w:b/>
                <w:sz w:val="28"/>
                <w:szCs w:val="28"/>
              </w:rPr>
              <w:t>abels</w:t>
            </w:r>
          </w:p>
          <w:p w14:paraId="3761F263" w14:textId="77777777" w:rsidR="009A70C8" w:rsidRDefault="009A70C8">
            <w:pPr>
              <w:rPr>
                <w:b/>
                <w:sz w:val="28"/>
                <w:szCs w:val="28"/>
              </w:rPr>
            </w:pPr>
          </w:p>
          <w:p w14:paraId="67D9BB9F" w14:textId="77777777" w:rsidR="009A70C8" w:rsidRDefault="009A70C8">
            <w:pPr>
              <w:rPr>
                <w:b/>
                <w:sz w:val="28"/>
                <w:szCs w:val="28"/>
              </w:rPr>
            </w:pPr>
          </w:p>
          <w:p w14:paraId="393599F4" w14:textId="77777777" w:rsidR="009A70C8" w:rsidRDefault="009A70C8">
            <w:pPr>
              <w:rPr>
                <w:b/>
                <w:sz w:val="28"/>
                <w:szCs w:val="28"/>
              </w:rPr>
            </w:pPr>
          </w:p>
          <w:p w14:paraId="71FEEFB6" w14:textId="77777777" w:rsidR="009A70C8" w:rsidRDefault="009A70C8">
            <w:pPr>
              <w:rPr>
                <w:b/>
                <w:sz w:val="28"/>
                <w:szCs w:val="28"/>
              </w:rPr>
            </w:pPr>
          </w:p>
          <w:p w14:paraId="7AC6DB9A" w14:textId="77777777" w:rsidR="009A70C8" w:rsidRDefault="009A70C8">
            <w:pPr>
              <w:rPr>
                <w:b/>
                <w:sz w:val="28"/>
                <w:szCs w:val="28"/>
              </w:rPr>
            </w:pPr>
          </w:p>
          <w:p w14:paraId="69FCFCE5" w14:textId="77777777" w:rsidR="009A70C8" w:rsidRDefault="009A70C8">
            <w:pPr>
              <w:rPr>
                <w:b/>
                <w:sz w:val="28"/>
                <w:szCs w:val="28"/>
              </w:rPr>
            </w:pPr>
          </w:p>
          <w:p w14:paraId="01F4E965" w14:textId="77777777" w:rsidR="009A70C8" w:rsidRDefault="009A70C8">
            <w:pPr>
              <w:rPr>
                <w:b/>
                <w:sz w:val="28"/>
                <w:szCs w:val="28"/>
              </w:rPr>
            </w:pPr>
          </w:p>
          <w:p w14:paraId="462453B8" w14:textId="4C4C2B0C" w:rsidR="009A70C8" w:rsidRDefault="009A70C8">
            <w:pPr>
              <w:rPr>
                <w:b/>
                <w:sz w:val="28"/>
                <w:szCs w:val="28"/>
              </w:rPr>
            </w:pPr>
          </w:p>
          <w:p w14:paraId="211C42BA" w14:textId="5438AB77" w:rsidR="004B6FFC" w:rsidRDefault="004B6FFC">
            <w:pPr>
              <w:rPr>
                <w:b/>
                <w:sz w:val="28"/>
                <w:szCs w:val="28"/>
              </w:rPr>
            </w:pPr>
          </w:p>
          <w:p w14:paraId="1D16E287" w14:textId="11FD16E8" w:rsidR="004B6FFC" w:rsidRDefault="004B6FFC">
            <w:pPr>
              <w:rPr>
                <w:b/>
                <w:sz w:val="28"/>
                <w:szCs w:val="28"/>
              </w:rPr>
            </w:pPr>
          </w:p>
          <w:p w14:paraId="35648F29" w14:textId="6DD4D94E" w:rsidR="004B6FFC" w:rsidRDefault="004B6FFC">
            <w:pPr>
              <w:rPr>
                <w:b/>
                <w:sz w:val="28"/>
                <w:szCs w:val="28"/>
              </w:rPr>
            </w:pPr>
          </w:p>
          <w:p w14:paraId="19A17522" w14:textId="62174D20" w:rsidR="004B6FFC" w:rsidRDefault="004B6FFC">
            <w:pPr>
              <w:rPr>
                <w:b/>
                <w:sz w:val="28"/>
                <w:szCs w:val="28"/>
              </w:rPr>
            </w:pPr>
          </w:p>
          <w:p w14:paraId="32F6B22C" w14:textId="3D1E0AE4" w:rsidR="004B6FFC" w:rsidRDefault="004B6FFC">
            <w:pPr>
              <w:rPr>
                <w:b/>
                <w:sz w:val="28"/>
                <w:szCs w:val="28"/>
              </w:rPr>
            </w:pPr>
          </w:p>
          <w:p w14:paraId="44949C8D" w14:textId="77777777" w:rsidR="004B6FFC" w:rsidRDefault="004B6FFC">
            <w:pPr>
              <w:rPr>
                <w:b/>
                <w:sz w:val="28"/>
                <w:szCs w:val="28"/>
              </w:rPr>
            </w:pPr>
          </w:p>
          <w:p w14:paraId="48574182" w14:textId="77777777" w:rsidR="009A70C8" w:rsidRDefault="009A70C8">
            <w:pPr>
              <w:rPr>
                <w:b/>
                <w:sz w:val="28"/>
                <w:szCs w:val="28"/>
              </w:rPr>
            </w:pPr>
          </w:p>
          <w:p w14:paraId="76FCDE17" w14:textId="77777777" w:rsidR="009A70C8" w:rsidRDefault="009A70C8">
            <w:pPr>
              <w:rPr>
                <w:b/>
                <w:sz w:val="28"/>
                <w:szCs w:val="28"/>
              </w:rPr>
            </w:pPr>
          </w:p>
          <w:p w14:paraId="529C7582" w14:textId="5678E52D" w:rsidR="009A70C8" w:rsidRPr="009A70C8" w:rsidRDefault="009A70C8">
            <w:pPr>
              <w:rPr>
                <w:b/>
                <w:sz w:val="28"/>
                <w:szCs w:val="28"/>
              </w:rPr>
            </w:pPr>
          </w:p>
        </w:tc>
      </w:tr>
      <w:tr w:rsidR="00532776" w14:paraId="49F9983B" w14:textId="77777777" w:rsidTr="00F93449">
        <w:trPr>
          <w:trHeight w:val="3079"/>
        </w:trPr>
        <w:tc>
          <w:tcPr>
            <w:tcW w:w="9634" w:type="dxa"/>
          </w:tcPr>
          <w:p w14:paraId="2ED7DB0E" w14:textId="0960E7D9" w:rsidR="00532776" w:rsidRDefault="009A70C8">
            <w:r w:rsidRPr="009A70C8">
              <w:rPr>
                <w:b/>
                <w:sz w:val="28"/>
                <w:szCs w:val="28"/>
              </w:rPr>
              <w:t xml:space="preserve">Traffic </w:t>
            </w:r>
            <w:r w:rsidR="00E37DD4">
              <w:rPr>
                <w:b/>
                <w:sz w:val="28"/>
                <w:szCs w:val="28"/>
              </w:rPr>
              <w:t>C</w:t>
            </w:r>
            <w:r w:rsidRPr="009A70C8">
              <w:rPr>
                <w:b/>
                <w:sz w:val="28"/>
                <w:szCs w:val="28"/>
              </w:rPr>
              <w:t>ount</w:t>
            </w:r>
            <w:r>
              <w:t xml:space="preserve"> – </w:t>
            </w:r>
            <w:r w:rsidRPr="009A70C8">
              <w:rPr>
                <w:sz w:val="24"/>
                <w:szCs w:val="24"/>
              </w:rPr>
              <w:t>work in pairs – one of you counts vehicles travelling in one direction, one of you does the other direction. Count for FIVE minutes. Add your scores together</w:t>
            </w:r>
            <w:r>
              <w:rPr>
                <w:sz w:val="24"/>
                <w:szCs w:val="24"/>
              </w:rPr>
              <w:t xml:space="preserve"> then total ALL the vehicles that went pas</w:t>
            </w:r>
            <w:r w:rsidR="004B6FFC">
              <w:rPr>
                <w:sz w:val="24"/>
                <w:szCs w:val="24"/>
              </w:rPr>
              <w:t>t</w:t>
            </w:r>
            <w:r>
              <w:rPr>
                <w:sz w:val="24"/>
                <w:szCs w:val="24"/>
              </w:rPr>
              <w:t xml:space="preserve"> in 5 minutes.</w:t>
            </w:r>
          </w:p>
          <w:p w14:paraId="1B00F37F" w14:textId="77777777" w:rsidR="009A70C8" w:rsidRDefault="009A70C8"/>
          <w:tbl>
            <w:tblPr>
              <w:tblStyle w:val="TableGrid"/>
              <w:tblW w:w="0" w:type="auto"/>
              <w:tblLook w:val="04A0" w:firstRow="1" w:lastRow="0" w:firstColumn="1" w:lastColumn="0" w:noHBand="0" w:noVBand="1"/>
            </w:tblPr>
            <w:tblGrid>
              <w:gridCol w:w="2355"/>
              <w:gridCol w:w="4581"/>
              <w:gridCol w:w="1555"/>
              <w:gridCol w:w="917"/>
            </w:tblGrid>
            <w:tr w:rsidR="009A70C8" w14:paraId="6B6059C7" w14:textId="77777777" w:rsidTr="004B6FFC">
              <w:trPr>
                <w:trHeight w:val="279"/>
              </w:trPr>
              <w:tc>
                <w:tcPr>
                  <w:tcW w:w="2362" w:type="dxa"/>
                </w:tcPr>
                <w:p w14:paraId="7243B9D7" w14:textId="77777777" w:rsidR="009A70C8" w:rsidRPr="004B6FFC" w:rsidRDefault="009A70C8">
                  <w:pPr>
                    <w:rPr>
                      <w:b/>
                    </w:rPr>
                  </w:pPr>
                </w:p>
              </w:tc>
              <w:tc>
                <w:tcPr>
                  <w:tcW w:w="4613" w:type="dxa"/>
                </w:tcPr>
                <w:p w14:paraId="07EB0FA3" w14:textId="0AFEDBC3" w:rsidR="009A70C8" w:rsidRPr="004B6FFC" w:rsidRDefault="009A70C8">
                  <w:pPr>
                    <w:rPr>
                      <w:b/>
                    </w:rPr>
                  </w:pPr>
                  <w:r w:rsidRPr="004B6FFC">
                    <w:rPr>
                      <w:b/>
                    </w:rPr>
                    <w:t xml:space="preserve">My </w:t>
                  </w:r>
                  <w:r w:rsidR="004B6FFC">
                    <w:rPr>
                      <w:b/>
                    </w:rPr>
                    <w:t>T</w:t>
                  </w:r>
                  <w:r w:rsidRPr="004B6FFC">
                    <w:rPr>
                      <w:b/>
                    </w:rPr>
                    <w:t>ally</w:t>
                  </w:r>
                </w:p>
              </w:tc>
              <w:tc>
                <w:tcPr>
                  <w:tcW w:w="1559" w:type="dxa"/>
                </w:tcPr>
                <w:p w14:paraId="5FC38767" w14:textId="629A5349" w:rsidR="009A70C8" w:rsidRPr="004B6FFC" w:rsidRDefault="009A70C8">
                  <w:pPr>
                    <w:rPr>
                      <w:b/>
                    </w:rPr>
                  </w:pPr>
                  <w:r w:rsidRPr="004B6FFC">
                    <w:rPr>
                      <w:b/>
                    </w:rPr>
                    <w:t xml:space="preserve">Partner’s </w:t>
                  </w:r>
                  <w:r w:rsidR="004B6FFC">
                    <w:rPr>
                      <w:b/>
                    </w:rPr>
                    <w:t>T</w:t>
                  </w:r>
                  <w:r w:rsidRPr="004B6FFC">
                    <w:rPr>
                      <w:b/>
                    </w:rPr>
                    <w:t xml:space="preserve">ally  </w:t>
                  </w:r>
                </w:p>
              </w:tc>
              <w:tc>
                <w:tcPr>
                  <w:tcW w:w="918" w:type="dxa"/>
                </w:tcPr>
                <w:p w14:paraId="6B2E542E" w14:textId="3A3F7BBF" w:rsidR="009A70C8" w:rsidRPr="004B6FFC" w:rsidRDefault="009A70C8">
                  <w:pPr>
                    <w:rPr>
                      <w:b/>
                    </w:rPr>
                  </w:pPr>
                  <w:r w:rsidRPr="004B6FFC">
                    <w:rPr>
                      <w:b/>
                    </w:rPr>
                    <w:t>TOTAL</w:t>
                  </w:r>
                </w:p>
              </w:tc>
            </w:tr>
            <w:tr w:rsidR="009A70C8" w14:paraId="4D28E54B" w14:textId="77777777" w:rsidTr="004B6FFC">
              <w:trPr>
                <w:trHeight w:val="3052"/>
              </w:trPr>
              <w:tc>
                <w:tcPr>
                  <w:tcW w:w="2362" w:type="dxa"/>
                </w:tcPr>
                <w:p w14:paraId="09B367CB" w14:textId="1446B141" w:rsidR="009A70C8" w:rsidRDefault="009A70C8" w:rsidP="009A70C8">
                  <w:r w:rsidRPr="009A70C8">
                    <w:t>Cars</w:t>
                  </w:r>
                </w:p>
                <w:p w14:paraId="770AD0E5" w14:textId="77777777" w:rsidR="004B6FFC" w:rsidRPr="009A70C8" w:rsidRDefault="004B6FFC" w:rsidP="009A70C8"/>
                <w:p w14:paraId="42A19922" w14:textId="77777777" w:rsidR="009A70C8" w:rsidRPr="009A70C8" w:rsidRDefault="009A70C8" w:rsidP="009A70C8"/>
                <w:p w14:paraId="4C7C84A5" w14:textId="74FCC990" w:rsidR="009A70C8" w:rsidRDefault="009A70C8" w:rsidP="009A70C8">
                  <w:r w:rsidRPr="009A70C8">
                    <w:t>Lorries/vans</w:t>
                  </w:r>
                </w:p>
                <w:p w14:paraId="20CD9A91" w14:textId="77777777" w:rsidR="004B6FFC" w:rsidRPr="009A70C8" w:rsidRDefault="004B6FFC" w:rsidP="009A70C8"/>
                <w:p w14:paraId="5FF978DE" w14:textId="77777777" w:rsidR="009A70C8" w:rsidRPr="009A70C8" w:rsidRDefault="009A70C8" w:rsidP="009A70C8"/>
                <w:p w14:paraId="009ECF11" w14:textId="0AAF6CE5" w:rsidR="009A70C8" w:rsidRDefault="009A70C8" w:rsidP="009A70C8">
                  <w:r w:rsidRPr="009A70C8">
                    <w:t>Motorbikes</w:t>
                  </w:r>
                </w:p>
                <w:p w14:paraId="06F133DC" w14:textId="77777777" w:rsidR="004B6FFC" w:rsidRPr="009A70C8" w:rsidRDefault="004B6FFC" w:rsidP="009A70C8"/>
                <w:p w14:paraId="677A80A9" w14:textId="77777777" w:rsidR="009A70C8" w:rsidRPr="009A70C8" w:rsidRDefault="009A70C8" w:rsidP="009A70C8"/>
                <w:p w14:paraId="61A6CA28" w14:textId="6E5F27E8" w:rsidR="009A70C8" w:rsidRDefault="009A70C8" w:rsidP="009A70C8">
                  <w:r w:rsidRPr="009A70C8">
                    <w:t>Bicycles</w:t>
                  </w:r>
                </w:p>
                <w:p w14:paraId="538AD6D5" w14:textId="77777777" w:rsidR="004B6FFC" w:rsidRPr="009A70C8" w:rsidRDefault="004B6FFC" w:rsidP="009A70C8"/>
                <w:p w14:paraId="56A64203" w14:textId="77777777" w:rsidR="009A70C8" w:rsidRPr="009A70C8" w:rsidRDefault="009A70C8" w:rsidP="009A70C8"/>
                <w:p w14:paraId="433F52FE" w14:textId="1060846C" w:rsidR="009A70C8" w:rsidRDefault="009A70C8" w:rsidP="009A70C8">
                  <w:r w:rsidRPr="009A70C8">
                    <w:t>Coaches/buses</w:t>
                  </w:r>
                </w:p>
                <w:p w14:paraId="61C4CAF2" w14:textId="77777777" w:rsidR="004B6FFC" w:rsidRPr="009A70C8" w:rsidRDefault="004B6FFC" w:rsidP="009A70C8"/>
                <w:p w14:paraId="6F5FB54F" w14:textId="77777777" w:rsidR="009A70C8" w:rsidRPr="009A70C8" w:rsidRDefault="009A70C8" w:rsidP="009A70C8"/>
                <w:p w14:paraId="4C2FE2A3" w14:textId="77777777" w:rsidR="009A70C8" w:rsidRDefault="009A70C8" w:rsidP="009A70C8">
                  <w:r w:rsidRPr="009A70C8">
                    <w:t>Other</w:t>
                  </w:r>
                </w:p>
                <w:p w14:paraId="6E3B4595" w14:textId="394CA3AC" w:rsidR="004B6FFC" w:rsidRDefault="004B6FFC" w:rsidP="009A70C8"/>
              </w:tc>
              <w:tc>
                <w:tcPr>
                  <w:tcW w:w="4613" w:type="dxa"/>
                </w:tcPr>
                <w:p w14:paraId="6A6104E0" w14:textId="4BF8F32E" w:rsidR="009A70C8" w:rsidRDefault="009A70C8"/>
              </w:tc>
              <w:tc>
                <w:tcPr>
                  <w:tcW w:w="1559" w:type="dxa"/>
                </w:tcPr>
                <w:p w14:paraId="270500A2" w14:textId="77777777" w:rsidR="009A70C8" w:rsidRDefault="009A70C8"/>
              </w:tc>
              <w:tc>
                <w:tcPr>
                  <w:tcW w:w="918" w:type="dxa"/>
                </w:tcPr>
                <w:p w14:paraId="05F618FA" w14:textId="77777777" w:rsidR="009A70C8" w:rsidRDefault="009A70C8"/>
              </w:tc>
            </w:tr>
            <w:tr w:rsidR="009A70C8" w14:paraId="2A634982" w14:textId="77777777" w:rsidTr="004B6FFC">
              <w:trPr>
                <w:trHeight w:val="264"/>
              </w:trPr>
              <w:tc>
                <w:tcPr>
                  <w:tcW w:w="8534" w:type="dxa"/>
                  <w:gridSpan w:val="3"/>
                </w:tcPr>
                <w:p w14:paraId="69716B9C" w14:textId="30E9E39F" w:rsidR="009A70C8" w:rsidRPr="004B6FFC" w:rsidRDefault="009A70C8">
                  <w:pPr>
                    <w:rPr>
                      <w:b/>
                    </w:rPr>
                  </w:pPr>
                  <w:r>
                    <w:t xml:space="preserve">                                                                                              </w:t>
                  </w:r>
                  <w:r w:rsidR="004B6FFC">
                    <w:t xml:space="preserve">                                 </w:t>
                  </w:r>
                  <w:r>
                    <w:t xml:space="preserve"> </w:t>
                  </w:r>
                  <w:r w:rsidRPr="004B6FFC">
                    <w:rPr>
                      <w:b/>
                    </w:rPr>
                    <w:t>Total of all vehicles</w:t>
                  </w:r>
                </w:p>
                <w:p w14:paraId="27B4E22D" w14:textId="3326900F" w:rsidR="009A70C8" w:rsidRDefault="009A70C8"/>
              </w:tc>
              <w:tc>
                <w:tcPr>
                  <w:tcW w:w="918" w:type="dxa"/>
                </w:tcPr>
                <w:p w14:paraId="61558F32" w14:textId="77777777" w:rsidR="009A70C8" w:rsidRDefault="009A70C8"/>
              </w:tc>
            </w:tr>
          </w:tbl>
          <w:p w14:paraId="37E8E15C" w14:textId="77777777" w:rsidR="009A70C8" w:rsidRDefault="009A70C8"/>
          <w:p w14:paraId="6ECD0304" w14:textId="1C645B22" w:rsidR="009A70C8" w:rsidRDefault="009A70C8">
            <w:r>
              <w:t xml:space="preserve">                                                                                                                  </w:t>
            </w:r>
          </w:p>
        </w:tc>
      </w:tr>
      <w:tr w:rsidR="00532776" w14:paraId="69FC504B" w14:textId="77777777" w:rsidTr="00F93449">
        <w:trPr>
          <w:trHeight w:val="2715"/>
        </w:trPr>
        <w:tc>
          <w:tcPr>
            <w:tcW w:w="9634" w:type="dxa"/>
          </w:tcPr>
          <w:p w14:paraId="4C239B2E" w14:textId="2DE39460" w:rsidR="00532776" w:rsidRDefault="009A70C8">
            <w:pPr>
              <w:rPr>
                <w:b/>
                <w:sz w:val="28"/>
                <w:szCs w:val="28"/>
              </w:rPr>
            </w:pPr>
            <w:r w:rsidRPr="009A70C8">
              <w:rPr>
                <w:b/>
                <w:sz w:val="28"/>
                <w:szCs w:val="28"/>
              </w:rPr>
              <w:lastRenderedPageBreak/>
              <w:t xml:space="preserve">Tourist </w:t>
            </w:r>
            <w:r w:rsidR="00E37DD4">
              <w:rPr>
                <w:b/>
                <w:sz w:val="28"/>
                <w:szCs w:val="28"/>
              </w:rPr>
              <w:t>F</w:t>
            </w:r>
            <w:r w:rsidRPr="009A70C8">
              <w:rPr>
                <w:b/>
                <w:sz w:val="28"/>
                <w:szCs w:val="28"/>
              </w:rPr>
              <w:t>acilities</w:t>
            </w:r>
            <w:r w:rsidR="004B6FFC">
              <w:rPr>
                <w:b/>
                <w:sz w:val="28"/>
                <w:szCs w:val="28"/>
              </w:rPr>
              <w:t>/ Tourism Indicator</w:t>
            </w:r>
          </w:p>
          <w:p w14:paraId="3EE82EF1" w14:textId="77777777" w:rsidR="009A70C8" w:rsidRDefault="009A70C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Count how many of each of these tourist facilit</w:t>
            </w:r>
            <w:r w:rsidR="00E37DD4">
              <w:rPr>
                <w:sz w:val="24"/>
                <w:szCs w:val="24"/>
              </w:rPr>
              <w:t>i</w:t>
            </w:r>
            <w:r>
              <w:rPr>
                <w:sz w:val="24"/>
                <w:szCs w:val="24"/>
              </w:rPr>
              <w:t xml:space="preserve">es you can see </w:t>
            </w:r>
            <w:r w:rsidR="00E37DD4">
              <w:rPr>
                <w:sz w:val="24"/>
                <w:szCs w:val="24"/>
              </w:rPr>
              <w:t>within 200m (approx.) from where you are standing:</w:t>
            </w:r>
          </w:p>
          <w:p w14:paraId="5F3F391B" w14:textId="77777777" w:rsidR="00E37DD4" w:rsidRDefault="00E37DD4">
            <w:pPr>
              <w:rPr>
                <w:sz w:val="24"/>
                <w:szCs w:val="24"/>
              </w:rPr>
            </w:pPr>
          </w:p>
          <w:p w14:paraId="136F0258" w14:textId="77777777" w:rsidR="00E37DD4" w:rsidRDefault="00E37DD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Attractions/landmarks</w:t>
            </w:r>
          </w:p>
          <w:p w14:paraId="02C82E56" w14:textId="77777777" w:rsidR="00E37DD4" w:rsidRDefault="00E37DD4">
            <w:pPr>
              <w:rPr>
                <w:sz w:val="24"/>
                <w:szCs w:val="24"/>
              </w:rPr>
            </w:pPr>
          </w:p>
          <w:p w14:paraId="019B2751" w14:textId="77777777" w:rsidR="00E37DD4" w:rsidRDefault="00E37DD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Tourist shop</w:t>
            </w:r>
          </w:p>
          <w:p w14:paraId="0BEEBD13" w14:textId="77777777" w:rsidR="00E37DD4" w:rsidRDefault="00E37DD4">
            <w:pPr>
              <w:rPr>
                <w:sz w:val="24"/>
                <w:szCs w:val="24"/>
              </w:rPr>
            </w:pPr>
          </w:p>
          <w:p w14:paraId="69DBF362" w14:textId="67F8D7F9" w:rsidR="00E37DD4" w:rsidRDefault="00E37DD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Tourist service </w:t>
            </w:r>
          </w:p>
          <w:p w14:paraId="508252EF" w14:textId="737E8D1F" w:rsidR="00E37DD4" w:rsidRDefault="00E37DD4">
            <w:pPr>
              <w:rPr>
                <w:sz w:val="24"/>
                <w:szCs w:val="24"/>
              </w:rPr>
            </w:pPr>
          </w:p>
          <w:p w14:paraId="4F0959A5" w14:textId="1ECD6090" w:rsidR="00E37DD4" w:rsidRDefault="00E37DD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Other</w:t>
            </w:r>
          </w:p>
          <w:p w14:paraId="5A1FE786" w14:textId="049C1DC4" w:rsidR="004B6FFC" w:rsidRDefault="004B6FFC">
            <w:pPr>
              <w:rPr>
                <w:sz w:val="24"/>
                <w:szCs w:val="24"/>
              </w:rPr>
            </w:pPr>
          </w:p>
          <w:p w14:paraId="22AFF313" w14:textId="2236CE5C" w:rsidR="00E37DD4" w:rsidRDefault="00F93449">
            <w:pPr>
              <w:rPr>
                <w:sz w:val="24"/>
                <w:szCs w:val="24"/>
              </w:rPr>
            </w:pPr>
            <w:r w:rsidRPr="004B6FFC">
              <w:rPr>
                <w:noProof/>
                <w:sz w:val="24"/>
                <w:szCs w:val="24"/>
                <w:lang w:eastAsia="en-GB"/>
              </w:rPr>
              <mc:AlternateContent>
                <mc:Choice Requires="wps">
                  <w:drawing>
                    <wp:anchor distT="45720" distB="45720" distL="114300" distR="114300" simplePos="0" relativeHeight="251667456" behindDoc="0" locked="0" layoutInCell="1" allowOverlap="1" wp14:anchorId="10437711" wp14:editId="19685683">
                      <wp:simplePos x="0" y="0"/>
                      <wp:positionH relativeFrom="column">
                        <wp:posOffset>1546274</wp:posOffset>
                      </wp:positionH>
                      <wp:positionV relativeFrom="page">
                        <wp:posOffset>2332160</wp:posOffset>
                      </wp:positionV>
                      <wp:extent cx="621030" cy="386080"/>
                      <wp:effectExtent l="0" t="0" r="26670" b="13970"/>
                      <wp:wrapSquare wrapText="bothSides"/>
                      <wp:docPr id="217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21030" cy="38608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F379C68" w14:textId="02E0FBAB" w:rsidR="004B6FFC" w:rsidRDefault="004B6FFC"/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type w14:anchorId="10437711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Text Box 2" o:spid="_x0000_s1026" type="#_x0000_t202" style="position:absolute;margin-left:121.75pt;margin-top:183.65pt;width:48.9pt;height:30.4pt;z-index:25166745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">
                      <v:textbox style="mso-fit-shape-to-text:t">
                        <w:txbxContent>
                          <w:p w14:paraId="2F379C68" w14:textId="02E0FBAB" w:rsidR="004B6FFC" w:rsidRDefault="004B6FFC"/>
                        </w:txbxContent>
                      </v:textbox>
                      <w10:wrap type="square" anchory="page"/>
                    </v:shape>
                  </w:pict>
                </mc:Fallback>
              </mc:AlternateContent>
            </w:r>
          </w:p>
          <w:p w14:paraId="2F6932A7" w14:textId="194DAEF1" w:rsidR="00E37DD4" w:rsidRDefault="00E37DD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Total </w:t>
            </w:r>
            <w:r w:rsidR="004B6FFC">
              <w:rPr>
                <w:sz w:val="24"/>
                <w:szCs w:val="24"/>
              </w:rPr>
              <w:t xml:space="preserve">(Tourism Index)  </w:t>
            </w:r>
            <w:r>
              <w:rPr>
                <w:sz w:val="24"/>
                <w:szCs w:val="24"/>
              </w:rPr>
              <w:t xml:space="preserve"> </w:t>
            </w:r>
          </w:p>
          <w:p w14:paraId="0751D8F1" w14:textId="33C76F5B" w:rsidR="00E37DD4" w:rsidRPr="009A70C8" w:rsidRDefault="00E37DD4">
            <w:pPr>
              <w:rPr>
                <w:sz w:val="24"/>
                <w:szCs w:val="24"/>
              </w:rPr>
            </w:pPr>
          </w:p>
        </w:tc>
      </w:tr>
      <w:tr w:rsidR="00532776" w14:paraId="36BB2DC4" w14:textId="77777777" w:rsidTr="00F93449">
        <w:trPr>
          <w:trHeight w:val="6221"/>
        </w:trPr>
        <w:tc>
          <w:tcPr>
            <w:tcW w:w="9634" w:type="dxa"/>
          </w:tcPr>
          <w:p w14:paraId="1E1B9B59" w14:textId="686C6A4C" w:rsidR="00532776" w:rsidRDefault="00E37DD4">
            <w:pPr>
              <w:rPr>
                <w:b/>
                <w:sz w:val="28"/>
                <w:szCs w:val="28"/>
              </w:rPr>
            </w:pPr>
            <w:r w:rsidRPr="00E37DD4">
              <w:rPr>
                <w:b/>
                <w:sz w:val="28"/>
                <w:szCs w:val="28"/>
              </w:rPr>
              <w:t xml:space="preserve">Environmental Quality ( bi polar) </w:t>
            </w:r>
            <w:r w:rsidR="004B6FFC">
              <w:rPr>
                <w:b/>
                <w:sz w:val="28"/>
                <w:szCs w:val="28"/>
              </w:rPr>
              <w:t>S</w:t>
            </w:r>
            <w:r w:rsidRPr="00E37DD4">
              <w:rPr>
                <w:b/>
                <w:sz w:val="28"/>
                <w:szCs w:val="28"/>
              </w:rPr>
              <w:t>urvey</w:t>
            </w:r>
          </w:p>
          <w:p w14:paraId="36E8F0B8" w14:textId="77777777" w:rsidR="00E37DD4" w:rsidRDefault="00E37DD4">
            <w:pPr>
              <w:rPr>
                <w:b/>
                <w:sz w:val="28"/>
                <w:szCs w:val="28"/>
              </w:rPr>
            </w:pPr>
          </w:p>
          <w:tbl>
            <w:tblPr>
              <w:tblStyle w:val="TableGrid"/>
              <w:tblW w:w="0" w:type="auto"/>
              <w:tblLook w:val="04A0" w:firstRow="1" w:lastRow="0" w:firstColumn="1" w:lastColumn="0" w:noHBand="0" w:noVBand="1"/>
            </w:tblPr>
            <w:tblGrid>
              <w:gridCol w:w="3502"/>
              <w:gridCol w:w="495"/>
              <w:gridCol w:w="495"/>
              <w:gridCol w:w="495"/>
              <w:gridCol w:w="498"/>
              <w:gridCol w:w="543"/>
              <w:gridCol w:w="3380"/>
            </w:tblGrid>
            <w:tr w:rsidR="006C2F06" w14:paraId="4ADBCF35" w14:textId="236A7500" w:rsidTr="006C2F06">
              <w:trPr>
                <w:trHeight w:val="411"/>
              </w:trPr>
              <w:tc>
                <w:tcPr>
                  <w:tcW w:w="3703" w:type="dxa"/>
                </w:tcPr>
                <w:p w14:paraId="3A7FEE52" w14:textId="3A871BBF" w:rsidR="006C2F06" w:rsidRDefault="006C2F06" w:rsidP="006C2F06">
                  <w:pPr>
                    <w:jc w:val="center"/>
                    <w:rPr>
                      <w:b/>
                      <w:sz w:val="28"/>
                      <w:szCs w:val="28"/>
                    </w:rPr>
                  </w:pPr>
                  <w:r w:rsidRPr="006C2F06">
                    <w:rPr>
                      <w:b/>
                      <w:sz w:val="28"/>
                      <w:szCs w:val="28"/>
                    </w:rPr>
                    <w:t>Poor EQ</w:t>
                  </w:r>
                </w:p>
              </w:tc>
              <w:tc>
                <w:tcPr>
                  <w:tcW w:w="567" w:type="dxa"/>
                </w:tcPr>
                <w:p w14:paraId="3B673F9A" w14:textId="1F74116E" w:rsidR="006C2F06" w:rsidRDefault="006C2F06" w:rsidP="006C2F06">
                  <w:pPr>
                    <w:jc w:val="center"/>
                    <w:rPr>
                      <w:b/>
                      <w:sz w:val="28"/>
                      <w:szCs w:val="28"/>
                    </w:rPr>
                  </w:pPr>
                  <w:r>
                    <w:rPr>
                      <w:b/>
                      <w:sz w:val="28"/>
                      <w:szCs w:val="28"/>
                    </w:rPr>
                    <w:t>-2</w:t>
                  </w:r>
                </w:p>
              </w:tc>
              <w:tc>
                <w:tcPr>
                  <w:tcW w:w="567" w:type="dxa"/>
                </w:tcPr>
                <w:p w14:paraId="02FFC506" w14:textId="5C431C24" w:rsidR="006C2F06" w:rsidRDefault="006C2F06" w:rsidP="006C2F06">
                  <w:pPr>
                    <w:jc w:val="center"/>
                    <w:rPr>
                      <w:b/>
                      <w:sz w:val="28"/>
                      <w:szCs w:val="28"/>
                    </w:rPr>
                  </w:pPr>
                  <w:r>
                    <w:rPr>
                      <w:b/>
                      <w:sz w:val="28"/>
                      <w:szCs w:val="28"/>
                    </w:rPr>
                    <w:t>-1</w:t>
                  </w:r>
                </w:p>
              </w:tc>
              <w:tc>
                <w:tcPr>
                  <w:tcW w:w="567" w:type="dxa"/>
                </w:tcPr>
                <w:p w14:paraId="293634FF" w14:textId="159B7E2D" w:rsidR="006C2F06" w:rsidRDefault="006C2F06" w:rsidP="006C2F06">
                  <w:pPr>
                    <w:jc w:val="center"/>
                    <w:rPr>
                      <w:b/>
                      <w:sz w:val="28"/>
                      <w:szCs w:val="28"/>
                    </w:rPr>
                  </w:pPr>
                  <w:r>
                    <w:rPr>
                      <w:b/>
                      <w:sz w:val="28"/>
                      <w:szCs w:val="28"/>
                    </w:rPr>
                    <w:t>0</w:t>
                  </w:r>
                </w:p>
              </w:tc>
              <w:tc>
                <w:tcPr>
                  <w:tcW w:w="425" w:type="dxa"/>
                </w:tcPr>
                <w:p w14:paraId="1F9BEEDC" w14:textId="1BD04C4A" w:rsidR="006C2F06" w:rsidRDefault="006C2F06" w:rsidP="006C2F06">
                  <w:pPr>
                    <w:jc w:val="center"/>
                    <w:rPr>
                      <w:b/>
                      <w:sz w:val="28"/>
                      <w:szCs w:val="28"/>
                    </w:rPr>
                  </w:pPr>
                  <w:r>
                    <w:rPr>
                      <w:b/>
                      <w:sz w:val="28"/>
                      <w:szCs w:val="28"/>
                    </w:rPr>
                    <w:t>+1</w:t>
                  </w:r>
                </w:p>
              </w:tc>
              <w:tc>
                <w:tcPr>
                  <w:tcW w:w="567" w:type="dxa"/>
                </w:tcPr>
                <w:p w14:paraId="3C273EB2" w14:textId="4E935B62" w:rsidR="006C2F06" w:rsidRDefault="006C2F06" w:rsidP="006C2F06">
                  <w:pPr>
                    <w:jc w:val="center"/>
                    <w:rPr>
                      <w:b/>
                      <w:sz w:val="28"/>
                      <w:szCs w:val="28"/>
                    </w:rPr>
                  </w:pPr>
                  <w:r>
                    <w:rPr>
                      <w:b/>
                      <w:sz w:val="28"/>
                      <w:szCs w:val="28"/>
                    </w:rPr>
                    <w:t>+2</w:t>
                  </w:r>
                </w:p>
              </w:tc>
              <w:tc>
                <w:tcPr>
                  <w:tcW w:w="3517" w:type="dxa"/>
                </w:tcPr>
                <w:p w14:paraId="46175239" w14:textId="59E99758" w:rsidR="006C2F06" w:rsidRDefault="006C2F06" w:rsidP="006C2F06">
                  <w:pPr>
                    <w:jc w:val="center"/>
                    <w:rPr>
                      <w:b/>
                      <w:sz w:val="28"/>
                      <w:szCs w:val="28"/>
                    </w:rPr>
                  </w:pPr>
                  <w:r w:rsidRPr="006C2F06">
                    <w:rPr>
                      <w:b/>
                      <w:sz w:val="28"/>
                      <w:szCs w:val="28"/>
                    </w:rPr>
                    <w:t>Good EQ</w:t>
                  </w:r>
                </w:p>
              </w:tc>
            </w:tr>
            <w:tr w:rsidR="006C2F06" w14:paraId="510C5155" w14:textId="07BA2AA7" w:rsidTr="006C2F06">
              <w:trPr>
                <w:trHeight w:val="430"/>
              </w:trPr>
              <w:tc>
                <w:tcPr>
                  <w:tcW w:w="3703" w:type="dxa"/>
                </w:tcPr>
                <w:p w14:paraId="1FA0DE2F" w14:textId="1445AD17" w:rsidR="006C2F06" w:rsidRPr="006C2F06" w:rsidRDefault="006C2F06">
                  <w:pPr>
                    <w:rPr>
                      <w:sz w:val="24"/>
                      <w:szCs w:val="24"/>
                    </w:rPr>
                  </w:pPr>
                  <w:r w:rsidRPr="006C2F06">
                    <w:rPr>
                      <w:sz w:val="24"/>
                      <w:szCs w:val="24"/>
                    </w:rPr>
                    <w:t>NOISY</w:t>
                  </w:r>
                </w:p>
              </w:tc>
              <w:tc>
                <w:tcPr>
                  <w:tcW w:w="567" w:type="dxa"/>
                </w:tcPr>
                <w:p w14:paraId="0A1F8E41" w14:textId="77777777" w:rsidR="006C2F06" w:rsidRDefault="006C2F06">
                  <w:pPr>
                    <w:rPr>
                      <w:b/>
                      <w:sz w:val="28"/>
                      <w:szCs w:val="28"/>
                    </w:rPr>
                  </w:pPr>
                </w:p>
              </w:tc>
              <w:tc>
                <w:tcPr>
                  <w:tcW w:w="567" w:type="dxa"/>
                </w:tcPr>
                <w:p w14:paraId="77A0F900" w14:textId="77777777" w:rsidR="006C2F06" w:rsidRDefault="006C2F06">
                  <w:pPr>
                    <w:rPr>
                      <w:b/>
                      <w:sz w:val="28"/>
                      <w:szCs w:val="28"/>
                    </w:rPr>
                  </w:pPr>
                </w:p>
              </w:tc>
              <w:tc>
                <w:tcPr>
                  <w:tcW w:w="567" w:type="dxa"/>
                </w:tcPr>
                <w:p w14:paraId="757D6756" w14:textId="77777777" w:rsidR="006C2F06" w:rsidRDefault="006C2F06">
                  <w:pPr>
                    <w:rPr>
                      <w:b/>
                      <w:sz w:val="28"/>
                      <w:szCs w:val="28"/>
                    </w:rPr>
                  </w:pPr>
                </w:p>
              </w:tc>
              <w:tc>
                <w:tcPr>
                  <w:tcW w:w="425" w:type="dxa"/>
                </w:tcPr>
                <w:p w14:paraId="66F255A3" w14:textId="77777777" w:rsidR="006C2F06" w:rsidRDefault="006C2F06">
                  <w:pPr>
                    <w:rPr>
                      <w:b/>
                      <w:sz w:val="28"/>
                      <w:szCs w:val="28"/>
                    </w:rPr>
                  </w:pPr>
                </w:p>
              </w:tc>
              <w:tc>
                <w:tcPr>
                  <w:tcW w:w="567" w:type="dxa"/>
                </w:tcPr>
                <w:p w14:paraId="79CC30BE" w14:textId="77777777" w:rsidR="006C2F06" w:rsidRDefault="006C2F06">
                  <w:pPr>
                    <w:rPr>
                      <w:b/>
                      <w:sz w:val="28"/>
                      <w:szCs w:val="28"/>
                    </w:rPr>
                  </w:pPr>
                </w:p>
              </w:tc>
              <w:tc>
                <w:tcPr>
                  <w:tcW w:w="3517" w:type="dxa"/>
                </w:tcPr>
                <w:p w14:paraId="0C030942" w14:textId="3E6D1BEE" w:rsidR="006C2F06" w:rsidRPr="006C2F06" w:rsidRDefault="006C2F06">
                  <w:pPr>
                    <w:rPr>
                      <w:sz w:val="24"/>
                      <w:szCs w:val="24"/>
                    </w:rPr>
                  </w:pPr>
                  <w:r w:rsidRPr="006C2F06">
                    <w:rPr>
                      <w:sz w:val="24"/>
                      <w:szCs w:val="24"/>
                    </w:rPr>
                    <w:t>QUIET</w:t>
                  </w:r>
                </w:p>
              </w:tc>
            </w:tr>
            <w:tr w:rsidR="006C2F06" w14:paraId="59B322E3" w14:textId="6B86F27B" w:rsidTr="006C2F06">
              <w:trPr>
                <w:trHeight w:val="698"/>
              </w:trPr>
              <w:tc>
                <w:tcPr>
                  <w:tcW w:w="3703" w:type="dxa"/>
                </w:tcPr>
                <w:p w14:paraId="1B573FA8" w14:textId="4649161C" w:rsidR="006C2F06" w:rsidRPr="006C2F06" w:rsidRDefault="006C2F06">
                  <w:pPr>
                    <w:rPr>
                      <w:sz w:val="24"/>
                      <w:szCs w:val="24"/>
                    </w:rPr>
                  </w:pPr>
                  <w:r w:rsidRPr="006C2F06">
                    <w:rPr>
                      <w:sz w:val="24"/>
                      <w:szCs w:val="24"/>
                    </w:rPr>
                    <w:t>OBVIOUS SMELL FROM FUMES/POLLUTION</w:t>
                  </w:r>
                </w:p>
              </w:tc>
              <w:tc>
                <w:tcPr>
                  <w:tcW w:w="567" w:type="dxa"/>
                </w:tcPr>
                <w:p w14:paraId="6A4D0EB6" w14:textId="77777777" w:rsidR="006C2F06" w:rsidRDefault="006C2F06">
                  <w:pPr>
                    <w:rPr>
                      <w:b/>
                      <w:sz w:val="28"/>
                      <w:szCs w:val="28"/>
                    </w:rPr>
                  </w:pPr>
                </w:p>
              </w:tc>
              <w:tc>
                <w:tcPr>
                  <w:tcW w:w="567" w:type="dxa"/>
                </w:tcPr>
                <w:p w14:paraId="293A4385" w14:textId="77777777" w:rsidR="006C2F06" w:rsidRDefault="006C2F06">
                  <w:pPr>
                    <w:rPr>
                      <w:b/>
                      <w:sz w:val="28"/>
                      <w:szCs w:val="28"/>
                    </w:rPr>
                  </w:pPr>
                </w:p>
              </w:tc>
              <w:tc>
                <w:tcPr>
                  <w:tcW w:w="567" w:type="dxa"/>
                </w:tcPr>
                <w:p w14:paraId="3B3D1245" w14:textId="77777777" w:rsidR="006C2F06" w:rsidRDefault="006C2F06">
                  <w:pPr>
                    <w:rPr>
                      <w:b/>
                      <w:sz w:val="28"/>
                      <w:szCs w:val="28"/>
                    </w:rPr>
                  </w:pPr>
                </w:p>
              </w:tc>
              <w:tc>
                <w:tcPr>
                  <w:tcW w:w="425" w:type="dxa"/>
                </w:tcPr>
                <w:p w14:paraId="30F2A973" w14:textId="77777777" w:rsidR="006C2F06" w:rsidRDefault="006C2F06">
                  <w:pPr>
                    <w:rPr>
                      <w:b/>
                      <w:sz w:val="28"/>
                      <w:szCs w:val="28"/>
                    </w:rPr>
                  </w:pPr>
                </w:p>
              </w:tc>
              <w:tc>
                <w:tcPr>
                  <w:tcW w:w="567" w:type="dxa"/>
                </w:tcPr>
                <w:p w14:paraId="685B6615" w14:textId="77777777" w:rsidR="006C2F06" w:rsidRDefault="006C2F06">
                  <w:pPr>
                    <w:rPr>
                      <w:b/>
                      <w:sz w:val="28"/>
                      <w:szCs w:val="28"/>
                    </w:rPr>
                  </w:pPr>
                </w:p>
              </w:tc>
              <w:tc>
                <w:tcPr>
                  <w:tcW w:w="3517" w:type="dxa"/>
                </w:tcPr>
                <w:p w14:paraId="331139CB" w14:textId="1379D91C" w:rsidR="006C2F06" w:rsidRPr="006C2F06" w:rsidRDefault="006C2F06">
                  <w:pPr>
                    <w:rPr>
                      <w:sz w:val="24"/>
                      <w:szCs w:val="24"/>
                    </w:rPr>
                  </w:pPr>
                  <w:r w:rsidRPr="006C2F06">
                    <w:rPr>
                      <w:sz w:val="24"/>
                      <w:szCs w:val="24"/>
                    </w:rPr>
                    <w:t>NO SMELL FROM TRAFFIC OR OTHER POLL</w:t>
                  </w:r>
                  <w:r>
                    <w:rPr>
                      <w:sz w:val="24"/>
                      <w:szCs w:val="24"/>
                    </w:rPr>
                    <w:t>U</w:t>
                  </w:r>
                  <w:r w:rsidRPr="006C2F06">
                    <w:rPr>
                      <w:sz w:val="24"/>
                      <w:szCs w:val="24"/>
                    </w:rPr>
                    <w:t>TION</w:t>
                  </w:r>
                </w:p>
              </w:tc>
            </w:tr>
            <w:tr w:rsidR="006C2F06" w14:paraId="4A674BF5" w14:textId="36E2E3CF" w:rsidTr="006C2F06">
              <w:trPr>
                <w:trHeight w:val="430"/>
              </w:trPr>
              <w:tc>
                <w:tcPr>
                  <w:tcW w:w="3703" w:type="dxa"/>
                </w:tcPr>
                <w:p w14:paraId="7903A572" w14:textId="35FBFA74" w:rsidR="006C2F06" w:rsidRPr="006C2F06" w:rsidRDefault="006C2F06">
                  <w:pPr>
                    <w:rPr>
                      <w:sz w:val="24"/>
                      <w:szCs w:val="24"/>
                    </w:rPr>
                  </w:pPr>
                  <w:r>
                    <w:rPr>
                      <w:sz w:val="24"/>
                      <w:szCs w:val="24"/>
                    </w:rPr>
                    <w:t>VERY LITTLE OPEN SPACE/DERELICT OPEN SPACE</w:t>
                  </w:r>
                </w:p>
              </w:tc>
              <w:tc>
                <w:tcPr>
                  <w:tcW w:w="567" w:type="dxa"/>
                </w:tcPr>
                <w:p w14:paraId="7BF27895" w14:textId="77777777" w:rsidR="006C2F06" w:rsidRDefault="006C2F06">
                  <w:pPr>
                    <w:rPr>
                      <w:b/>
                      <w:sz w:val="28"/>
                      <w:szCs w:val="28"/>
                    </w:rPr>
                  </w:pPr>
                </w:p>
              </w:tc>
              <w:tc>
                <w:tcPr>
                  <w:tcW w:w="567" w:type="dxa"/>
                </w:tcPr>
                <w:p w14:paraId="2008E4EA" w14:textId="77777777" w:rsidR="006C2F06" w:rsidRDefault="006C2F06">
                  <w:pPr>
                    <w:rPr>
                      <w:b/>
                      <w:sz w:val="28"/>
                      <w:szCs w:val="28"/>
                    </w:rPr>
                  </w:pPr>
                </w:p>
              </w:tc>
              <w:tc>
                <w:tcPr>
                  <w:tcW w:w="567" w:type="dxa"/>
                </w:tcPr>
                <w:p w14:paraId="1042B75B" w14:textId="77777777" w:rsidR="006C2F06" w:rsidRDefault="006C2F06">
                  <w:pPr>
                    <w:rPr>
                      <w:b/>
                      <w:sz w:val="28"/>
                      <w:szCs w:val="28"/>
                    </w:rPr>
                  </w:pPr>
                </w:p>
              </w:tc>
              <w:tc>
                <w:tcPr>
                  <w:tcW w:w="425" w:type="dxa"/>
                </w:tcPr>
                <w:p w14:paraId="6A80E96F" w14:textId="77777777" w:rsidR="006C2F06" w:rsidRDefault="006C2F06">
                  <w:pPr>
                    <w:rPr>
                      <w:b/>
                      <w:sz w:val="28"/>
                      <w:szCs w:val="28"/>
                    </w:rPr>
                  </w:pPr>
                </w:p>
              </w:tc>
              <w:tc>
                <w:tcPr>
                  <w:tcW w:w="567" w:type="dxa"/>
                </w:tcPr>
                <w:p w14:paraId="6E883D2F" w14:textId="77777777" w:rsidR="006C2F06" w:rsidRDefault="006C2F06">
                  <w:pPr>
                    <w:rPr>
                      <w:b/>
                      <w:sz w:val="28"/>
                      <w:szCs w:val="28"/>
                    </w:rPr>
                  </w:pPr>
                </w:p>
              </w:tc>
              <w:tc>
                <w:tcPr>
                  <w:tcW w:w="3517" w:type="dxa"/>
                </w:tcPr>
                <w:p w14:paraId="394A457B" w14:textId="3F995D64" w:rsidR="006C2F06" w:rsidRPr="006C2F06" w:rsidRDefault="006C2F06">
                  <w:pPr>
                    <w:rPr>
                      <w:sz w:val="24"/>
                      <w:szCs w:val="24"/>
                    </w:rPr>
                  </w:pPr>
                  <w:r w:rsidRPr="006C2F06">
                    <w:rPr>
                      <w:sz w:val="24"/>
                      <w:szCs w:val="24"/>
                    </w:rPr>
                    <w:t>PLENTY OF WELL MAINTAINED AND GREEN OPEN SPACE</w:t>
                  </w:r>
                </w:p>
              </w:tc>
            </w:tr>
            <w:tr w:rsidR="006C2F06" w14:paraId="4864D577" w14:textId="71584BE2" w:rsidTr="006C2F06">
              <w:trPr>
                <w:trHeight w:val="411"/>
              </w:trPr>
              <w:tc>
                <w:tcPr>
                  <w:tcW w:w="3703" w:type="dxa"/>
                </w:tcPr>
                <w:p w14:paraId="3D7B9A86" w14:textId="1DEBAA3D" w:rsidR="006C2F06" w:rsidRPr="006C2F06" w:rsidRDefault="006C2F06">
                  <w:pPr>
                    <w:rPr>
                      <w:sz w:val="24"/>
                      <w:szCs w:val="24"/>
                    </w:rPr>
                  </w:pPr>
                  <w:r w:rsidRPr="006C2F06">
                    <w:rPr>
                      <w:sz w:val="24"/>
                      <w:szCs w:val="24"/>
                    </w:rPr>
                    <w:t>POOR BUILDING MAINTENANCE</w:t>
                  </w:r>
                </w:p>
              </w:tc>
              <w:tc>
                <w:tcPr>
                  <w:tcW w:w="567" w:type="dxa"/>
                </w:tcPr>
                <w:p w14:paraId="7C0CCBDC" w14:textId="77777777" w:rsidR="006C2F06" w:rsidRDefault="006C2F06">
                  <w:pPr>
                    <w:rPr>
                      <w:b/>
                      <w:sz w:val="28"/>
                      <w:szCs w:val="28"/>
                    </w:rPr>
                  </w:pPr>
                </w:p>
              </w:tc>
              <w:tc>
                <w:tcPr>
                  <w:tcW w:w="567" w:type="dxa"/>
                </w:tcPr>
                <w:p w14:paraId="11F5A9F1" w14:textId="77777777" w:rsidR="006C2F06" w:rsidRDefault="006C2F06">
                  <w:pPr>
                    <w:rPr>
                      <w:b/>
                      <w:sz w:val="28"/>
                      <w:szCs w:val="28"/>
                    </w:rPr>
                  </w:pPr>
                </w:p>
              </w:tc>
              <w:tc>
                <w:tcPr>
                  <w:tcW w:w="567" w:type="dxa"/>
                </w:tcPr>
                <w:p w14:paraId="18852F23" w14:textId="77777777" w:rsidR="006C2F06" w:rsidRDefault="006C2F06">
                  <w:pPr>
                    <w:rPr>
                      <w:b/>
                      <w:sz w:val="28"/>
                      <w:szCs w:val="28"/>
                    </w:rPr>
                  </w:pPr>
                </w:p>
              </w:tc>
              <w:tc>
                <w:tcPr>
                  <w:tcW w:w="425" w:type="dxa"/>
                </w:tcPr>
                <w:p w14:paraId="486E081D" w14:textId="77777777" w:rsidR="006C2F06" w:rsidRDefault="006C2F06">
                  <w:pPr>
                    <w:rPr>
                      <w:b/>
                      <w:sz w:val="28"/>
                      <w:szCs w:val="28"/>
                    </w:rPr>
                  </w:pPr>
                </w:p>
              </w:tc>
              <w:tc>
                <w:tcPr>
                  <w:tcW w:w="567" w:type="dxa"/>
                </w:tcPr>
                <w:p w14:paraId="403A156E" w14:textId="77777777" w:rsidR="006C2F06" w:rsidRDefault="006C2F06">
                  <w:pPr>
                    <w:rPr>
                      <w:b/>
                      <w:sz w:val="28"/>
                      <w:szCs w:val="28"/>
                    </w:rPr>
                  </w:pPr>
                </w:p>
              </w:tc>
              <w:tc>
                <w:tcPr>
                  <w:tcW w:w="3517" w:type="dxa"/>
                </w:tcPr>
                <w:p w14:paraId="636412E3" w14:textId="3E8B9392" w:rsidR="006C2F06" w:rsidRPr="006C2F06" w:rsidRDefault="006C2F06">
                  <w:pPr>
                    <w:rPr>
                      <w:sz w:val="24"/>
                      <w:szCs w:val="24"/>
                    </w:rPr>
                  </w:pPr>
                  <w:r w:rsidRPr="006C2F06">
                    <w:rPr>
                      <w:sz w:val="24"/>
                      <w:szCs w:val="24"/>
                    </w:rPr>
                    <w:t>BUILDINGS WELL MAINTAINED</w:t>
                  </w:r>
                </w:p>
              </w:tc>
            </w:tr>
            <w:tr w:rsidR="006C2F06" w14:paraId="62EA50BE" w14:textId="77777777" w:rsidTr="006C2F06">
              <w:trPr>
                <w:trHeight w:val="411"/>
              </w:trPr>
              <w:tc>
                <w:tcPr>
                  <w:tcW w:w="3703" w:type="dxa"/>
                </w:tcPr>
                <w:p w14:paraId="513B6D50" w14:textId="10342EE9" w:rsidR="006C2F06" w:rsidRPr="006C2F06" w:rsidRDefault="004B6FFC">
                  <w:pPr>
                    <w:rPr>
                      <w:sz w:val="24"/>
                      <w:szCs w:val="24"/>
                    </w:rPr>
                  </w:pPr>
                  <w:r>
                    <w:rPr>
                      <w:sz w:val="24"/>
                      <w:szCs w:val="24"/>
                    </w:rPr>
                    <w:t xml:space="preserve">EXTENSIVE </w:t>
                  </w:r>
                  <w:r w:rsidR="006C2F06">
                    <w:rPr>
                      <w:sz w:val="24"/>
                      <w:szCs w:val="24"/>
                    </w:rPr>
                    <w:t>VANDALISM/GRAFFITI</w:t>
                  </w:r>
                  <w:r>
                    <w:rPr>
                      <w:sz w:val="24"/>
                      <w:szCs w:val="24"/>
                    </w:rPr>
                    <w:t>/LITTER</w:t>
                  </w:r>
                </w:p>
              </w:tc>
              <w:tc>
                <w:tcPr>
                  <w:tcW w:w="567" w:type="dxa"/>
                </w:tcPr>
                <w:p w14:paraId="6FDD84BB" w14:textId="77777777" w:rsidR="006C2F06" w:rsidRDefault="006C2F06">
                  <w:pPr>
                    <w:rPr>
                      <w:b/>
                      <w:sz w:val="28"/>
                      <w:szCs w:val="28"/>
                    </w:rPr>
                  </w:pPr>
                </w:p>
              </w:tc>
              <w:tc>
                <w:tcPr>
                  <w:tcW w:w="567" w:type="dxa"/>
                </w:tcPr>
                <w:p w14:paraId="2039DEA4" w14:textId="77777777" w:rsidR="006C2F06" w:rsidRDefault="006C2F06">
                  <w:pPr>
                    <w:rPr>
                      <w:b/>
                      <w:sz w:val="28"/>
                      <w:szCs w:val="28"/>
                    </w:rPr>
                  </w:pPr>
                </w:p>
              </w:tc>
              <w:tc>
                <w:tcPr>
                  <w:tcW w:w="567" w:type="dxa"/>
                </w:tcPr>
                <w:p w14:paraId="671EF1D9" w14:textId="77777777" w:rsidR="006C2F06" w:rsidRDefault="006C2F06">
                  <w:pPr>
                    <w:rPr>
                      <w:b/>
                      <w:sz w:val="28"/>
                      <w:szCs w:val="28"/>
                    </w:rPr>
                  </w:pPr>
                </w:p>
              </w:tc>
              <w:tc>
                <w:tcPr>
                  <w:tcW w:w="425" w:type="dxa"/>
                </w:tcPr>
                <w:p w14:paraId="2930FB7C" w14:textId="77777777" w:rsidR="006C2F06" w:rsidRDefault="006C2F06">
                  <w:pPr>
                    <w:rPr>
                      <w:b/>
                      <w:sz w:val="28"/>
                      <w:szCs w:val="28"/>
                    </w:rPr>
                  </w:pPr>
                </w:p>
              </w:tc>
              <w:tc>
                <w:tcPr>
                  <w:tcW w:w="567" w:type="dxa"/>
                </w:tcPr>
                <w:p w14:paraId="572C7BDE" w14:textId="77777777" w:rsidR="006C2F06" w:rsidRDefault="006C2F06">
                  <w:pPr>
                    <w:rPr>
                      <w:b/>
                      <w:sz w:val="28"/>
                      <w:szCs w:val="28"/>
                    </w:rPr>
                  </w:pPr>
                </w:p>
              </w:tc>
              <w:tc>
                <w:tcPr>
                  <w:tcW w:w="3517" w:type="dxa"/>
                </w:tcPr>
                <w:p w14:paraId="6098D9D9" w14:textId="1DA4CB40" w:rsidR="006C2F06" w:rsidRPr="006C2F06" w:rsidRDefault="006C2F06">
                  <w:pPr>
                    <w:rPr>
                      <w:sz w:val="24"/>
                      <w:szCs w:val="24"/>
                    </w:rPr>
                  </w:pPr>
                  <w:r>
                    <w:rPr>
                      <w:sz w:val="24"/>
                      <w:szCs w:val="24"/>
                    </w:rPr>
                    <w:t>NO VANDALISM/GRAFFITI</w:t>
                  </w:r>
                  <w:r w:rsidR="004B6FFC">
                    <w:rPr>
                      <w:sz w:val="24"/>
                      <w:szCs w:val="24"/>
                    </w:rPr>
                    <w:t>/LITTER</w:t>
                  </w:r>
                </w:p>
              </w:tc>
            </w:tr>
            <w:tr w:rsidR="006C2F06" w14:paraId="60B3BF40" w14:textId="77777777" w:rsidTr="006C2F06">
              <w:trPr>
                <w:trHeight w:val="411"/>
              </w:trPr>
              <w:tc>
                <w:tcPr>
                  <w:tcW w:w="3703" w:type="dxa"/>
                </w:tcPr>
                <w:p w14:paraId="76898D05" w14:textId="65920DE9" w:rsidR="006C2F06" w:rsidRPr="006C2F06" w:rsidRDefault="006C2F06">
                  <w:pPr>
                    <w:rPr>
                      <w:sz w:val="24"/>
                      <w:szCs w:val="24"/>
                    </w:rPr>
                  </w:pPr>
                  <w:r>
                    <w:rPr>
                      <w:sz w:val="24"/>
                      <w:szCs w:val="24"/>
                    </w:rPr>
                    <w:t>AREA FEELS UNSAFE (imagine at night)</w:t>
                  </w:r>
                </w:p>
              </w:tc>
              <w:tc>
                <w:tcPr>
                  <w:tcW w:w="567" w:type="dxa"/>
                </w:tcPr>
                <w:p w14:paraId="15F40203" w14:textId="77777777" w:rsidR="006C2F06" w:rsidRDefault="006C2F06">
                  <w:pPr>
                    <w:rPr>
                      <w:b/>
                      <w:sz w:val="28"/>
                      <w:szCs w:val="28"/>
                    </w:rPr>
                  </w:pPr>
                </w:p>
              </w:tc>
              <w:tc>
                <w:tcPr>
                  <w:tcW w:w="567" w:type="dxa"/>
                </w:tcPr>
                <w:p w14:paraId="4CFDF70B" w14:textId="77777777" w:rsidR="006C2F06" w:rsidRDefault="006C2F06">
                  <w:pPr>
                    <w:rPr>
                      <w:b/>
                      <w:sz w:val="28"/>
                      <w:szCs w:val="28"/>
                    </w:rPr>
                  </w:pPr>
                </w:p>
              </w:tc>
              <w:tc>
                <w:tcPr>
                  <w:tcW w:w="567" w:type="dxa"/>
                </w:tcPr>
                <w:p w14:paraId="45FB458D" w14:textId="77777777" w:rsidR="006C2F06" w:rsidRDefault="006C2F06">
                  <w:pPr>
                    <w:rPr>
                      <w:b/>
                      <w:sz w:val="28"/>
                      <w:szCs w:val="28"/>
                    </w:rPr>
                  </w:pPr>
                </w:p>
              </w:tc>
              <w:tc>
                <w:tcPr>
                  <w:tcW w:w="425" w:type="dxa"/>
                </w:tcPr>
                <w:p w14:paraId="53A802EB" w14:textId="77777777" w:rsidR="006C2F06" w:rsidRDefault="006C2F06">
                  <w:pPr>
                    <w:rPr>
                      <w:b/>
                      <w:sz w:val="28"/>
                      <w:szCs w:val="28"/>
                    </w:rPr>
                  </w:pPr>
                </w:p>
              </w:tc>
              <w:tc>
                <w:tcPr>
                  <w:tcW w:w="567" w:type="dxa"/>
                </w:tcPr>
                <w:p w14:paraId="6F84E342" w14:textId="77777777" w:rsidR="006C2F06" w:rsidRDefault="006C2F06">
                  <w:pPr>
                    <w:rPr>
                      <w:b/>
                      <w:sz w:val="28"/>
                      <w:szCs w:val="28"/>
                    </w:rPr>
                  </w:pPr>
                </w:p>
              </w:tc>
              <w:tc>
                <w:tcPr>
                  <w:tcW w:w="3517" w:type="dxa"/>
                </w:tcPr>
                <w:p w14:paraId="580F5EC6" w14:textId="5337EE13" w:rsidR="006C2F06" w:rsidRPr="006C2F06" w:rsidRDefault="006C2F06">
                  <w:pPr>
                    <w:rPr>
                      <w:sz w:val="24"/>
                      <w:szCs w:val="24"/>
                    </w:rPr>
                  </w:pPr>
                  <w:r>
                    <w:rPr>
                      <w:sz w:val="24"/>
                      <w:szCs w:val="24"/>
                    </w:rPr>
                    <w:t>AREA FEELS SAFE (imagine at night)</w:t>
                  </w:r>
                </w:p>
              </w:tc>
            </w:tr>
            <w:tr w:rsidR="006C2F06" w14:paraId="717B991D" w14:textId="77777777" w:rsidTr="006C2F06">
              <w:trPr>
                <w:trHeight w:val="411"/>
              </w:trPr>
              <w:tc>
                <w:tcPr>
                  <w:tcW w:w="3703" w:type="dxa"/>
                </w:tcPr>
                <w:p w14:paraId="79A22E0C" w14:textId="6E834A66" w:rsidR="006C2F06" w:rsidRDefault="00FA516F">
                  <w:pPr>
                    <w:rPr>
                      <w:sz w:val="24"/>
                      <w:szCs w:val="24"/>
                    </w:rPr>
                  </w:pPr>
                  <w:r>
                    <w:rPr>
                      <w:sz w:val="24"/>
                      <w:szCs w:val="24"/>
                    </w:rPr>
                    <w:t>BUIDLINGS UGLY</w:t>
                  </w:r>
                </w:p>
              </w:tc>
              <w:tc>
                <w:tcPr>
                  <w:tcW w:w="567" w:type="dxa"/>
                </w:tcPr>
                <w:p w14:paraId="5DCD894E" w14:textId="77777777" w:rsidR="006C2F06" w:rsidRDefault="006C2F06">
                  <w:pPr>
                    <w:rPr>
                      <w:b/>
                      <w:sz w:val="28"/>
                      <w:szCs w:val="28"/>
                    </w:rPr>
                  </w:pPr>
                </w:p>
              </w:tc>
              <w:tc>
                <w:tcPr>
                  <w:tcW w:w="567" w:type="dxa"/>
                </w:tcPr>
                <w:p w14:paraId="3119546C" w14:textId="77777777" w:rsidR="006C2F06" w:rsidRDefault="006C2F06">
                  <w:pPr>
                    <w:rPr>
                      <w:b/>
                      <w:sz w:val="28"/>
                      <w:szCs w:val="28"/>
                    </w:rPr>
                  </w:pPr>
                </w:p>
              </w:tc>
              <w:tc>
                <w:tcPr>
                  <w:tcW w:w="567" w:type="dxa"/>
                </w:tcPr>
                <w:p w14:paraId="33C879F8" w14:textId="77777777" w:rsidR="006C2F06" w:rsidRDefault="006C2F06">
                  <w:pPr>
                    <w:rPr>
                      <w:b/>
                      <w:sz w:val="28"/>
                      <w:szCs w:val="28"/>
                    </w:rPr>
                  </w:pPr>
                </w:p>
              </w:tc>
              <w:tc>
                <w:tcPr>
                  <w:tcW w:w="425" w:type="dxa"/>
                </w:tcPr>
                <w:p w14:paraId="2CFBE48E" w14:textId="77777777" w:rsidR="006C2F06" w:rsidRDefault="006C2F06">
                  <w:pPr>
                    <w:rPr>
                      <w:b/>
                      <w:sz w:val="28"/>
                      <w:szCs w:val="28"/>
                    </w:rPr>
                  </w:pPr>
                </w:p>
              </w:tc>
              <w:tc>
                <w:tcPr>
                  <w:tcW w:w="567" w:type="dxa"/>
                </w:tcPr>
                <w:p w14:paraId="567BDDAC" w14:textId="77777777" w:rsidR="006C2F06" w:rsidRDefault="006C2F06">
                  <w:pPr>
                    <w:rPr>
                      <w:b/>
                      <w:sz w:val="28"/>
                      <w:szCs w:val="28"/>
                    </w:rPr>
                  </w:pPr>
                </w:p>
              </w:tc>
              <w:tc>
                <w:tcPr>
                  <w:tcW w:w="3517" w:type="dxa"/>
                </w:tcPr>
                <w:p w14:paraId="68F3F143" w14:textId="58FA17B7" w:rsidR="006C2F06" w:rsidRDefault="00FA516F">
                  <w:pPr>
                    <w:rPr>
                      <w:sz w:val="24"/>
                      <w:szCs w:val="24"/>
                    </w:rPr>
                  </w:pPr>
                  <w:r w:rsidRPr="00FA516F">
                    <w:rPr>
                      <w:sz w:val="24"/>
                      <w:szCs w:val="24"/>
                    </w:rPr>
                    <w:t>BU</w:t>
                  </w:r>
                  <w:r>
                    <w:rPr>
                      <w:sz w:val="24"/>
                      <w:szCs w:val="24"/>
                    </w:rPr>
                    <w:t>I</w:t>
                  </w:r>
                  <w:r w:rsidRPr="00FA516F">
                    <w:rPr>
                      <w:sz w:val="24"/>
                      <w:szCs w:val="24"/>
                    </w:rPr>
                    <w:t>LDINGS AESTHETICALLY PLEASING</w:t>
                  </w:r>
                </w:p>
              </w:tc>
            </w:tr>
          </w:tbl>
          <w:p w14:paraId="0087D671" w14:textId="77777777" w:rsidR="00E37DD4" w:rsidRDefault="00E37DD4">
            <w:pPr>
              <w:rPr>
                <w:b/>
                <w:sz w:val="28"/>
                <w:szCs w:val="28"/>
              </w:rPr>
            </w:pPr>
          </w:p>
          <w:p w14:paraId="0FA136AC" w14:textId="05A43E9F" w:rsidR="00FA516F" w:rsidRPr="00E37DD4" w:rsidRDefault="00FA516F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TOTAL EQ SCORE: </w:t>
            </w:r>
          </w:p>
        </w:tc>
      </w:tr>
      <w:bookmarkEnd w:id="1"/>
    </w:tbl>
    <w:p w14:paraId="0FF750C1" w14:textId="27C1DA97" w:rsidR="00FC45D2" w:rsidRDefault="00FC45D2"/>
    <w:p w14:paraId="5D998574" w14:textId="3D154A10" w:rsidR="00FC45D2" w:rsidRDefault="00FA516F">
      <w:bookmarkStart w:id="2" w:name="_Hlk505620478"/>
      <w:r w:rsidRPr="00FA516F">
        <w:rPr>
          <w:b/>
          <w:u w:val="single"/>
        </w:rPr>
        <w:t>ANY OTHER OBSERVATIONS</w:t>
      </w:r>
      <w:r>
        <w:t>:</w:t>
      </w:r>
    </w:p>
    <w:bookmarkEnd w:id="2"/>
    <w:p w14:paraId="020366DA" w14:textId="0D2F0E71" w:rsidR="00FC45D2" w:rsidRDefault="00FC45D2"/>
    <w:p w14:paraId="6597CACA" w14:textId="1EC8BEA4" w:rsidR="00FC45D2" w:rsidRDefault="00FC45D2"/>
    <w:p w14:paraId="6CE25FC5" w14:textId="231631AE" w:rsidR="00FC45D2" w:rsidRDefault="00FC45D2"/>
    <w:p w14:paraId="469C51F0" w14:textId="36F78BCB" w:rsidR="00FC45D2" w:rsidRDefault="00FC45D2"/>
    <w:p w14:paraId="00449C25" w14:textId="7462C4B3" w:rsidR="00FC45D2" w:rsidRDefault="00FC45D2"/>
    <w:p w14:paraId="6645D418" w14:textId="1FE6986D" w:rsidR="00FC45D2" w:rsidRDefault="00FC45D2"/>
    <w:p w14:paraId="6C72632A" w14:textId="7B532CBA" w:rsidR="00FC45D2" w:rsidRDefault="00FC45D2"/>
    <w:p w14:paraId="40E7E01E" w14:textId="1A8DC52E" w:rsidR="00FC45D2" w:rsidRDefault="00FC45D2"/>
    <w:tbl>
      <w:tblPr>
        <w:tblStyle w:val="TableGrid"/>
        <w:tblW w:w="9634" w:type="dxa"/>
        <w:tblLook w:val="04A0" w:firstRow="1" w:lastRow="0" w:firstColumn="1" w:lastColumn="0" w:noHBand="0" w:noVBand="1"/>
      </w:tblPr>
      <w:tblGrid>
        <w:gridCol w:w="9634"/>
      </w:tblGrid>
      <w:tr w:rsidR="004B6FFC" w:rsidRPr="009A70C8" w14:paraId="4635B5B9" w14:textId="77777777" w:rsidTr="00F93449">
        <w:trPr>
          <w:trHeight w:val="705"/>
        </w:trPr>
        <w:tc>
          <w:tcPr>
            <w:tcW w:w="9634" w:type="dxa"/>
          </w:tcPr>
          <w:bookmarkEnd w:id="0"/>
          <w:p w14:paraId="23627ACC" w14:textId="2630F641" w:rsidR="004B6FFC" w:rsidRDefault="004B6FFC" w:rsidP="00B77C67">
            <w:pPr>
              <w:rPr>
                <w:b/>
                <w:sz w:val="28"/>
                <w:szCs w:val="28"/>
              </w:rPr>
            </w:pPr>
            <w:r w:rsidRPr="009A70C8">
              <w:rPr>
                <w:b/>
                <w:sz w:val="28"/>
                <w:szCs w:val="28"/>
              </w:rPr>
              <w:lastRenderedPageBreak/>
              <w:t xml:space="preserve">Site </w:t>
            </w:r>
            <w:r>
              <w:rPr>
                <w:b/>
                <w:sz w:val="28"/>
                <w:szCs w:val="28"/>
              </w:rPr>
              <w:t>2</w:t>
            </w:r>
          </w:p>
          <w:p w14:paraId="140DB76F" w14:textId="77777777" w:rsidR="004B6FFC" w:rsidRDefault="004B6FFC" w:rsidP="00B77C67">
            <w:pPr>
              <w:rPr>
                <w:b/>
                <w:sz w:val="28"/>
                <w:szCs w:val="28"/>
              </w:rPr>
            </w:pPr>
            <w:r w:rsidRPr="009A70C8">
              <w:rPr>
                <w:b/>
                <w:sz w:val="28"/>
                <w:szCs w:val="28"/>
              </w:rPr>
              <w:t xml:space="preserve"> Location</w:t>
            </w:r>
          </w:p>
          <w:p w14:paraId="6D42D033" w14:textId="77777777" w:rsidR="004B6FFC" w:rsidRDefault="004B6FFC" w:rsidP="00B77C67">
            <w:pPr>
              <w:rPr>
                <w:b/>
                <w:sz w:val="28"/>
                <w:szCs w:val="28"/>
              </w:rPr>
            </w:pPr>
          </w:p>
          <w:p w14:paraId="373A1B2E" w14:textId="5D47E780" w:rsidR="004B6FFC" w:rsidRDefault="004B6FFC" w:rsidP="00B77C67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Distance from centre o</w:t>
            </w:r>
            <w:r w:rsidR="00927D9B">
              <w:rPr>
                <w:b/>
                <w:sz w:val="28"/>
                <w:szCs w:val="28"/>
              </w:rPr>
              <w:t>f</w:t>
            </w:r>
            <w:r>
              <w:rPr>
                <w:b/>
                <w:sz w:val="28"/>
                <w:szCs w:val="28"/>
              </w:rPr>
              <w:t xml:space="preserve"> York</w:t>
            </w:r>
          </w:p>
          <w:p w14:paraId="4B3187DB" w14:textId="77777777" w:rsidR="004B6FFC" w:rsidRPr="009A70C8" w:rsidRDefault="004B6FFC" w:rsidP="00B77C67">
            <w:pPr>
              <w:rPr>
                <w:b/>
                <w:sz w:val="28"/>
                <w:szCs w:val="28"/>
              </w:rPr>
            </w:pPr>
          </w:p>
        </w:tc>
      </w:tr>
      <w:tr w:rsidR="004B6FFC" w:rsidRPr="009A70C8" w14:paraId="34832612" w14:textId="77777777" w:rsidTr="00F93449">
        <w:trPr>
          <w:trHeight w:val="2715"/>
        </w:trPr>
        <w:tc>
          <w:tcPr>
            <w:tcW w:w="9634" w:type="dxa"/>
          </w:tcPr>
          <w:p w14:paraId="158959E5" w14:textId="77777777" w:rsidR="004B6FFC" w:rsidRDefault="004B6FFC" w:rsidP="00B77C67">
            <w:pPr>
              <w:rPr>
                <w:b/>
                <w:sz w:val="28"/>
                <w:szCs w:val="28"/>
              </w:rPr>
            </w:pPr>
            <w:r w:rsidRPr="009A70C8">
              <w:rPr>
                <w:b/>
                <w:sz w:val="28"/>
                <w:szCs w:val="28"/>
              </w:rPr>
              <w:t xml:space="preserve">Epitome </w:t>
            </w:r>
            <w:r>
              <w:rPr>
                <w:b/>
                <w:sz w:val="28"/>
                <w:szCs w:val="28"/>
              </w:rPr>
              <w:t>W</w:t>
            </w:r>
            <w:r w:rsidRPr="009A70C8">
              <w:rPr>
                <w:b/>
                <w:sz w:val="28"/>
                <w:szCs w:val="28"/>
              </w:rPr>
              <w:t>ords</w:t>
            </w:r>
            <w:r>
              <w:rPr>
                <w:b/>
                <w:sz w:val="28"/>
                <w:szCs w:val="28"/>
              </w:rPr>
              <w:t xml:space="preserve"> and/or </w:t>
            </w:r>
            <w:r w:rsidRPr="009A70C8">
              <w:rPr>
                <w:b/>
                <w:sz w:val="28"/>
                <w:szCs w:val="28"/>
              </w:rPr>
              <w:t xml:space="preserve">Photo </w:t>
            </w:r>
            <w:r>
              <w:rPr>
                <w:b/>
                <w:sz w:val="28"/>
                <w:szCs w:val="28"/>
              </w:rPr>
              <w:t>L</w:t>
            </w:r>
            <w:r w:rsidRPr="009A70C8">
              <w:rPr>
                <w:b/>
                <w:sz w:val="28"/>
                <w:szCs w:val="28"/>
              </w:rPr>
              <w:t>abels</w:t>
            </w:r>
          </w:p>
          <w:p w14:paraId="514A57F1" w14:textId="77777777" w:rsidR="004B6FFC" w:rsidRDefault="004B6FFC" w:rsidP="00B77C67">
            <w:pPr>
              <w:rPr>
                <w:b/>
                <w:sz w:val="28"/>
                <w:szCs w:val="28"/>
              </w:rPr>
            </w:pPr>
          </w:p>
          <w:p w14:paraId="2C1CA9C5" w14:textId="77777777" w:rsidR="004B6FFC" w:rsidRDefault="004B6FFC" w:rsidP="00B77C67">
            <w:pPr>
              <w:rPr>
                <w:b/>
                <w:sz w:val="28"/>
                <w:szCs w:val="28"/>
              </w:rPr>
            </w:pPr>
          </w:p>
          <w:p w14:paraId="62A9AFA6" w14:textId="77777777" w:rsidR="004B6FFC" w:rsidRDefault="004B6FFC" w:rsidP="00B77C67">
            <w:pPr>
              <w:rPr>
                <w:b/>
                <w:sz w:val="28"/>
                <w:szCs w:val="28"/>
              </w:rPr>
            </w:pPr>
          </w:p>
          <w:p w14:paraId="22C45F47" w14:textId="77777777" w:rsidR="004B6FFC" w:rsidRDefault="004B6FFC" w:rsidP="00B77C67">
            <w:pPr>
              <w:rPr>
                <w:b/>
                <w:sz w:val="28"/>
                <w:szCs w:val="28"/>
              </w:rPr>
            </w:pPr>
          </w:p>
          <w:p w14:paraId="6287F6D1" w14:textId="77777777" w:rsidR="004B6FFC" w:rsidRDefault="004B6FFC" w:rsidP="00B77C67">
            <w:pPr>
              <w:rPr>
                <w:b/>
                <w:sz w:val="28"/>
                <w:szCs w:val="28"/>
              </w:rPr>
            </w:pPr>
          </w:p>
          <w:p w14:paraId="15148978" w14:textId="77777777" w:rsidR="004B6FFC" w:rsidRDefault="004B6FFC" w:rsidP="00B77C67">
            <w:pPr>
              <w:rPr>
                <w:b/>
                <w:sz w:val="28"/>
                <w:szCs w:val="28"/>
              </w:rPr>
            </w:pPr>
          </w:p>
          <w:p w14:paraId="4FEA7664" w14:textId="77777777" w:rsidR="004B6FFC" w:rsidRDefault="004B6FFC" w:rsidP="00B77C67">
            <w:pPr>
              <w:rPr>
                <w:b/>
                <w:sz w:val="28"/>
                <w:szCs w:val="28"/>
              </w:rPr>
            </w:pPr>
          </w:p>
          <w:p w14:paraId="70CCC433" w14:textId="77777777" w:rsidR="004B6FFC" w:rsidRDefault="004B6FFC" w:rsidP="00B77C67">
            <w:pPr>
              <w:rPr>
                <w:b/>
                <w:sz w:val="28"/>
                <w:szCs w:val="28"/>
              </w:rPr>
            </w:pPr>
          </w:p>
          <w:p w14:paraId="7A8FCB9D" w14:textId="77777777" w:rsidR="004B6FFC" w:rsidRDefault="004B6FFC" w:rsidP="00B77C67">
            <w:pPr>
              <w:rPr>
                <w:b/>
                <w:sz w:val="28"/>
                <w:szCs w:val="28"/>
              </w:rPr>
            </w:pPr>
          </w:p>
          <w:p w14:paraId="7983463C" w14:textId="77777777" w:rsidR="004B6FFC" w:rsidRDefault="004B6FFC" w:rsidP="00B77C67">
            <w:pPr>
              <w:rPr>
                <w:b/>
                <w:sz w:val="28"/>
                <w:szCs w:val="28"/>
              </w:rPr>
            </w:pPr>
          </w:p>
          <w:p w14:paraId="3C2A63E8" w14:textId="77777777" w:rsidR="004B6FFC" w:rsidRDefault="004B6FFC" w:rsidP="00B77C67">
            <w:pPr>
              <w:rPr>
                <w:b/>
                <w:sz w:val="28"/>
                <w:szCs w:val="28"/>
              </w:rPr>
            </w:pPr>
          </w:p>
          <w:p w14:paraId="41479BB7" w14:textId="77777777" w:rsidR="004B6FFC" w:rsidRDefault="004B6FFC" w:rsidP="00B77C67">
            <w:pPr>
              <w:rPr>
                <w:b/>
                <w:sz w:val="28"/>
                <w:szCs w:val="28"/>
              </w:rPr>
            </w:pPr>
          </w:p>
          <w:p w14:paraId="732D8C8D" w14:textId="77777777" w:rsidR="004B6FFC" w:rsidRDefault="004B6FFC" w:rsidP="00B77C67">
            <w:pPr>
              <w:rPr>
                <w:b/>
                <w:sz w:val="28"/>
                <w:szCs w:val="28"/>
              </w:rPr>
            </w:pPr>
          </w:p>
          <w:p w14:paraId="3575EB98" w14:textId="77777777" w:rsidR="004B6FFC" w:rsidRDefault="004B6FFC" w:rsidP="00B77C67">
            <w:pPr>
              <w:rPr>
                <w:b/>
                <w:sz w:val="28"/>
                <w:szCs w:val="28"/>
              </w:rPr>
            </w:pPr>
          </w:p>
          <w:p w14:paraId="07DBEF21" w14:textId="77777777" w:rsidR="004B6FFC" w:rsidRDefault="004B6FFC" w:rsidP="00B77C67">
            <w:pPr>
              <w:rPr>
                <w:b/>
                <w:sz w:val="28"/>
                <w:szCs w:val="28"/>
              </w:rPr>
            </w:pPr>
          </w:p>
          <w:p w14:paraId="1B716E5A" w14:textId="77777777" w:rsidR="004B6FFC" w:rsidRDefault="004B6FFC" w:rsidP="00B77C67">
            <w:pPr>
              <w:rPr>
                <w:b/>
                <w:sz w:val="28"/>
                <w:szCs w:val="28"/>
              </w:rPr>
            </w:pPr>
          </w:p>
          <w:p w14:paraId="69A3305C" w14:textId="77777777" w:rsidR="004B6FFC" w:rsidRPr="009A70C8" w:rsidRDefault="004B6FFC" w:rsidP="00B77C67">
            <w:pPr>
              <w:rPr>
                <w:b/>
                <w:sz w:val="28"/>
                <w:szCs w:val="28"/>
              </w:rPr>
            </w:pPr>
          </w:p>
        </w:tc>
      </w:tr>
      <w:tr w:rsidR="004B6FFC" w14:paraId="183BC8CD" w14:textId="77777777" w:rsidTr="00F93449">
        <w:trPr>
          <w:trHeight w:val="3079"/>
        </w:trPr>
        <w:tc>
          <w:tcPr>
            <w:tcW w:w="9634" w:type="dxa"/>
          </w:tcPr>
          <w:p w14:paraId="2658428E" w14:textId="77777777" w:rsidR="004B6FFC" w:rsidRDefault="004B6FFC" w:rsidP="00B77C67">
            <w:r w:rsidRPr="009A70C8">
              <w:rPr>
                <w:b/>
                <w:sz w:val="28"/>
                <w:szCs w:val="28"/>
              </w:rPr>
              <w:t xml:space="preserve">Traffic </w:t>
            </w:r>
            <w:r>
              <w:rPr>
                <w:b/>
                <w:sz w:val="28"/>
                <w:szCs w:val="28"/>
              </w:rPr>
              <w:t>C</w:t>
            </w:r>
            <w:r w:rsidRPr="009A70C8">
              <w:rPr>
                <w:b/>
                <w:sz w:val="28"/>
                <w:szCs w:val="28"/>
              </w:rPr>
              <w:t>ount</w:t>
            </w:r>
            <w:r>
              <w:t xml:space="preserve"> – </w:t>
            </w:r>
            <w:r w:rsidRPr="009A70C8">
              <w:rPr>
                <w:sz w:val="24"/>
                <w:szCs w:val="24"/>
              </w:rPr>
              <w:t>work in pairs – one of you counts vehicles travelling in one direction, one of you does the other direction. Count for FIVE minutes. Add your scores together</w:t>
            </w:r>
            <w:r>
              <w:rPr>
                <w:sz w:val="24"/>
                <w:szCs w:val="24"/>
              </w:rPr>
              <w:t xml:space="preserve"> then total ALL the vehicles that went past in 5 minutes.</w:t>
            </w:r>
          </w:p>
          <w:p w14:paraId="22FDF60A" w14:textId="77777777" w:rsidR="004B6FFC" w:rsidRDefault="004B6FFC" w:rsidP="00B77C67"/>
          <w:tbl>
            <w:tblPr>
              <w:tblStyle w:val="TableGrid"/>
              <w:tblW w:w="0" w:type="auto"/>
              <w:tblLook w:val="04A0" w:firstRow="1" w:lastRow="0" w:firstColumn="1" w:lastColumn="0" w:noHBand="0" w:noVBand="1"/>
            </w:tblPr>
            <w:tblGrid>
              <w:gridCol w:w="2355"/>
              <w:gridCol w:w="4581"/>
              <w:gridCol w:w="1555"/>
              <w:gridCol w:w="917"/>
            </w:tblGrid>
            <w:tr w:rsidR="004B6FFC" w14:paraId="1080FA9B" w14:textId="77777777" w:rsidTr="00B77C67">
              <w:trPr>
                <w:trHeight w:val="279"/>
              </w:trPr>
              <w:tc>
                <w:tcPr>
                  <w:tcW w:w="2362" w:type="dxa"/>
                </w:tcPr>
                <w:p w14:paraId="03D496CF" w14:textId="77777777" w:rsidR="004B6FFC" w:rsidRPr="004B6FFC" w:rsidRDefault="004B6FFC" w:rsidP="00B77C67">
                  <w:pPr>
                    <w:rPr>
                      <w:b/>
                    </w:rPr>
                  </w:pPr>
                </w:p>
              </w:tc>
              <w:tc>
                <w:tcPr>
                  <w:tcW w:w="4613" w:type="dxa"/>
                </w:tcPr>
                <w:p w14:paraId="0DAA2705" w14:textId="77777777" w:rsidR="004B6FFC" w:rsidRPr="004B6FFC" w:rsidRDefault="004B6FFC" w:rsidP="00B77C67">
                  <w:pPr>
                    <w:rPr>
                      <w:b/>
                    </w:rPr>
                  </w:pPr>
                  <w:r w:rsidRPr="004B6FFC">
                    <w:rPr>
                      <w:b/>
                    </w:rPr>
                    <w:t xml:space="preserve">My </w:t>
                  </w:r>
                  <w:r>
                    <w:rPr>
                      <w:b/>
                    </w:rPr>
                    <w:t>T</w:t>
                  </w:r>
                  <w:r w:rsidRPr="004B6FFC">
                    <w:rPr>
                      <w:b/>
                    </w:rPr>
                    <w:t>ally</w:t>
                  </w:r>
                </w:p>
              </w:tc>
              <w:tc>
                <w:tcPr>
                  <w:tcW w:w="1559" w:type="dxa"/>
                </w:tcPr>
                <w:p w14:paraId="53A7978C" w14:textId="77777777" w:rsidR="004B6FFC" w:rsidRPr="004B6FFC" w:rsidRDefault="004B6FFC" w:rsidP="00B77C67">
                  <w:pPr>
                    <w:rPr>
                      <w:b/>
                    </w:rPr>
                  </w:pPr>
                  <w:r w:rsidRPr="004B6FFC">
                    <w:rPr>
                      <w:b/>
                    </w:rPr>
                    <w:t xml:space="preserve">Partner’s </w:t>
                  </w:r>
                  <w:r>
                    <w:rPr>
                      <w:b/>
                    </w:rPr>
                    <w:t>T</w:t>
                  </w:r>
                  <w:r w:rsidRPr="004B6FFC">
                    <w:rPr>
                      <w:b/>
                    </w:rPr>
                    <w:t xml:space="preserve">ally  </w:t>
                  </w:r>
                </w:p>
              </w:tc>
              <w:tc>
                <w:tcPr>
                  <w:tcW w:w="918" w:type="dxa"/>
                </w:tcPr>
                <w:p w14:paraId="5F6DC08E" w14:textId="77777777" w:rsidR="004B6FFC" w:rsidRPr="004B6FFC" w:rsidRDefault="004B6FFC" w:rsidP="00B77C67">
                  <w:pPr>
                    <w:rPr>
                      <w:b/>
                    </w:rPr>
                  </w:pPr>
                  <w:r w:rsidRPr="004B6FFC">
                    <w:rPr>
                      <w:b/>
                    </w:rPr>
                    <w:t>TOTAL</w:t>
                  </w:r>
                </w:p>
              </w:tc>
            </w:tr>
            <w:tr w:rsidR="004B6FFC" w14:paraId="10BFA995" w14:textId="77777777" w:rsidTr="00B77C67">
              <w:trPr>
                <w:trHeight w:val="3052"/>
              </w:trPr>
              <w:tc>
                <w:tcPr>
                  <w:tcW w:w="2362" w:type="dxa"/>
                </w:tcPr>
                <w:p w14:paraId="3F1AB8D1" w14:textId="77777777" w:rsidR="004B6FFC" w:rsidRDefault="004B6FFC" w:rsidP="00B77C67">
                  <w:r w:rsidRPr="009A70C8">
                    <w:t>Cars</w:t>
                  </w:r>
                </w:p>
                <w:p w14:paraId="7F30FFB7" w14:textId="77777777" w:rsidR="004B6FFC" w:rsidRPr="009A70C8" w:rsidRDefault="004B6FFC" w:rsidP="00B77C67"/>
                <w:p w14:paraId="15CF0EDD" w14:textId="77777777" w:rsidR="004B6FFC" w:rsidRPr="009A70C8" w:rsidRDefault="004B6FFC" w:rsidP="00B77C67"/>
                <w:p w14:paraId="4379DFAB" w14:textId="77777777" w:rsidR="004B6FFC" w:rsidRDefault="004B6FFC" w:rsidP="00B77C67">
                  <w:r w:rsidRPr="009A70C8">
                    <w:t>Lorries/vans</w:t>
                  </w:r>
                </w:p>
                <w:p w14:paraId="3586837B" w14:textId="77777777" w:rsidR="004B6FFC" w:rsidRPr="009A70C8" w:rsidRDefault="004B6FFC" w:rsidP="00B77C67"/>
                <w:p w14:paraId="046ECFCB" w14:textId="77777777" w:rsidR="004B6FFC" w:rsidRPr="009A70C8" w:rsidRDefault="004B6FFC" w:rsidP="00B77C67"/>
                <w:p w14:paraId="2A264483" w14:textId="77777777" w:rsidR="004B6FFC" w:rsidRDefault="004B6FFC" w:rsidP="00B77C67">
                  <w:r w:rsidRPr="009A70C8">
                    <w:t>Motorbikes</w:t>
                  </w:r>
                </w:p>
                <w:p w14:paraId="191F1E0C" w14:textId="77777777" w:rsidR="004B6FFC" w:rsidRPr="009A70C8" w:rsidRDefault="004B6FFC" w:rsidP="00B77C67"/>
                <w:p w14:paraId="59D07EA3" w14:textId="77777777" w:rsidR="004B6FFC" w:rsidRPr="009A70C8" w:rsidRDefault="004B6FFC" w:rsidP="00B77C67"/>
                <w:p w14:paraId="2E97099C" w14:textId="77777777" w:rsidR="004B6FFC" w:rsidRDefault="004B6FFC" w:rsidP="00B77C67">
                  <w:r w:rsidRPr="009A70C8">
                    <w:t>Bicycles</w:t>
                  </w:r>
                </w:p>
                <w:p w14:paraId="735869B4" w14:textId="77777777" w:rsidR="004B6FFC" w:rsidRPr="009A70C8" w:rsidRDefault="004B6FFC" w:rsidP="00B77C67"/>
                <w:p w14:paraId="21DC1BE6" w14:textId="77777777" w:rsidR="004B6FFC" w:rsidRPr="009A70C8" w:rsidRDefault="004B6FFC" w:rsidP="00B77C67"/>
                <w:p w14:paraId="142703A0" w14:textId="77777777" w:rsidR="004B6FFC" w:rsidRDefault="004B6FFC" w:rsidP="00B77C67">
                  <w:r w:rsidRPr="009A70C8">
                    <w:t>Coaches/buses</w:t>
                  </w:r>
                </w:p>
                <w:p w14:paraId="37C2C606" w14:textId="77777777" w:rsidR="004B6FFC" w:rsidRPr="009A70C8" w:rsidRDefault="004B6FFC" w:rsidP="00B77C67"/>
                <w:p w14:paraId="4633B729" w14:textId="77777777" w:rsidR="004B6FFC" w:rsidRPr="009A70C8" w:rsidRDefault="004B6FFC" w:rsidP="00B77C67"/>
                <w:p w14:paraId="490677B6" w14:textId="77777777" w:rsidR="004B6FFC" w:rsidRDefault="004B6FFC" w:rsidP="00B77C67">
                  <w:r w:rsidRPr="009A70C8">
                    <w:t>Other</w:t>
                  </w:r>
                </w:p>
                <w:p w14:paraId="182B5677" w14:textId="77777777" w:rsidR="004B6FFC" w:rsidRDefault="004B6FFC" w:rsidP="00B77C67"/>
              </w:tc>
              <w:tc>
                <w:tcPr>
                  <w:tcW w:w="4613" w:type="dxa"/>
                </w:tcPr>
                <w:p w14:paraId="51A0C26F" w14:textId="77777777" w:rsidR="004B6FFC" w:rsidRDefault="004B6FFC" w:rsidP="00B77C67"/>
              </w:tc>
              <w:tc>
                <w:tcPr>
                  <w:tcW w:w="1559" w:type="dxa"/>
                </w:tcPr>
                <w:p w14:paraId="1F5006CD" w14:textId="77777777" w:rsidR="004B6FFC" w:rsidRDefault="004B6FFC" w:rsidP="00B77C67"/>
              </w:tc>
              <w:tc>
                <w:tcPr>
                  <w:tcW w:w="918" w:type="dxa"/>
                </w:tcPr>
                <w:p w14:paraId="5C219E38" w14:textId="77777777" w:rsidR="004B6FFC" w:rsidRDefault="004B6FFC" w:rsidP="00B77C67"/>
              </w:tc>
            </w:tr>
            <w:tr w:rsidR="004B6FFC" w14:paraId="4A74D4A3" w14:textId="77777777" w:rsidTr="00B77C67">
              <w:trPr>
                <w:trHeight w:val="264"/>
              </w:trPr>
              <w:tc>
                <w:tcPr>
                  <w:tcW w:w="8534" w:type="dxa"/>
                  <w:gridSpan w:val="3"/>
                </w:tcPr>
                <w:p w14:paraId="23D96770" w14:textId="77777777" w:rsidR="004B6FFC" w:rsidRPr="004B6FFC" w:rsidRDefault="004B6FFC" w:rsidP="00B77C67">
                  <w:pPr>
                    <w:rPr>
                      <w:b/>
                    </w:rPr>
                  </w:pPr>
                  <w:r>
                    <w:t xml:space="preserve">                                                                                                                                </w:t>
                  </w:r>
                  <w:r w:rsidRPr="004B6FFC">
                    <w:rPr>
                      <w:b/>
                    </w:rPr>
                    <w:t>Total of all vehicles</w:t>
                  </w:r>
                </w:p>
                <w:p w14:paraId="6661F0E7" w14:textId="77777777" w:rsidR="004B6FFC" w:rsidRDefault="004B6FFC" w:rsidP="00B77C67"/>
              </w:tc>
              <w:tc>
                <w:tcPr>
                  <w:tcW w:w="918" w:type="dxa"/>
                </w:tcPr>
                <w:p w14:paraId="5663B71E" w14:textId="77777777" w:rsidR="004B6FFC" w:rsidRDefault="004B6FFC" w:rsidP="00B77C67"/>
              </w:tc>
            </w:tr>
          </w:tbl>
          <w:p w14:paraId="7F0E49C7" w14:textId="77777777" w:rsidR="004B6FFC" w:rsidRDefault="004B6FFC" w:rsidP="00B77C67"/>
          <w:p w14:paraId="62314BF4" w14:textId="77777777" w:rsidR="004B6FFC" w:rsidRDefault="004B6FFC" w:rsidP="00B77C67">
            <w:r>
              <w:t xml:space="preserve">                                                                                                                  </w:t>
            </w:r>
          </w:p>
        </w:tc>
      </w:tr>
      <w:tr w:rsidR="004B6FFC" w:rsidRPr="009A70C8" w14:paraId="5B8F45FA" w14:textId="77777777" w:rsidTr="00F93449">
        <w:trPr>
          <w:trHeight w:val="2715"/>
        </w:trPr>
        <w:tc>
          <w:tcPr>
            <w:tcW w:w="9634" w:type="dxa"/>
          </w:tcPr>
          <w:p w14:paraId="48932F4C" w14:textId="77777777" w:rsidR="004B6FFC" w:rsidRDefault="004B6FFC" w:rsidP="00B77C67">
            <w:pPr>
              <w:rPr>
                <w:b/>
                <w:sz w:val="28"/>
                <w:szCs w:val="28"/>
              </w:rPr>
            </w:pPr>
            <w:r w:rsidRPr="009A70C8">
              <w:rPr>
                <w:b/>
                <w:sz w:val="28"/>
                <w:szCs w:val="28"/>
              </w:rPr>
              <w:lastRenderedPageBreak/>
              <w:t xml:space="preserve">Tourist </w:t>
            </w:r>
            <w:r>
              <w:rPr>
                <w:b/>
                <w:sz w:val="28"/>
                <w:szCs w:val="28"/>
              </w:rPr>
              <w:t>F</w:t>
            </w:r>
            <w:r w:rsidRPr="009A70C8">
              <w:rPr>
                <w:b/>
                <w:sz w:val="28"/>
                <w:szCs w:val="28"/>
              </w:rPr>
              <w:t>acilities</w:t>
            </w:r>
            <w:r>
              <w:rPr>
                <w:b/>
                <w:sz w:val="28"/>
                <w:szCs w:val="28"/>
              </w:rPr>
              <w:t>/ Tourism Indicator</w:t>
            </w:r>
          </w:p>
          <w:p w14:paraId="518A53BF" w14:textId="77777777" w:rsidR="004B6FFC" w:rsidRDefault="004B6FFC" w:rsidP="00B77C6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Count how many of each of these tourist facilities you can see within 200m (approx.) from where you are standing:</w:t>
            </w:r>
          </w:p>
          <w:p w14:paraId="42BB97C2" w14:textId="77777777" w:rsidR="004B6FFC" w:rsidRDefault="004B6FFC" w:rsidP="00B77C67">
            <w:pPr>
              <w:rPr>
                <w:sz w:val="24"/>
                <w:szCs w:val="24"/>
              </w:rPr>
            </w:pPr>
          </w:p>
          <w:p w14:paraId="31B9D15B" w14:textId="77777777" w:rsidR="004B6FFC" w:rsidRDefault="004B6FFC" w:rsidP="00B77C6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Attractions/landmarks</w:t>
            </w:r>
          </w:p>
          <w:p w14:paraId="40A16EC5" w14:textId="77777777" w:rsidR="004B6FFC" w:rsidRDefault="004B6FFC" w:rsidP="00B77C67">
            <w:pPr>
              <w:rPr>
                <w:sz w:val="24"/>
                <w:szCs w:val="24"/>
              </w:rPr>
            </w:pPr>
          </w:p>
          <w:p w14:paraId="0C2345D3" w14:textId="77777777" w:rsidR="004B6FFC" w:rsidRDefault="004B6FFC" w:rsidP="00B77C6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Tourist shop</w:t>
            </w:r>
          </w:p>
          <w:p w14:paraId="403A635A" w14:textId="77777777" w:rsidR="004B6FFC" w:rsidRDefault="004B6FFC" w:rsidP="00B77C67">
            <w:pPr>
              <w:rPr>
                <w:sz w:val="24"/>
                <w:szCs w:val="24"/>
              </w:rPr>
            </w:pPr>
          </w:p>
          <w:p w14:paraId="1B025A46" w14:textId="77777777" w:rsidR="004B6FFC" w:rsidRDefault="004B6FFC" w:rsidP="00B77C6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Tourist service </w:t>
            </w:r>
          </w:p>
          <w:p w14:paraId="444DFC75" w14:textId="77777777" w:rsidR="004B6FFC" w:rsidRDefault="004B6FFC" w:rsidP="00B77C67">
            <w:pPr>
              <w:rPr>
                <w:sz w:val="24"/>
                <w:szCs w:val="24"/>
              </w:rPr>
            </w:pPr>
          </w:p>
          <w:p w14:paraId="7EDAE3D9" w14:textId="77777777" w:rsidR="004B6FFC" w:rsidRDefault="004B6FFC" w:rsidP="00B77C6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Other</w:t>
            </w:r>
          </w:p>
          <w:p w14:paraId="2E6409BF" w14:textId="44A59CAA" w:rsidR="004B6FFC" w:rsidRDefault="004B6FFC" w:rsidP="00B77C67">
            <w:pPr>
              <w:rPr>
                <w:sz w:val="24"/>
                <w:szCs w:val="24"/>
              </w:rPr>
            </w:pPr>
          </w:p>
          <w:p w14:paraId="4ED6BF6D" w14:textId="20780D63" w:rsidR="004B6FFC" w:rsidRDefault="00F93449" w:rsidP="00B77C67">
            <w:pPr>
              <w:rPr>
                <w:sz w:val="24"/>
                <w:szCs w:val="24"/>
              </w:rPr>
            </w:pPr>
            <w:r w:rsidRPr="004B6FFC">
              <w:rPr>
                <w:noProof/>
                <w:sz w:val="24"/>
                <w:szCs w:val="24"/>
                <w:lang w:eastAsia="en-GB"/>
              </w:rPr>
              <mc:AlternateContent>
                <mc:Choice Requires="wps">
                  <w:drawing>
                    <wp:anchor distT="45720" distB="45720" distL="114300" distR="114300" simplePos="0" relativeHeight="251669504" behindDoc="0" locked="0" layoutInCell="1" allowOverlap="1" wp14:anchorId="306AEAD9" wp14:editId="3D4F8E22">
                      <wp:simplePos x="0" y="0"/>
                      <wp:positionH relativeFrom="column">
                        <wp:posOffset>1508125</wp:posOffset>
                      </wp:positionH>
                      <wp:positionV relativeFrom="page">
                        <wp:posOffset>2403133</wp:posOffset>
                      </wp:positionV>
                      <wp:extent cx="621030" cy="386080"/>
                      <wp:effectExtent l="0" t="0" r="26670" b="13970"/>
                      <wp:wrapSquare wrapText="bothSides"/>
                      <wp:docPr id="4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21030" cy="38608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7D497F5" w14:textId="77777777" w:rsidR="004B6FFC" w:rsidRDefault="004B6FFC" w:rsidP="004B6FFC"/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306AEAD9" id="_x0000_s1027" type="#_x0000_t202" style="position:absolute;margin-left:118.75pt;margin-top:189.2pt;width:48.9pt;height:30.4pt;z-index:25166950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">
                      <v:textbox style="mso-fit-shape-to-text:t">
                        <w:txbxContent>
                          <w:p w14:paraId="17D497F5" w14:textId="77777777" w:rsidR="004B6FFC" w:rsidRDefault="004B6FFC" w:rsidP="004B6FFC"/>
                        </w:txbxContent>
                      </v:textbox>
                      <w10:wrap type="square" anchory="page"/>
                    </v:shape>
                  </w:pict>
                </mc:Fallback>
              </mc:AlternateContent>
            </w:r>
          </w:p>
          <w:p w14:paraId="1F7A86AD" w14:textId="77777777" w:rsidR="004B6FFC" w:rsidRDefault="004B6FFC" w:rsidP="00B77C6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Total (Tourism Index)   </w:t>
            </w:r>
          </w:p>
          <w:p w14:paraId="3A8D58AA" w14:textId="77777777" w:rsidR="004B6FFC" w:rsidRPr="009A70C8" w:rsidRDefault="004B6FFC" w:rsidP="00B77C67">
            <w:pPr>
              <w:rPr>
                <w:sz w:val="24"/>
                <w:szCs w:val="24"/>
              </w:rPr>
            </w:pPr>
          </w:p>
        </w:tc>
      </w:tr>
      <w:tr w:rsidR="004B6FFC" w:rsidRPr="00E37DD4" w14:paraId="0118D333" w14:textId="77777777" w:rsidTr="00F93449">
        <w:trPr>
          <w:trHeight w:val="6221"/>
        </w:trPr>
        <w:tc>
          <w:tcPr>
            <w:tcW w:w="9634" w:type="dxa"/>
          </w:tcPr>
          <w:p w14:paraId="227C67F5" w14:textId="77777777" w:rsidR="004B6FFC" w:rsidRDefault="004B6FFC" w:rsidP="00B77C67">
            <w:pPr>
              <w:rPr>
                <w:b/>
                <w:sz w:val="28"/>
                <w:szCs w:val="28"/>
              </w:rPr>
            </w:pPr>
            <w:r w:rsidRPr="00E37DD4">
              <w:rPr>
                <w:b/>
                <w:sz w:val="28"/>
                <w:szCs w:val="28"/>
              </w:rPr>
              <w:t xml:space="preserve">Environmental Quality ( bi polar) </w:t>
            </w:r>
            <w:r>
              <w:rPr>
                <w:b/>
                <w:sz w:val="28"/>
                <w:szCs w:val="28"/>
              </w:rPr>
              <w:t>S</w:t>
            </w:r>
            <w:r w:rsidRPr="00E37DD4">
              <w:rPr>
                <w:b/>
                <w:sz w:val="28"/>
                <w:szCs w:val="28"/>
              </w:rPr>
              <w:t>urvey</w:t>
            </w:r>
          </w:p>
          <w:p w14:paraId="19ACD735" w14:textId="77777777" w:rsidR="004B6FFC" w:rsidRDefault="004B6FFC" w:rsidP="00B77C67">
            <w:pPr>
              <w:rPr>
                <w:b/>
                <w:sz w:val="28"/>
                <w:szCs w:val="28"/>
              </w:rPr>
            </w:pPr>
          </w:p>
          <w:tbl>
            <w:tblPr>
              <w:tblStyle w:val="TableGrid"/>
              <w:tblW w:w="0" w:type="auto"/>
              <w:tblLook w:val="04A0" w:firstRow="1" w:lastRow="0" w:firstColumn="1" w:lastColumn="0" w:noHBand="0" w:noVBand="1"/>
            </w:tblPr>
            <w:tblGrid>
              <w:gridCol w:w="3502"/>
              <w:gridCol w:w="495"/>
              <w:gridCol w:w="495"/>
              <w:gridCol w:w="495"/>
              <w:gridCol w:w="498"/>
              <w:gridCol w:w="543"/>
              <w:gridCol w:w="3380"/>
            </w:tblGrid>
            <w:tr w:rsidR="004B6FFC" w14:paraId="34F87421" w14:textId="77777777" w:rsidTr="00B77C67">
              <w:trPr>
                <w:trHeight w:val="411"/>
              </w:trPr>
              <w:tc>
                <w:tcPr>
                  <w:tcW w:w="3703" w:type="dxa"/>
                </w:tcPr>
                <w:p w14:paraId="16C8BE62" w14:textId="77777777" w:rsidR="004B6FFC" w:rsidRDefault="004B6FFC" w:rsidP="00B77C67">
                  <w:pPr>
                    <w:jc w:val="center"/>
                    <w:rPr>
                      <w:b/>
                      <w:sz w:val="28"/>
                      <w:szCs w:val="28"/>
                    </w:rPr>
                  </w:pPr>
                  <w:r w:rsidRPr="006C2F06">
                    <w:rPr>
                      <w:b/>
                      <w:sz w:val="28"/>
                      <w:szCs w:val="28"/>
                    </w:rPr>
                    <w:t>Poor EQ</w:t>
                  </w:r>
                </w:p>
              </w:tc>
              <w:tc>
                <w:tcPr>
                  <w:tcW w:w="567" w:type="dxa"/>
                </w:tcPr>
                <w:p w14:paraId="2E3C7CEF" w14:textId="77777777" w:rsidR="004B6FFC" w:rsidRDefault="004B6FFC" w:rsidP="00B77C67">
                  <w:pPr>
                    <w:jc w:val="center"/>
                    <w:rPr>
                      <w:b/>
                      <w:sz w:val="28"/>
                      <w:szCs w:val="28"/>
                    </w:rPr>
                  </w:pPr>
                  <w:r>
                    <w:rPr>
                      <w:b/>
                      <w:sz w:val="28"/>
                      <w:szCs w:val="28"/>
                    </w:rPr>
                    <w:t>-2</w:t>
                  </w:r>
                </w:p>
              </w:tc>
              <w:tc>
                <w:tcPr>
                  <w:tcW w:w="567" w:type="dxa"/>
                </w:tcPr>
                <w:p w14:paraId="6191B3AA" w14:textId="77777777" w:rsidR="004B6FFC" w:rsidRDefault="004B6FFC" w:rsidP="00B77C67">
                  <w:pPr>
                    <w:jc w:val="center"/>
                    <w:rPr>
                      <w:b/>
                      <w:sz w:val="28"/>
                      <w:szCs w:val="28"/>
                    </w:rPr>
                  </w:pPr>
                  <w:r>
                    <w:rPr>
                      <w:b/>
                      <w:sz w:val="28"/>
                      <w:szCs w:val="28"/>
                    </w:rPr>
                    <w:t>-1</w:t>
                  </w:r>
                </w:p>
              </w:tc>
              <w:tc>
                <w:tcPr>
                  <w:tcW w:w="567" w:type="dxa"/>
                </w:tcPr>
                <w:p w14:paraId="2DA66E9B" w14:textId="77777777" w:rsidR="004B6FFC" w:rsidRDefault="004B6FFC" w:rsidP="00B77C67">
                  <w:pPr>
                    <w:jc w:val="center"/>
                    <w:rPr>
                      <w:b/>
                      <w:sz w:val="28"/>
                      <w:szCs w:val="28"/>
                    </w:rPr>
                  </w:pPr>
                  <w:r>
                    <w:rPr>
                      <w:b/>
                      <w:sz w:val="28"/>
                      <w:szCs w:val="28"/>
                    </w:rPr>
                    <w:t>0</w:t>
                  </w:r>
                </w:p>
              </w:tc>
              <w:tc>
                <w:tcPr>
                  <w:tcW w:w="425" w:type="dxa"/>
                </w:tcPr>
                <w:p w14:paraId="64EDEEB9" w14:textId="77777777" w:rsidR="004B6FFC" w:rsidRDefault="004B6FFC" w:rsidP="00B77C67">
                  <w:pPr>
                    <w:jc w:val="center"/>
                    <w:rPr>
                      <w:b/>
                      <w:sz w:val="28"/>
                      <w:szCs w:val="28"/>
                    </w:rPr>
                  </w:pPr>
                  <w:r>
                    <w:rPr>
                      <w:b/>
                      <w:sz w:val="28"/>
                      <w:szCs w:val="28"/>
                    </w:rPr>
                    <w:t>+1</w:t>
                  </w:r>
                </w:p>
              </w:tc>
              <w:tc>
                <w:tcPr>
                  <w:tcW w:w="567" w:type="dxa"/>
                </w:tcPr>
                <w:p w14:paraId="16EC14D0" w14:textId="77777777" w:rsidR="004B6FFC" w:rsidRDefault="004B6FFC" w:rsidP="00B77C67">
                  <w:pPr>
                    <w:jc w:val="center"/>
                    <w:rPr>
                      <w:b/>
                      <w:sz w:val="28"/>
                      <w:szCs w:val="28"/>
                    </w:rPr>
                  </w:pPr>
                  <w:r>
                    <w:rPr>
                      <w:b/>
                      <w:sz w:val="28"/>
                      <w:szCs w:val="28"/>
                    </w:rPr>
                    <w:t>+2</w:t>
                  </w:r>
                </w:p>
              </w:tc>
              <w:tc>
                <w:tcPr>
                  <w:tcW w:w="3517" w:type="dxa"/>
                </w:tcPr>
                <w:p w14:paraId="79E72EB9" w14:textId="77777777" w:rsidR="004B6FFC" w:rsidRDefault="004B6FFC" w:rsidP="00B77C67">
                  <w:pPr>
                    <w:jc w:val="center"/>
                    <w:rPr>
                      <w:b/>
                      <w:sz w:val="28"/>
                      <w:szCs w:val="28"/>
                    </w:rPr>
                  </w:pPr>
                  <w:r w:rsidRPr="006C2F06">
                    <w:rPr>
                      <w:b/>
                      <w:sz w:val="28"/>
                      <w:szCs w:val="28"/>
                    </w:rPr>
                    <w:t>Good EQ</w:t>
                  </w:r>
                </w:p>
              </w:tc>
            </w:tr>
            <w:tr w:rsidR="004B6FFC" w14:paraId="520CBE75" w14:textId="77777777" w:rsidTr="00B77C67">
              <w:trPr>
                <w:trHeight w:val="430"/>
              </w:trPr>
              <w:tc>
                <w:tcPr>
                  <w:tcW w:w="3703" w:type="dxa"/>
                </w:tcPr>
                <w:p w14:paraId="3A8BF8D2" w14:textId="77777777" w:rsidR="004B6FFC" w:rsidRPr="006C2F06" w:rsidRDefault="004B6FFC" w:rsidP="00B77C67">
                  <w:pPr>
                    <w:rPr>
                      <w:sz w:val="24"/>
                      <w:szCs w:val="24"/>
                    </w:rPr>
                  </w:pPr>
                  <w:r w:rsidRPr="006C2F06">
                    <w:rPr>
                      <w:sz w:val="24"/>
                      <w:szCs w:val="24"/>
                    </w:rPr>
                    <w:t>NOISY</w:t>
                  </w:r>
                </w:p>
              </w:tc>
              <w:tc>
                <w:tcPr>
                  <w:tcW w:w="567" w:type="dxa"/>
                </w:tcPr>
                <w:p w14:paraId="26D55A2C" w14:textId="77777777" w:rsidR="004B6FFC" w:rsidRDefault="004B6FFC" w:rsidP="00B77C67">
                  <w:pPr>
                    <w:rPr>
                      <w:b/>
                      <w:sz w:val="28"/>
                      <w:szCs w:val="28"/>
                    </w:rPr>
                  </w:pPr>
                </w:p>
              </w:tc>
              <w:tc>
                <w:tcPr>
                  <w:tcW w:w="567" w:type="dxa"/>
                </w:tcPr>
                <w:p w14:paraId="61F10134" w14:textId="77777777" w:rsidR="004B6FFC" w:rsidRDefault="004B6FFC" w:rsidP="00B77C67">
                  <w:pPr>
                    <w:rPr>
                      <w:b/>
                      <w:sz w:val="28"/>
                      <w:szCs w:val="28"/>
                    </w:rPr>
                  </w:pPr>
                </w:p>
              </w:tc>
              <w:tc>
                <w:tcPr>
                  <w:tcW w:w="567" w:type="dxa"/>
                </w:tcPr>
                <w:p w14:paraId="75C82312" w14:textId="77777777" w:rsidR="004B6FFC" w:rsidRDefault="004B6FFC" w:rsidP="00B77C67">
                  <w:pPr>
                    <w:rPr>
                      <w:b/>
                      <w:sz w:val="28"/>
                      <w:szCs w:val="28"/>
                    </w:rPr>
                  </w:pPr>
                </w:p>
              </w:tc>
              <w:tc>
                <w:tcPr>
                  <w:tcW w:w="425" w:type="dxa"/>
                </w:tcPr>
                <w:p w14:paraId="19F65B0F" w14:textId="77777777" w:rsidR="004B6FFC" w:rsidRDefault="004B6FFC" w:rsidP="00B77C67">
                  <w:pPr>
                    <w:rPr>
                      <w:b/>
                      <w:sz w:val="28"/>
                      <w:szCs w:val="28"/>
                    </w:rPr>
                  </w:pPr>
                </w:p>
              </w:tc>
              <w:tc>
                <w:tcPr>
                  <w:tcW w:w="567" w:type="dxa"/>
                </w:tcPr>
                <w:p w14:paraId="1B10091F" w14:textId="77777777" w:rsidR="004B6FFC" w:rsidRDefault="004B6FFC" w:rsidP="00B77C67">
                  <w:pPr>
                    <w:rPr>
                      <w:b/>
                      <w:sz w:val="28"/>
                      <w:szCs w:val="28"/>
                    </w:rPr>
                  </w:pPr>
                </w:p>
              </w:tc>
              <w:tc>
                <w:tcPr>
                  <w:tcW w:w="3517" w:type="dxa"/>
                </w:tcPr>
                <w:p w14:paraId="513AA65A" w14:textId="77777777" w:rsidR="004B6FFC" w:rsidRPr="006C2F06" w:rsidRDefault="004B6FFC" w:rsidP="00B77C67">
                  <w:pPr>
                    <w:rPr>
                      <w:sz w:val="24"/>
                      <w:szCs w:val="24"/>
                    </w:rPr>
                  </w:pPr>
                  <w:r w:rsidRPr="006C2F06">
                    <w:rPr>
                      <w:sz w:val="24"/>
                      <w:szCs w:val="24"/>
                    </w:rPr>
                    <w:t>QUIET</w:t>
                  </w:r>
                </w:p>
              </w:tc>
            </w:tr>
            <w:tr w:rsidR="004B6FFC" w14:paraId="6B016CC8" w14:textId="77777777" w:rsidTr="00B77C67">
              <w:trPr>
                <w:trHeight w:val="698"/>
              </w:trPr>
              <w:tc>
                <w:tcPr>
                  <w:tcW w:w="3703" w:type="dxa"/>
                </w:tcPr>
                <w:p w14:paraId="4DF380B2" w14:textId="77777777" w:rsidR="004B6FFC" w:rsidRPr="006C2F06" w:rsidRDefault="004B6FFC" w:rsidP="00B77C67">
                  <w:pPr>
                    <w:rPr>
                      <w:sz w:val="24"/>
                      <w:szCs w:val="24"/>
                    </w:rPr>
                  </w:pPr>
                  <w:r w:rsidRPr="006C2F06">
                    <w:rPr>
                      <w:sz w:val="24"/>
                      <w:szCs w:val="24"/>
                    </w:rPr>
                    <w:t>OBVIOUS SMELL FROM FUMES/POLLUTION</w:t>
                  </w:r>
                </w:p>
              </w:tc>
              <w:tc>
                <w:tcPr>
                  <w:tcW w:w="567" w:type="dxa"/>
                </w:tcPr>
                <w:p w14:paraId="119CFF9D" w14:textId="77777777" w:rsidR="004B6FFC" w:rsidRDefault="004B6FFC" w:rsidP="00B77C67">
                  <w:pPr>
                    <w:rPr>
                      <w:b/>
                      <w:sz w:val="28"/>
                      <w:szCs w:val="28"/>
                    </w:rPr>
                  </w:pPr>
                </w:p>
              </w:tc>
              <w:tc>
                <w:tcPr>
                  <w:tcW w:w="567" w:type="dxa"/>
                </w:tcPr>
                <w:p w14:paraId="4F06E06F" w14:textId="77777777" w:rsidR="004B6FFC" w:rsidRDefault="004B6FFC" w:rsidP="00B77C67">
                  <w:pPr>
                    <w:rPr>
                      <w:b/>
                      <w:sz w:val="28"/>
                      <w:szCs w:val="28"/>
                    </w:rPr>
                  </w:pPr>
                </w:p>
              </w:tc>
              <w:tc>
                <w:tcPr>
                  <w:tcW w:w="567" w:type="dxa"/>
                </w:tcPr>
                <w:p w14:paraId="55DCD738" w14:textId="77777777" w:rsidR="004B6FFC" w:rsidRDefault="004B6FFC" w:rsidP="00B77C67">
                  <w:pPr>
                    <w:rPr>
                      <w:b/>
                      <w:sz w:val="28"/>
                      <w:szCs w:val="28"/>
                    </w:rPr>
                  </w:pPr>
                </w:p>
              </w:tc>
              <w:tc>
                <w:tcPr>
                  <w:tcW w:w="425" w:type="dxa"/>
                </w:tcPr>
                <w:p w14:paraId="14395178" w14:textId="77777777" w:rsidR="004B6FFC" w:rsidRDefault="004B6FFC" w:rsidP="00B77C67">
                  <w:pPr>
                    <w:rPr>
                      <w:b/>
                      <w:sz w:val="28"/>
                      <w:szCs w:val="28"/>
                    </w:rPr>
                  </w:pPr>
                </w:p>
              </w:tc>
              <w:tc>
                <w:tcPr>
                  <w:tcW w:w="567" w:type="dxa"/>
                </w:tcPr>
                <w:p w14:paraId="75F71F10" w14:textId="77777777" w:rsidR="004B6FFC" w:rsidRDefault="004B6FFC" w:rsidP="00B77C67">
                  <w:pPr>
                    <w:rPr>
                      <w:b/>
                      <w:sz w:val="28"/>
                      <w:szCs w:val="28"/>
                    </w:rPr>
                  </w:pPr>
                </w:p>
              </w:tc>
              <w:tc>
                <w:tcPr>
                  <w:tcW w:w="3517" w:type="dxa"/>
                </w:tcPr>
                <w:p w14:paraId="246FAB0A" w14:textId="77777777" w:rsidR="004B6FFC" w:rsidRPr="006C2F06" w:rsidRDefault="004B6FFC" w:rsidP="00B77C67">
                  <w:pPr>
                    <w:rPr>
                      <w:sz w:val="24"/>
                      <w:szCs w:val="24"/>
                    </w:rPr>
                  </w:pPr>
                  <w:r w:rsidRPr="006C2F06">
                    <w:rPr>
                      <w:sz w:val="24"/>
                      <w:szCs w:val="24"/>
                    </w:rPr>
                    <w:t>NO SMELL FROM TRAFFIC OR OTHER POLL</w:t>
                  </w:r>
                  <w:r>
                    <w:rPr>
                      <w:sz w:val="24"/>
                      <w:szCs w:val="24"/>
                    </w:rPr>
                    <w:t>U</w:t>
                  </w:r>
                  <w:r w:rsidRPr="006C2F06">
                    <w:rPr>
                      <w:sz w:val="24"/>
                      <w:szCs w:val="24"/>
                    </w:rPr>
                    <w:t>TION</w:t>
                  </w:r>
                </w:p>
              </w:tc>
            </w:tr>
            <w:tr w:rsidR="004B6FFC" w14:paraId="2B7DC71C" w14:textId="77777777" w:rsidTr="00B77C67">
              <w:trPr>
                <w:trHeight w:val="430"/>
              </w:trPr>
              <w:tc>
                <w:tcPr>
                  <w:tcW w:w="3703" w:type="dxa"/>
                </w:tcPr>
                <w:p w14:paraId="30B71FCE" w14:textId="77777777" w:rsidR="004B6FFC" w:rsidRPr="006C2F06" w:rsidRDefault="004B6FFC" w:rsidP="00B77C67">
                  <w:pPr>
                    <w:rPr>
                      <w:sz w:val="24"/>
                      <w:szCs w:val="24"/>
                    </w:rPr>
                  </w:pPr>
                  <w:r>
                    <w:rPr>
                      <w:sz w:val="24"/>
                      <w:szCs w:val="24"/>
                    </w:rPr>
                    <w:t>VERY LITTLE OPEN SPACE/DERELICT OPEN SPACE</w:t>
                  </w:r>
                </w:p>
              </w:tc>
              <w:tc>
                <w:tcPr>
                  <w:tcW w:w="567" w:type="dxa"/>
                </w:tcPr>
                <w:p w14:paraId="7C4BF215" w14:textId="77777777" w:rsidR="004B6FFC" w:rsidRDefault="004B6FFC" w:rsidP="00B77C67">
                  <w:pPr>
                    <w:rPr>
                      <w:b/>
                      <w:sz w:val="28"/>
                      <w:szCs w:val="28"/>
                    </w:rPr>
                  </w:pPr>
                </w:p>
              </w:tc>
              <w:tc>
                <w:tcPr>
                  <w:tcW w:w="567" w:type="dxa"/>
                </w:tcPr>
                <w:p w14:paraId="0892FE14" w14:textId="77777777" w:rsidR="004B6FFC" w:rsidRDefault="004B6FFC" w:rsidP="00B77C67">
                  <w:pPr>
                    <w:rPr>
                      <w:b/>
                      <w:sz w:val="28"/>
                      <w:szCs w:val="28"/>
                    </w:rPr>
                  </w:pPr>
                </w:p>
              </w:tc>
              <w:tc>
                <w:tcPr>
                  <w:tcW w:w="567" w:type="dxa"/>
                </w:tcPr>
                <w:p w14:paraId="0A29EEDB" w14:textId="77777777" w:rsidR="004B6FFC" w:rsidRDefault="004B6FFC" w:rsidP="00B77C67">
                  <w:pPr>
                    <w:rPr>
                      <w:b/>
                      <w:sz w:val="28"/>
                      <w:szCs w:val="28"/>
                    </w:rPr>
                  </w:pPr>
                </w:p>
              </w:tc>
              <w:tc>
                <w:tcPr>
                  <w:tcW w:w="425" w:type="dxa"/>
                </w:tcPr>
                <w:p w14:paraId="05BCF3C5" w14:textId="77777777" w:rsidR="004B6FFC" w:rsidRDefault="004B6FFC" w:rsidP="00B77C67">
                  <w:pPr>
                    <w:rPr>
                      <w:b/>
                      <w:sz w:val="28"/>
                      <w:szCs w:val="28"/>
                    </w:rPr>
                  </w:pPr>
                </w:p>
              </w:tc>
              <w:tc>
                <w:tcPr>
                  <w:tcW w:w="567" w:type="dxa"/>
                </w:tcPr>
                <w:p w14:paraId="3CE0867D" w14:textId="77777777" w:rsidR="004B6FFC" w:rsidRDefault="004B6FFC" w:rsidP="00B77C67">
                  <w:pPr>
                    <w:rPr>
                      <w:b/>
                      <w:sz w:val="28"/>
                      <w:szCs w:val="28"/>
                    </w:rPr>
                  </w:pPr>
                </w:p>
              </w:tc>
              <w:tc>
                <w:tcPr>
                  <w:tcW w:w="3517" w:type="dxa"/>
                </w:tcPr>
                <w:p w14:paraId="0C942C8D" w14:textId="77777777" w:rsidR="004B6FFC" w:rsidRPr="006C2F06" w:rsidRDefault="004B6FFC" w:rsidP="00B77C67">
                  <w:pPr>
                    <w:rPr>
                      <w:sz w:val="24"/>
                      <w:szCs w:val="24"/>
                    </w:rPr>
                  </w:pPr>
                  <w:r w:rsidRPr="006C2F06">
                    <w:rPr>
                      <w:sz w:val="24"/>
                      <w:szCs w:val="24"/>
                    </w:rPr>
                    <w:t>PLENTY OF WELL MAINTAINED AND GREEN OPEN SPACE</w:t>
                  </w:r>
                </w:p>
              </w:tc>
            </w:tr>
            <w:tr w:rsidR="004B6FFC" w14:paraId="7D0A26DF" w14:textId="77777777" w:rsidTr="00B77C67">
              <w:trPr>
                <w:trHeight w:val="411"/>
              </w:trPr>
              <w:tc>
                <w:tcPr>
                  <w:tcW w:w="3703" w:type="dxa"/>
                </w:tcPr>
                <w:p w14:paraId="134C4542" w14:textId="77777777" w:rsidR="004B6FFC" w:rsidRPr="006C2F06" w:rsidRDefault="004B6FFC" w:rsidP="00B77C67">
                  <w:pPr>
                    <w:rPr>
                      <w:sz w:val="24"/>
                      <w:szCs w:val="24"/>
                    </w:rPr>
                  </w:pPr>
                  <w:r w:rsidRPr="006C2F06">
                    <w:rPr>
                      <w:sz w:val="24"/>
                      <w:szCs w:val="24"/>
                    </w:rPr>
                    <w:t>POOR BUILDING MAINTENANCE</w:t>
                  </w:r>
                </w:p>
              </w:tc>
              <w:tc>
                <w:tcPr>
                  <w:tcW w:w="567" w:type="dxa"/>
                </w:tcPr>
                <w:p w14:paraId="70099E69" w14:textId="77777777" w:rsidR="004B6FFC" w:rsidRDefault="004B6FFC" w:rsidP="00B77C67">
                  <w:pPr>
                    <w:rPr>
                      <w:b/>
                      <w:sz w:val="28"/>
                      <w:szCs w:val="28"/>
                    </w:rPr>
                  </w:pPr>
                </w:p>
              </w:tc>
              <w:tc>
                <w:tcPr>
                  <w:tcW w:w="567" w:type="dxa"/>
                </w:tcPr>
                <w:p w14:paraId="3C0F0D25" w14:textId="77777777" w:rsidR="004B6FFC" w:rsidRDefault="004B6FFC" w:rsidP="00B77C67">
                  <w:pPr>
                    <w:rPr>
                      <w:b/>
                      <w:sz w:val="28"/>
                      <w:szCs w:val="28"/>
                    </w:rPr>
                  </w:pPr>
                </w:p>
              </w:tc>
              <w:tc>
                <w:tcPr>
                  <w:tcW w:w="567" w:type="dxa"/>
                </w:tcPr>
                <w:p w14:paraId="2878069B" w14:textId="77777777" w:rsidR="004B6FFC" w:rsidRDefault="004B6FFC" w:rsidP="00B77C67">
                  <w:pPr>
                    <w:rPr>
                      <w:b/>
                      <w:sz w:val="28"/>
                      <w:szCs w:val="28"/>
                    </w:rPr>
                  </w:pPr>
                </w:p>
              </w:tc>
              <w:tc>
                <w:tcPr>
                  <w:tcW w:w="425" w:type="dxa"/>
                </w:tcPr>
                <w:p w14:paraId="1FA22AB3" w14:textId="77777777" w:rsidR="004B6FFC" w:rsidRDefault="004B6FFC" w:rsidP="00B77C67">
                  <w:pPr>
                    <w:rPr>
                      <w:b/>
                      <w:sz w:val="28"/>
                      <w:szCs w:val="28"/>
                    </w:rPr>
                  </w:pPr>
                </w:p>
              </w:tc>
              <w:tc>
                <w:tcPr>
                  <w:tcW w:w="567" w:type="dxa"/>
                </w:tcPr>
                <w:p w14:paraId="2B4CC5F5" w14:textId="77777777" w:rsidR="004B6FFC" w:rsidRDefault="004B6FFC" w:rsidP="00B77C67">
                  <w:pPr>
                    <w:rPr>
                      <w:b/>
                      <w:sz w:val="28"/>
                      <w:szCs w:val="28"/>
                    </w:rPr>
                  </w:pPr>
                </w:p>
              </w:tc>
              <w:tc>
                <w:tcPr>
                  <w:tcW w:w="3517" w:type="dxa"/>
                </w:tcPr>
                <w:p w14:paraId="3B5312EF" w14:textId="77777777" w:rsidR="004B6FFC" w:rsidRPr="006C2F06" w:rsidRDefault="004B6FFC" w:rsidP="00B77C67">
                  <w:pPr>
                    <w:rPr>
                      <w:sz w:val="24"/>
                      <w:szCs w:val="24"/>
                    </w:rPr>
                  </w:pPr>
                  <w:r w:rsidRPr="006C2F06">
                    <w:rPr>
                      <w:sz w:val="24"/>
                      <w:szCs w:val="24"/>
                    </w:rPr>
                    <w:t>BUILDINGS WELL MAINTAINED</w:t>
                  </w:r>
                </w:p>
              </w:tc>
            </w:tr>
            <w:tr w:rsidR="004B6FFC" w14:paraId="0663A8DA" w14:textId="77777777" w:rsidTr="00B77C67">
              <w:trPr>
                <w:trHeight w:val="411"/>
              </w:trPr>
              <w:tc>
                <w:tcPr>
                  <w:tcW w:w="3703" w:type="dxa"/>
                </w:tcPr>
                <w:p w14:paraId="0982473B" w14:textId="77777777" w:rsidR="004B6FFC" w:rsidRPr="006C2F06" w:rsidRDefault="004B6FFC" w:rsidP="00B77C67">
                  <w:pPr>
                    <w:rPr>
                      <w:sz w:val="24"/>
                      <w:szCs w:val="24"/>
                    </w:rPr>
                  </w:pPr>
                  <w:r>
                    <w:rPr>
                      <w:sz w:val="24"/>
                      <w:szCs w:val="24"/>
                    </w:rPr>
                    <w:t>EXTENSIVE VANDALISM/GRAFFITI/LITTER</w:t>
                  </w:r>
                </w:p>
              </w:tc>
              <w:tc>
                <w:tcPr>
                  <w:tcW w:w="567" w:type="dxa"/>
                </w:tcPr>
                <w:p w14:paraId="65F34C9E" w14:textId="77777777" w:rsidR="004B6FFC" w:rsidRDefault="004B6FFC" w:rsidP="00B77C67">
                  <w:pPr>
                    <w:rPr>
                      <w:b/>
                      <w:sz w:val="28"/>
                      <w:szCs w:val="28"/>
                    </w:rPr>
                  </w:pPr>
                </w:p>
              </w:tc>
              <w:tc>
                <w:tcPr>
                  <w:tcW w:w="567" w:type="dxa"/>
                </w:tcPr>
                <w:p w14:paraId="41CF2D5A" w14:textId="77777777" w:rsidR="004B6FFC" w:rsidRDefault="004B6FFC" w:rsidP="00B77C67">
                  <w:pPr>
                    <w:rPr>
                      <w:b/>
                      <w:sz w:val="28"/>
                      <w:szCs w:val="28"/>
                    </w:rPr>
                  </w:pPr>
                </w:p>
              </w:tc>
              <w:tc>
                <w:tcPr>
                  <w:tcW w:w="567" w:type="dxa"/>
                </w:tcPr>
                <w:p w14:paraId="440BBB60" w14:textId="77777777" w:rsidR="004B6FFC" w:rsidRDefault="004B6FFC" w:rsidP="00B77C67">
                  <w:pPr>
                    <w:rPr>
                      <w:b/>
                      <w:sz w:val="28"/>
                      <w:szCs w:val="28"/>
                    </w:rPr>
                  </w:pPr>
                </w:p>
              </w:tc>
              <w:tc>
                <w:tcPr>
                  <w:tcW w:w="425" w:type="dxa"/>
                </w:tcPr>
                <w:p w14:paraId="11201803" w14:textId="77777777" w:rsidR="004B6FFC" w:rsidRDefault="004B6FFC" w:rsidP="00B77C67">
                  <w:pPr>
                    <w:rPr>
                      <w:b/>
                      <w:sz w:val="28"/>
                      <w:szCs w:val="28"/>
                    </w:rPr>
                  </w:pPr>
                </w:p>
              </w:tc>
              <w:tc>
                <w:tcPr>
                  <w:tcW w:w="567" w:type="dxa"/>
                </w:tcPr>
                <w:p w14:paraId="1745DF2B" w14:textId="77777777" w:rsidR="004B6FFC" w:rsidRDefault="004B6FFC" w:rsidP="00B77C67">
                  <w:pPr>
                    <w:rPr>
                      <w:b/>
                      <w:sz w:val="28"/>
                      <w:szCs w:val="28"/>
                    </w:rPr>
                  </w:pPr>
                </w:p>
              </w:tc>
              <w:tc>
                <w:tcPr>
                  <w:tcW w:w="3517" w:type="dxa"/>
                </w:tcPr>
                <w:p w14:paraId="6E8F314F" w14:textId="77777777" w:rsidR="004B6FFC" w:rsidRPr="006C2F06" w:rsidRDefault="004B6FFC" w:rsidP="00B77C67">
                  <w:pPr>
                    <w:rPr>
                      <w:sz w:val="24"/>
                      <w:szCs w:val="24"/>
                    </w:rPr>
                  </w:pPr>
                  <w:r>
                    <w:rPr>
                      <w:sz w:val="24"/>
                      <w:szCs w:val="24"/>
                    </w:rPr>
                    <w:t>NO VANDALISM/GRAFFITI/LITTER</w:t>
                  </w:r>
                </w:p>
              </w:tc>
            </w:tr>
            <w:tr w:rsidR="004B6FFC" w14:paraId="7466F58D" w14:textId="77777777" w:rsidTr="00B77C67">
              <w:trPr>
                <w:trHeight w:val="411"/>
              </w:trPr>
              <w:tc>
                <w:tcPr>
                  <w:tcW w:w="3703" w:type="dxa"/>
                </w:tcPr>
                <w:p w14:paraId="38515E21" w14:textId="77777777" w:rsidR="004B6FFC" w:rsidRPr="006C2F06" w:rsidRDefault="004B6FFC" w:rsidP="00B77C67">
                  <w:pPr>
                    <w:rPr>
                      <w:sz w:val="24"/>
                      <w:szCs w:val="24"/>
                    </w:rPr>
                  </w:pPr>
                  <w:r>
                    <w:rPr>
                      <w:sz w:val="24"/>
                      <w:szCs w:val="24"/>
                    </w:rPr>
                    <w:t>AREA FEELS UNSAFE (imagine at night)</w:t>
                  </w:r>
                </w:p>
              </w:tc>
              <w:tc>
                <w:tcPr>
                  <w:tcW w:w="567" w:type="dxa"/>
                </w:tcPr>
                <w:p w14:paraId="2494F4E7" w14:textId="77777777" w:rsidR="004B6FFC" w:rsidRDefault="004B6FFC" w:rsidP="00B77C67">
                  <w:pPr>
                    <w:rPr>
                      <w:b/>
                      <w:sz w:val="28"/>
                      <w:szCs w:val="28"/>
                    </w:rPr>
                  </w:pPr>
                </w:p>
              </w:tc>
              <w:tc>
                <w:tcPr>
                  <w:tcW w:w="567" w:type="dxa"/>
                </w:tcPr>
                <w:p w14:paraId="0183FE64" w14:textId="77777777" w:rsidR="004B6FFC" w:rsidRDefault="004B6FFC" w:rsidP="00B77C67">
                  <w:pPr>
                    <w:rPr>
                      <w:b/>
                      <w:sz w:val="28"/>
                      <w:szCs w:val="28"/>
                    </w:rPr>
                  </w:pPr>
                </w:p>
              </w:tc>
              <w:tc>
                <w:tcPr>
                  <w:tcW w:w="567" w:type="dxa"/>
                </w:tcPr>
                <w:p w14:paraId="3FC2E5D8" w14:textId="77777777" w:rsidR="004B6FFC" w:rsidRDefault="004B6FFC" w:rsidP="00B77C67">
                  <w:pPr>
                    <w:rPr>
                      <w:b/>
                      <w:sz w:val="28"/>
                      <w:szCs w:val="28"/>
                    </w:rPr>
                  </w:pPr>
                </w:p>
              </w:tc>
              <w:tc>
                <w:tcPr>
                  <w:tcW w:w="425" w:type="dxa"/>
                </w:tcPr>
                <w:p w14:paraId="32F86D0E" w14:textId="77777777" w:rsidR="004B6FFC" w:rsidRDefault="004B6FFC" w:rsidP="00B77C67">
                  <w:pPr>
                    <w:rPr>
                      <w:b/>
                      <w:sz w:val="28"/>
                      <w:szCs w:val="28"/>
                    </w:rPr>
                  </w:pPr>
                </w:p>
              </w:tc>
              <w:tc>
                <w:tcPr>
                  <w:tcW w:w="567" w:type="dxa"/>
                </w:tcPr>
                <w:p w14:paraId="7F7C925E" w14:textId="77777777" w:rsidR="004B6FFC" w:rsidRDefault="004B6FFC" w:rsidP="00B77C67">
                  <w:pPr>
                    <w:rPr>
                      <w:b/>
                      <w:sz w:val="28"/>
                      <w:szCs w:val="28"/>
                    </w:rPr>
                  </w:pPr>
                </w:p>
              </w:tc>
              <w:tc>
                <w:tcPr>
                  <w:tcW w:w="3517" w:type="dxa"/>
                </w:tcPr>
                <w:p w14:paraId="690809A5" w14:textId="77777777" w:rsidR="004B6FFC" w:rsidRPr="006C2F06" w:rsidRDefault="004B6FFC" w:rsidP="00B77C67">
                  <w:pPr>
                    <w:rPr>
                      <w:sz w:val="24"/>
                      <w:szCs w:val="24"/>
                    </w:rPr>
                  </w:pPr>
                  <w:r>
                    <w:rPr>
                      <w:sz w:val="24"/>
                      <w:szCs w:val="24"/>
                    </w:rPr>
                    <w:t>AREA FEELS SAFE (imagine at night)</w:t>
                  </w:r>
                </w:p>
              </w:tc>
            </w:tr>
            <w:tr w:rsidR="004B6FFC" w14:paraId="03F85D16" w14:textId="77777777" w:rsidTr="00B77C67">
              <w:trPr>
                <w:trHeight w:val="411"/>
              </w:trPr>
              <w:tc>
                <w:tcPr>
                  <w:tcW w:w="3703" w:type="dxa"/>
                </w:tcPr>
                <w:p w14:paraId="2CE710AB" w14:textId="77777777" w:rsidR="004B6FFC" w:rsidRDefault="004B6FFC" w:rsidP="00B77C67">
                  <w:pPr>
                    <w:rPr>
                      <w:sz w:val="24"/>
                      <w:szCs w:val="24"/>
                    </w:rPr>
                  </w:pPr>
                  <w:r>
                    <w:rPr>
                      <w:sz w:val="24"/>
                      <w:szCs w:val="24"/>
                    </w:rPr>
                    <w:t>BUIDLINGS UGLY</w:t>
                  </w:r>
                </w:p>
              </w:tc>
              <w:tc>
                <w:tcPr>
                  <w:tcW w:w="567" w:type="dxa"/>
                </w:tcPr>
                <w:p w14:paraId="37774012" w14:textId="77777777" w:rsidR="004B6FFC" w:rsidRDefault="004B6FFC" w:rsidP="00B77C67">
                  <w:pPr>
                    <w:rPr>
                      <w:b/>
                      <w:sz w:val="28"/>
                      <w:szCs w:val="28"/>
                    </w:rPr>
                  </w:pPr>
                </w:p>
              </w:tc>
              <w:tc>
                <w:tcPr>
                  <w:tcW w:w="567" w:type="dxa"/>
                </w:tcPr>
                <w:p w14:paraId="74E1C51B" w14:textId="77777777" w:rsidR="004B6FFC" w:rsidRDefault="004B6FFC" w:rsidP="00B77C67">
                  <w:pPr>
                    <w:rPr>
                      <w:b/>
                      <w:sz w:val="28"/>
                      <w:szCs w:val="28"/>
                    </w:rPr>
                  </w:pPr>
                </w:p>
              </w:tc>
              <w:tc>
                <w:tcPr>
                  <w:tcW w:w="567" w:type="dxa"/>
                </w:tcPr>
                <w:p w14:paraId="1453A375" w14:textId="77777777" w:rsidR="004B6FFC" w:rsidRDefault="004B6FFC" w:rsidP="00B77C67">
                  <w:pPr>
                    <w:rPr>
                      <w:b/>
                      <w:sz w:val="28"/>
                      <w:szCs w:val="28"/>
                    </w:rPr>
                  </w:pPr>
                </w:p>
              </w:tc>
              <w:tc>
                <w:tcPr>
                  <w:tcW w:w="425" w:type="dxa"/>
                </w:tcPr>
                <w:p w14:paraId="67B282B6" w14:textId="77777777" w:rsidR="004B6FFC" w:rsidRDefault="004B6FFC" w:rsidP="00B77C67">
                  <w:pPr>
                    <w:rPr>
                      <w:b/>
                      <w:sz w:val="28"/>
                      <w:szCs w:val="28"/>
                    </w:rPr>
                  </w:pPr>
                </w:p>
              </w:tc>
              <w:tc>
                <w:tcPr>
                  <w:tcW w:w="567" w:type="dxa"/>
                </w:tcPr>
                <w:p w14:paraId="464D7DB2" w14:textId="77777777" w:rsidR="004B6FFC" w:rsidRDefault="004B6FFC" w:rsidP="00B77C67">
                  <w:pPr>
                    <w:rPr>
                      <w:b/>
                      <w:sz w:val="28"/>
                      <w:szCs w:val="28"/>
                    </w:rPr>
                  </w:pPr>
                </w:p>
              </w:tc>
              <w:tc>
                <w:tcPr>
                  <w:tcW w:w="3517" w:type="dxa"/>
                </w:tcPr>
                <w:p w14:paraId="25DBFFFD" w14:textId="75107808" w:rsidR="004B6FFC" w:rsidRDefault="004B6FFC" w:rsidP="00B77C67">
                  <w:pPr>
                    <w:rPr>
                      <w:sz w:val="24"/>
                      <w:szCs w:val="24"/>
                    </w:rPr>
                  </w:pPr>
                  <w:r w:rsidRPr="00FA516F">
                    <w:rPr>
                      <w:sz w:val="24"/>
                      <w:szCs w:val="24"/>
                    </w:rPr>
                    <w:t>BU</w:t>
                  </w:r>
                  <w:r>
                    <w:rPr>
                      <w:sz w:val="24"/>
                      <w:szCs w:val="24"/>
                    </w:rPr>
                    <w:t>I</w:t>
                  </w:r>
                  <w:r w:rsidRPr="00FA516F">
                    <w:rPr>
                      <w:sz w:val="24"/>
                      <w:szCs w:val="24"/>
                    </w:rPr>
                    <w:t>LDINGS AESTHETICALLY PLEASING</w:t>
                  </w:r>
                </w:p>
              </w:tc>
            </w:tr>
          </w:tbl>
          <w:p w14:paraId="6A17D61A" w14:textId="77777777" w:rsidR="004B6FFC" w:rsidRDefault="004B6FFC" w:rsidP="00B77C67">
            <w:pPr>
              <w:rPr>
                <w:b/>
                <w:sz w:val="28"/>
                <w:szCs w:val="28"/>
              </w:rPr>
            </w:pPr>
          </w:p>
          <w:p w14:paraId="2F7D9DBB" w14:textId="77777777" w:rsidR="004B6FFC" w:rsidRPr="00E37DD4" w:rsidRDefault="004B6FFC" w:rsidP="00B77C67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TOTAL EQ SCORE: </w:t>
            </w:r>
          </w:p>
        </w:tc>
      </w:tr>
    </w:tbl>
    <w:p w14:paraId="16CEF253" w14:textId="1C3328C1" w:rsidR="00FA516F" w:rsidRDefault="00FA516F"/>
    <w:p w14:paraId="5CA0BF31" w14:textId="77777777" w:rsidR="004B6FFC" w:rsidRDefault="004B6FFC" w:rsidP="004B6FFC">
      <w:r w:rsidRPr="00FA516F">
        <w:rPr>
          <w:b/>
          <w:u w:val="single"/>
        </w:rPr>
        <w:t>ANY OTHER OBSERVATIONS</w:t>
      </w:r>
      <w:r>
        <w:t>:</w:t>
      </w:r>
    </w:p>
    <w:p w14:paraId="7874EB11" w14:textId="77777777" w:rsidR="00FA516F" w:rsidRDefault="00FA516F" w:rsidP="00FA516F"/>
    <w:p w14:paraId="386AD679" w14:textId="77777777" w:rsidR="00FA516F" w:rsidRDefault="00FA516F" w:rsidP="00FA516F"/>
    <w:p w14:paraId="652F9189" w14:textId="77777777" w:rsidR="00FA516F" w:rsidRDefault="00FA516F" w:rsidP="00FA516F"/>
    <w:p w14:paraId="6CEF3412" w14:textId="77777777" w:rsidR="00FA516F" w:rsidRDefault="00FA516F" w:rsidP="00FA516F"/>
    <w:p w14:paraId="2FAD87AF" w14:textId="77777777" w:rsidR="00FA516F" w:rsidRDefault="00FA516F" w:rsidP="00FA516F"/>
    <w:p w14:paraId="2F3B02D7" w14:textId="77777777" w:rsidR="00FA516F" w:rsidRDefault="00FA516F" w:rsidP="00FA516F"/>
    <w:p w14:paraId="05E8C9C7" w14:textId="77777777" w:rsidR="00FA516F" w:rsidRDefault="00FA516F" w:rsidP="00FA516F"/>
    <w:p w14:paraId="4E917856" w14:textId="77777777" w:rsidR="00FA516F" w:rsidRDefault="00FA516F" w:rsidP="00FA516F"/>
    <w:p w14:paraId="3DC2590E" w14:textId="77777777" w:rsidR="00FA516F" w:rsidRDefault="00FA516F" w:rsidP="00FA516F"/>
    <w:p w14:paraId="63DF3172" w14:textId="77777777" w:rsidR="00FA516F" w:rsidRDefault="00FA516F" w:rsidP="00FA516F"/>
    <w:tbl>
      <w:tblPr>
        <w:tblStyle w:val="TableGrid"/>
        <w:tblW w:w="9776" w:type="dxa"/>
        <w:tblLook w:val="04A0" w:firstRow="1" w:lastRow="0" w:firstColumn="1" w:lastColumn="0" w:noHBand="0" w:noVBand="1"/>
      </w:tblPr>
      <w:tblGrid>
        <w:gridCol w:w="9776"/>
      </w:tblGrid>
      <w:tr w:rsidR="004B6FFC" w:rsidRPr="009A70C8" w14:paraId="7FF8927E" w14:textId="77777777" w:rsidTr="00F93449">
        <w:trPr>
          <w:trHeight w:val="705"/>
        </w:trPr>
        <w:tc>
          <w:tcPr>
            <w:tcW w:w="9776" w:type="dxa"/>
          </w:tcPr>
          <w:p w14:paraId="2580E7A6" w14:textId="774B0624" w:rsidR="004B6FFC" w:rsidRDefault="004B6FFC" w:rsidP="00B77C67">
            <w:pPr>
              <w:rPr>
                <w:b/>
                <w:sz w:val="28"/>
                <w:szCs w:val="28"/>
              </w:rPr>
            </w:pPr>
            <w:r w:rsidRPr="009A70C8">
              <w:rPr>
                <w:b/>
                <w:sz w:val="28"/>
                <w:szCs w:val="28"/>
              </w:rPr>
              <w:t xml:space="preserve">Site </w:t>
            </w:r>
            <w:r>
              <w:rPr>
                <w:b/>
                <w:sz w:val="28"/>
                <w:szCs w:val="28"/>
              </w:rPr>
              <w:t>3</w:t>
            </w:r>
          </w:p>
          <w:p w14:paraId="5D439914" w14:textId="77777777" w:rsidR="004B6FFC" w:rsidRDefault="004B6FFC" w:rsidP="00B77C67">
            <w:pPr>
              <w:rPr>
                <w:b/>
                <w:sz w:val="28"/>
                <w:szCs w:val="28"/>
              </w:rPr>
            </w:pPr>
            <w:r w:rsidRPr="009A70C8">
              <w:rPr>
                <w:b/>
                <w:sz w:val="28"/>
                <w:szCs w:val="28"/>
              </w:rPr>
              <w:t xml:space="preserve"> Location</w:t>
            </w:r>
          </w:p>
          <w:p w14:paraId="055482F0" w14:textId="77777777" w:rsidR="004B6FFC" w:rsidRDefault="004B6FFC" w:rsidP="00B77C67">
            <w:pPr>
              <w:rPr>
                <w:b/>
                <w:sz w:val="28"/>
                <w:szCs w:val="28"/>
              </w:rPr>
            </w:pPr>
          </w:p>
          <w:p w14:paraId="162FEF88" w14:textId="6361FCF9" w:rsidR="004B6FFC" w:rsidRDefault="004B6FFC" w:rsidP="00B77C67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Distance from centre o</w:t>
            </w:r>
            <w:r w:rsidR="00927D9B">
              <w:rPr>
                <w:b/>
                <w:sz w:val="28"/>
                <w:szCs w:val="28"/>
              </w:rPr>
              <w:t>f</w:t>
            </w:r>
            <w:r>
              <w:rPr>
                <w:b/>
                <w:sz w:val="28"/>
                <w:szCs w:val="28"/>
              </w:rPr>
              <w:t xml:space="preserve"> York</w:t>
            </w:r>
          </w:p>
          <w:p w14:paraId="4804ECAD" w14:textId="77777777" w:rsidR="004B6FFC" w:rsidRPr="009A70C8" w:rsidRDefault="004B6FFC" w:rsidP="00B77C67">
            <w:pPr>
              <w:rPr>
                <w:b/>
                <w:sz w:val="28"/>
                <w:szCs w:val="28"/>
              </w:rPr>
            </w:pPr>
          </w:p>
        </w:tc>
      </w:tr>
      <w:tr w:rsidR="004B6FFC" w:rsidRPr="009A70C8" w14:paraId="087207C9" w14:textId="77777777" w:rsidTr="00F93449">
        <w:trPr>
          <w:trHeight w:val="2715"/>
        </w:trPr>
        <w:tc>
          <w:tcPr>
            <w:tcW w:w="9776" w:type="dxa"/>
          </w:tcPr>
          <w:p w14:paraId="7E18F051" w14:textId="77777777" w:rsidR="004B6FFC" w:rsidRDefault="004B6FFC" w:rsidP="00B77C67">
            <w:pPr>
              <w:rPr>
                <w:b/>
                <w:sz w:val="28"/>
                <w:szCs w:val="28"/>
              </w:rPr>
            </w:pPr>
            <w:r w:rsidRPr="009A70C8">
              <w:rPr>
                <w:b/>
                <w:sz w:val="28"/>
                <w:szCs w:val="28"/>
              </w:rPr>
              <w:t xml:space="preserve">Epitome </w:t>
            </w:r>
            <w:r>
              <w:rPr>
                <w:b/>
                <w:sz w:val="28"/>
                <w:szCs w:val="28"/>
              </w:rPr>
              <w:t>W</w:t>
            </w:r>
            <w:r w:rsidRPr="009A70C8">
              <w:rPr>
                <w:b/>
                <w:sz w:val="28"/>
                <w:szCs w:val="28"/>
              </w:rPr>
              <w:t>ords</w:t>
            </w:r>
            <w:r>
              <w:rPr>
                <w:b/>
                <w:sz w:val="28"/>
                <w:szCs w:val="28"/>
              </w:rPr>
              <w:t xml:space="preserve"> and/or </w:t>
            </w:r>
            <w:r w:rsidRPr="009A70C8">
              <w:rPr>
                <w:b/>
                <w:sz w:val="28"/>
                <w:szCs w:val="28"/>
              </w:rPr>
              <w:t xml:space="preserve">Photo </w:t>
            </w:r>
            <w:r>
              <w:rPr>
                <w:b/>
                <w:sz w:val="28"/>
                <w:szCs w:val="28"/>
              </w:rPr>
              <w:t>L</w:t>
            </w:r>
            <w:r w:rsidRPr="009A70C8">
              <w:rPr>
                <w:b/>
                <w:sz w:val="28"/>
                <w:szCs w:val="28"/>
              </w:rPr>
              <w:t>abels</w:t>
            </w:r>
          </w:p>
          <w:p w14:paraId="1DC86012" w14:textId="77777777" w:rsidR="004B6FFC" w:rsidRDefault="004B6FFC" w:rsidP="00B77C67">
            <w:pPr>
              <w:rPr>
                <w:b/>
                <w:sz w:val="28"/>
                <w:szCs w:val="28"/>
              </w:rPr>
            </w:pPr>
          </w:p>
          <w:p w14:paraId="2B1A43C5" w14:textId="77777777" w:rsidR="004B6FFC" w:rsidRDefault="004B6FFC" w:rsidP="00B77C67">
            <w:pPr>
              <w:rPr>
                <w:b/>
                <w:sz w:val="28"/>
                <w:szCs w:val="28"/>
              </w:rPr>
            </w:pPr>
          </w:p>
          <w:p w14:paraId="29A69D02" w14:textId="77777777" w:rsidR="004B6FFC" w:rsidRDefault="004B6FFC" w:rsidP="00B77C67">
            <w:pPr>
              <w:rPr>
                <w:b/>
                <w:sz w:val="28"/>
                <w:szCs w:val="28"/>
              </w:rPr>
            </w:pPr>
          </w:p>
          <w:p w14:paraId="77E2114B" w14:textId="77777777" w:rsidR="004B6FFC" w:rsidRDefault="004B6FFC" w:rsidP="00B77C67">
            <w:pPr>
              <w:rPr>
                <w:b/>
                <w:sz w:val="28"/>
                <w:szCs w:val="28"/>
              </w:rPr>
            </w:pPr>
          </w:p>
          <w:p w14:paraId="36BE5399" w14:textId="77777777" w:rsidR="004B6FFC" w:rsidRDefault="004B6FFC" w:rsidP="00B77C67">
            <w:pPr>
              <w:rPr>
                <w:b/>
                <w:sz w:val="28"/>
                <w:szCs w:val="28"/>
              </w:rPr>
            </w:pPr>
          </w:p>
          <w:p w14:paraId="3E99D70B" w14:textId="77777777" w:rsidR="004B6FFC" w:rsidRDefault="004B6FFC" w:rsidP="00B77C67">
            <w:pPr>
              <w:rPr>
                <w:b/>
                <w:sz w:val="28"/>
                <w:szCs w:val="28"/>
              </w:rPr>
            </w:pPr>
          </w:p>
          <w:p w14:paraId="2EDB9F42" w14:textId="77777777" w:rsidR="004B6FFC" w:rsidRDefault="004B6FFC" w:rsidP="00B77C67">
            <w:pPr>
              <w:rPr>
                <w:b/>
                <w:sz w:val="28"/>
                <w:szCs w:val="28"/>
              </w:rPr>
            </w:pPr>
          </w:p>
          <w:p w14:paraId="3A796DC9" w14:textId="77777777" w:rsidR="004B6FFC" w:rsidRDefault="004B6FFC" w:rsidP="00B77C67">
            <w:pPr>
              <w:rPr>
                <w:b/>
                <w:sz w:val="28"/>
                <w:szCs w:val="28"/>
              </w:rPr>
            </w:pPr>
          </w:p>
          <w:p w14:paraId="5F758472" w14:textId="77777777" w:rsidR="004B6FFC" w:rsidRDefault="004B6FFC" w:rsidP="00B77C67">
            <w:pPr>
              <w:rPr>
                <w:b/>
                <w:sz w:val="28"/>
                <w:szCs w:val="28"/>
              </w:rPr>
            </w:pPr>
          </w:p>
          <w:p w14:paraId="3A66EDBE" w14:textId="77777777" w:rsidR="004B6FFC" w:rsidRDefault="004B6FFC" w:rsidP="00B77C67">
            <w:pPr>
              <w:rPr>
                <w:b/>
                <w:sz w:val="28"/>
                <w:szCs w:val="28"/>
              </w:rPr>
            </w:pPr>
          </w:p>
          <w:p w14:paraId="19BB742F" w14:textId="77777777" w:rsidR="004B6FFC" w:rsidRDefault="004B6FFC" w:rsidP="00B77C67">
            <w:pPr>
              <w:rPr>
                <w:b/>
                <w:sz w:val="28"/>
                <w:szCs w:val="28"/>
              </w:rPr>
            </w:pPr>
          </w:p>
          <w:p w14:paraId="4764E09A" w14:textId="77777777" w:rsidR="004B6FFC" w:rsidRDefault="004B6FFC" w:rsidP="00B77C67">
            <w:pPr>
              <w:rPr>
                <w:b/>
                <w:sz w:val="28"/>
                <w:szCs w:val="28"/>
              </w:rPr>
            </w:pPr>
          </w:p>
          <w:p w14:paraId="04095043" w14:textId="77777777" w:rsidR="004B6FFC" w:rsidRDefault="004B6FFC" w:rsidP="00B77C67">
            <w:pPr>
              <w:rPr>
                <w:b/>
                <w:sz w:val="28"/>
                <w:szCs w:val="28"/>
              </w:rPr>
            </w:pPr>
          </w:p>
          <w:p w14:paraId="7458C56C" w14:textId="77777777" w:rsidR="004B6FFC" w:rsidRDefault="004B6FFC" w:rsidP="00B77C67">
            <w:pPr>
              <w:rPr>
                <w:b/>
                <w:sz w:val="28"/>
                <w:szCs w:val="28"/>
              </w:rPr>
            </w:pPr>
          </w:p>
          <w:p w14:paraId="0C9AAB16" w14:textId="77777777" w:rsidR="004B6FFC" w:rsidRDefault="004B6FFC" w:rsidP="00B77C67">
            <w:pPr>
              <w:rPr>
                <w:b/>
                <w:sz w:val="28"/>
                <w:szCs w:val="28"/>
              </w:rPr>
            </w:pPr>
          </w:p>
          <w:p w14:paraId="24A21F5E" w14:textId="77777777" w:rsidR="004B6FFC" w:rsidRDefault="004B6FFC" w:rsidP="00B77C67">
            <w:pPr>
              <w:rPr>
                <w:b/>
                <w:sz w:val="28"/>
                <w:szCs w:val="28"/>
              </w:rPr>
            </w:pPr>
          </w:p>
          <w:p w14:paraId="7A9A31B6" w14:textId="77777777" w:rsidR="004B6FFC" w:rsidRPr="009A70C8" w:rsidRDefault="004B6FFC" w:rsidP="00B77C67">
            <w:pPr>
              <w:rPr>
                <w:b/>
                <w:sz w:val="28"/>
                <w:szCs w:val="28"/>
              </w:rPr>
            </w:pPr>
          </w:p>
        </w:tc>
      </w:tr>
      <w:tr w:rsidR="004B6FFC" w14:paraId="44EAA654" w14:textId="77777777" w:rsidTr="00F93449">
        <w:trPr>
          <w:trHeight w:val="3079"/>
        </w:trPr>
        <w:tc>
          <w:tcPr>
            <w:tcW w:w="9776" w:type="dxa"/>
          </w:tcPr>
          <w:p w14:paraId="19A15674" w14:textId="77777777" w:rsidR="004B6FFC" w:rsidRDefault="004B6FFC" w:rsidP="00B77C67">
            <w:r w:rsidRPr="009A70C8">
              <w:rPr>
                <w:b/>
                <w:sz w:val="28"/>
                <w:szCs w:val="28"/>
              </w:rPr>
              <w:t xml:space="preserve">Traffic </w:t>
            </w:r>
            <w:r>
              <w:rPr>
                <w:b/>
                <w:sz w:val="28"/>
                <w:szCs w:val="28"/>
              </w:rPr>
              <w:t>C</w:t>
            </w:r>
            <w:r w:rsidRPr="009A70C8">
              <w:rPr>
                <w:b/>
                <w:sz w:val="28"/>
                <w:szCs w:val="28"/>
              </w:rPr>
              <w:t>ount</w:t>
            </w:r>
            <w:r>
              <w:t xml:space="preserve"> – </w:t>
            </w:r>
            <w:r w:rsidRPr="009A70C8">
              <w:rPr>
                <w:sz w:val="24"/>
                <w:szCs w:val="24"/>
              </w:rPr>
              <w:t>work in pairs – one of you counts vehicles travelling in one direction, one of you does the other direction. Count for FIVE minutes. Add your scores together</w:t>
            </w:r>
            <w:r>
              <w:rPr>
                <w:sz w:val="24"/>
                <w:szCs w:val="24"/>
              </w:rPr>
              <w:t xml:space="preserve"> then total ALL the vehicles that went past in 5 minutes.</w:t>
            </w:r>
          </w:p>
          <w:p w14:paraId="5D7E6EF7" w14:textId="77777777" w:rsidR="004B6FFC" w:rsidRDefault="004B6FFC" w:rsidP="00B77C67"/>
          <w:tbl>
            <w:tblPr>
              <w:tblStyle w:val="TableGrid"/>
              <w:tblW w:w="0" w:type="auto"/>
              <w:tblLook w:val="04A0" w:firstRow="1" w:lastRow="0" w:firstColumn="1" w:lastColumn="0" w:noHBand="0" w:noVBand="1"/>
            </w:tblPr>
            <w:tblGrid>
              <w:gridCol w:w="2362"/>
              <w:gridCol w:w="4613"/>
              <w:gridCol w:w="1559"/>
              <w:gridCol w:w="918"/>
            </w:tblGrid>
            <w:tr w:rsidR="004B6FFC" w14:paraId="5DE8CB21" w14:textId="77777777" w:rsidTr="00B77C67">
              <w:trPr>
                <w:trHeight w:val="279"/>
              </w:trPr>
              <w:tc>
                <w:tcPr>
                  <w:tcW w:w="2362" w:type="dxa"/>
                </w:tcPr>
                <w:p w14:paraId="5673D6DE" w14:textId="77777777" w:rsidR="004B6FFC" w:rsidRPr="004B6FFC" w:rsidRDefault="004B6FFC" w:rsidP="00B77C67">
                  <w:pPr>
                    <w:rPr>
                      <w:b/>
                    </w:rPr>
                  </w:pPr>
                </w:p>
              </w:tc>
              <w:tc>
                <w:tcPr>
                  <w:tcW w:w="4613" w:type="dxa"/>
                </w:tcPr>
                <w:p w14:paraId="3506D406" w14:textId="77777777" w:rsidR="004B6FFC" w:rsidRPr="004B6FFC" w:rsidRDefault="004B6FFC" w:rsidP="00B77C67">
                  <w:pPr>
                    <w:rPr>
                      <w:b/>
                    </w:rPr>
                  </w:pPr>
                  <w:r w:rsidRPr="004B6FFC">
                    <w:rPr>
                      <w:b/>
                    </w:rPr>
                    <w:t xml:space="preserve">My </w:t>
                  </w:r>
                  <w:r>
                    <w:rPr>
                      <w:b/>
                    </w:rPr>
                    <w:t>T</w:t>
                  </w:r>
                  <w:r w:rsidRPr="004B6FFC">
                    <w:rPr>
                      <w:b/>
                    </w:rPr>
                    <w:t>ally</w:t>
                  </w:r>
                </w:p>
              </w:tc>
              <w:tc>
                <w:tcPr>
                  <w:tcW w:w="1559" w:type="dxa"/>
                </w:tcPr>
                <w:p w14:paraId="6200A7B2" w14:textId="77777777" w:rsidR="004B6FFC" w:rsidRPr="004B6FFC" w:rsidRDefault="004B6FFC" w:rsidP="00B77C67">
                  <w:pPr>
                    <w:rPr>
                      <w:b/>
                    </w:rPr>
                  </w:pPr>
                  <w:r w:rsidRPr="004B6FFC">
                    <w:rPr>
                      <w:b/>
                    </w:rPr>
                    <w:t xml:space="preserve">Partner’s </w:t>
                  </w:r>
                  <w:r>
                    <w:rPr>
                      <w:b/>
                    </w:rPr>
                    <w:t>T</w:t>
                  </w:r>
                  <w:r w:rsidRPr="004B6FFC">
                    <w:rPr>
                      <w:b/>
                    </w:rPr>
                    <w:t xml:space="preserve">ally  </w:t>
                  </w:r>
                </w:p>
              </w:tc>
              <w:tc>
                <w:tcPr>
                  <w:tcW w:w="918" w:type="dxa"/>
                </w:tcPr>
                <w:p w14:paraId="4E2E365F" w14:textId="77777777" w:rsidR="004B6FFC" w:rsidRPr="004B6FFC" w:rsidRDefault="004B6FFC" w:rsidP="00B77C67">
                  <w:pPr>
                    <w:rPr>
                      <w:b/>
                    </w:rPr>
                  </w:pPr>
                  <w:r w:rsidRPr="004B6FFC">
                    <w:rPr>
                      <w:b/>
                    </w:rPr>
                    <w:t>TOTAL</w:t>
                  </w:r>
                </w:p>
              </w:tc>
            </w:tr>
            <w:tr w:rsidR="004B6FFC" w14:paraId="59B2C414" w14:textId="77777777" w:rsidTr="00B77C67">
              <w:trPr>
                <w:trHeight w:val="3052"/>
              </w:trPr>
              <w:tc>
                <w:tcPr>
                  <w:tcW w:w="2362" w:type="dxa"/>
                </w:tcPr>
                <w:p w14:paraId="46C58B0D" w14:textId="77777777" w:rsidR="004B6FFC" w:rsidRDefault="004B6FFC" w:rsidP="00B77C67">
                  <w:r w:rsidRPr="009A70C8">
                    <w:t>Cars</w:t>
                  </w:r>
                </w:p>
                <w:p w14:paraId="2374584D" w14:textId="77777777" w:rsidR="004B6FFC" w:rsidRPr="009A70C8" w:rsidRDefault="004B6FFC" w:rsidP="00B77C67"/>
                <w:p w14:paraId="416C4F00" w14:textId="77777777" w:rsidR="004B6FFC" w:rsidRPr="009A70C8" w:rsidRDefault="004B6FFC" w:rsidP="00B77C67"/>
                <w:p w14:paraId="731F8259" w14:textId="77777777" w:rsidR="004B6FFC" w:rsidRDefault="004B6FFC" w:rsidP="00B77C67">
                  <w:r w:rsidRPr="009A70C8">
                    <w:t>Lorries/vans</w:t>
                  </w:r>
                </w:p>
                <w:p w14:paraId="1AD877E3" w14:textId="77777777" w:rsidR="004B6FFC" w:rsidRPr="009A70C8" w:rsidRDefault="004B6FFC" w:rsidP="00B77C67"/>
                <w:p w14:paraId="7D7BF423" w14:textId="77777777" w:rsidR="004B6FFC" w:rsidRPr="009A70C8" w:rsidRDefault="004B6FFC" w:rsidP="00B77C67"/>
                <w:p w14:paraId="1751D728" w14:textId="77777777" w:rsidR="004B6FFC" w:rsidRDefault="004B6FFC" w:rsidP="00B77C67">
                  <w:r w:rsidRPr="009A70C8">
                    <w:t>Motorbikes</w:t>
                  </w:r>
                </w:p>
                <w:p w14:paraId="39B7D77F" w14:textId="77777777" w:rsidR="004B6FFC" w:rsidRPr="009A70C8" w:rsidRDefault="004B6FFC" w:rsidP="00B77C67"/>
                <w:p w14:paraId="5CD3054B" w14:textId="77777777" w:rsidR="004B6FFC" w:rsidRPr="009A70C8" w:rsidRDefault="004B6FFC" w:rsidP="00B77C67"/>
                <w:p w14:paraId="267EE624" w14:textId="77777777" w:rsidR="004B6FFC" w:rsidRDefault="004B6FFC" w:rsidP="00B77C67">
                  <w:r w:rsidRPr="009A70C8">
                    <w:t>Bicycles</w:t>
                  </w:r>
                </w:p>
                <w:p w14:paraId="6D4FA906" w14:textId="77777777" w:rsidR="004B6FFC" w:rsidRPr="009A70C8" w:rsidRDefault="004B6FFC" w:rsidP="00B77C67"/>
                <w:p w14:paraId="241442FE" w14:textId="77777777" w:rsidR="004B6FFC" w:rsidRPr="009A70C8" w:rsidRDefault="004B6FFC" w:rsidP="00B77C67"/>
                <w:p w14:paraId="385ACED5" w14:textId="77777777" w:rsidR="004B6FFC" w:rsidRDefault="004B6FFC" w:rsidP="00B77C67">
                  <w:r w:rsidRPr="009A70C8">
                    <w:t>Coaches/buses</w:t>
                  </w:r>
                </w:p>
                <w:p w14:paraId="0EBDA2F0" w14:textId="77777777" w:rsidR="004B6FFC" w:rsidRPr="009A70C8" w:rsidRDefault="004B6FFC" w:rsidP="00B77C67"/>
                <w:p w14:paraId="1C2097B3" w14:textId="77777777" w:rsidR="004B6FFC" w:rsidRPr="009A70C8" w:rsidRDefault="004B6FFC" w:rsidP="00B77C67"/>
                <w:p w14:paraId="29685E95" w14:textId="77777777" w:rsidR="004B6FFC" w:rsidRDefault="004B6FFC" w:rsidP="00B77C67">
                  <w:r w:rsidRPr="009A70C8">
                    <w:t>Other</w:t>
                  </w:r>
                </w:p>
                <w:p w14:paraId="24014895" w14:textId="77777777" w:rsidR="004B6FFC" w:rsidRDefault="004B6FFC" w:rsidP="00B77C67"/>
              </w:tc>
              <w:tc>
                <w:tcPr>
                  <w:tcW w:w="4613" w:type="dxa"/>
                </w:tcPr>
                <w:p w14:paraId="604A366C" w14:textId="77777777" w:rsidR="004B6FFC" w:rsidRDefault="004B6FFC" w:rsidP="00B77C67"/>
              </w:tc>
              <w:tc>
                <w:tcPr>
                  <w:tcW w:w="1559" w:type="dxa"/>
                </w:tcPr>
                <w:p w14:paraId="1A16B337" w14:textId="77777777" w:rsidR="004B6FFC" w:rsidRDefault="004B6FFC" w:rsidP="00B77C67"/>
              </w:tc>
              <w:tc>
                <w:tcPr>
                  <w:tcW w:w="918" w:type="dxa"/>
                </w:tcPr>
                <w:p w14:paraId="73E6009F" w14:textId="77777777" w:rsidR="004B6FFC" w:rsidRDefault="004B6FFC" w:rsidP="00B77C67"/>
              </w:tc>
            </w:tr>
            <w:tr w:rsidR="004B6FFC" w14:paraId="7715B266" w14:textId="77777777" w:rsidTr="00B77C67">
              <w:trPr>
                <w:trHeight w:val="264"/>
              </w:trPr>
              <w:tc>
                <w:tcPr>
                  <w:tcW w:w="8534" w:type="dxa"/>
                  <w:gridSpan w:val="3"/>
                </w:tcPr>
                <w:p w14:paraId="3A1917E5" w14:textId="77777777" w:rsidR="004B6FFC" w:rsidRPr="004B6FFC" w:rsidRDefault="004B6FFC" w:rsidP="00B77C67">
                  <w:pPr>
                    <w:rPr>
                      <w:b/>
                    </w:rPr>
                  </w:pPr>
                  <w:r>
                    <w:t xml:space="preserve">                                                                                                                                </w:t>
                  </w:r>
                  <w:r w:rsidRPr="004B6FFC">
                    <w:rPr>
                      <w:b/>
                    </w:rPr>
                    <w:t>Total of all vehicles</w:t>
                  </w:r>
                </w:p>
                <w:p w14:paraId="6FB683DB" w14:textId="77777777" w:rsidR="004B6FFC" w:rsidRDefault="004B6FFC" w:rsidP="00B77C67"/>
              </w:tc>
              <w:tc>
                <w:tcPr>
                  <w:tcW w:w="918" w:type="dxa"/>
                </w:tcPr>
                <w:p w14:paraId="47ED5654" w14:textId="77777777" w:rsidR="004B6FFC" w:rsidRDefault="004B6FFC" w:rsidP="00B77C67"/>
              </w:tc>
            </w:tr>
          </w:tbl>
          <w:p w14:paraId="1669E3C0" w14:textId="77777777" w:rsidR="004B6FFC" w:rsidRDefault="004B6FFC" w:rsidP="00B77C67"/>
          <w:p w14:paraId="7752F76A" w14:textId="77777777" w:rsidR="004B6FFC" w:rsidRDefault="004B6FFC" w:rsidP="00B77C67">
            <w:r>
              <w:t xml:space="preserve">                                                                                                                  </w:t>
            </w:r>
          </w:p>
        </w:tc>
      </w:tr>
      <w:tr w:rsidR="004B6FFC" w:rsidRPr="009A70C8" w14:paraId="6CAE549B" w14:textId="77777777" w:rsidTr="00F93449">
        <w:trPr>
          <w:trHeight w:val="2715"/>
        </w:trPr>
        <w:tc>
          <w:tcPr>
            <w:tcW w:w="9776" w:type="dxa"/>
          </w:tcPr>
          <w:p w14:paraId="78FBB210" w14:textId="77777777" w:rsidR="004B6FFC" w:rsidRDefault="004B6FFC" w:rsidP="00B77C67">
            <w:pPr>
              <w:rPr>
                <w:b/>
                <w:sz w:val="28"/>
                <w:szCs w:val="28"/>
              </w:rPr>
            </w:pPr>
            <w:r w:rsidRPr="009A70C8">
              <w:rPr>
                <w:b/>
                <w:sz w:val="28"/>
                <w:szCs w:val="28"/>
              </w:rPr>
              <w:lastRenderedPageBreak/>
              <w:t xml:space="preserve">Tourist </w:t>
            </w:r>
            <w:r>
              <w:rPr>
                <w:b/>
                <w:sz w:val="28"/>
                <w:szCs w:val="28"/>
              </w:rPr>
              <w:t>F</w:t>
            </w:r>
            <w:r w:rsidRPr="009A70C8">
              <w:rPr>
                <w:b/>
                <w:sz w:val="28"/>
                <w:szCs w:val="28"/>
              </w:rPr>
              <w:t>acilities</w:t>
            </w:r>
            <w:r>
              <w:rPr>
                <w:b/>
                <w:sz w:val="28"/>
                <w:szCs w:val="28"/>
              </w:rPr>
              <w:t>/ Tourism Indicator</w:t>
            </w:r>
          </w:p>
          <w:p w14:paraId="6AEB0FF0" w14:textId="77777777" w:rsidR="004B6FFC" w:rsidRDefault="004B6FFC" w:rsidP="00B77C6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Count how many of each of these tourist facilities you can see within 200m (approx.) from where you are standing:</w:t>
            </w:r>
          </w:p>
          <w:p w14:paraId="56CF5B67" w14:textId="77777777" w:rsidR="004B6FFC" w:rsidRDefault="004B6FFC" w:rsidP="00B77C67">
            <w:pPr>
              <w:rPr>
                <w:sz w:val="24"/>
                <w:szCs w:val="24"/>
              </w:rPr>
            </w:pPr>
          </w:p>
          <w:p w14:paraId="6BF269F0" w14:textId="77777777" w:rsidR="004B6FFC" w:rsidRDefault="004B6FFC" w:rsidP="00B77C6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Attractions/landmarks</w:t>
            </w:r>
          </w:p>
          <w:p w14:paraId="4DD70F21" w14:textId="77777777" w:rsidR="004B6FFC" w:rsidRDefault="004B6FFC" w:rsidP="00B77C67">
            <w:pPr>
              <w:rPr>
                <w:sz w:val="24"/>
                <w:szCs w:val="24"/>
              </w:rPr>
            </w:pPr>
          </w:p>
          <w:p w14:paraId="4E6C310A" w14:textId="77777777" w:rsidR="004B6FFC" w:rsidRDefault="004B6FFC" w:rsidP="00B77C6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Tourist shop</w:t>
            </w:r>
          </w:p>
          <w:p w14:paraId="27A2347C" w14:textId="77777777" w:rsidR="004B6FFC" w:rsidRDefault="004B6FFC" w:rsidP="00B77C67">
            <w:pPr>
              <w:rPr>
                <w:sz w:val="24"/>
                <w:szCs w:val="24"/>
              </w:rPr>
            </w:pPr>
          </w:p>
          <w:p w14:paraId="14C44973" w14:textId="77777777" w:rsidR="004B6FFC" w:rsidRDefault="004B6FFC" w:rsidP="00B77C6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Tourist service </w:t>
            </w:r>
          </w:p>
          <w:p w14:paraId="4942706E" w14:textId="77777777" w:rsidR="004B6FFC" w:rsidRDefault="004B6FFC" w:rsidP="00B77C67">
            <w:pPr>
              <w:rPr>
                <w:sz w:val="24"/>
                <w:szCs w:val="24"/>
              </w:rPr>
            </w:pPr>
          </w:p>
          <w:p w14:paraId="14E019E2" w14:textId="77777777" w:rsidR="004B6FFC" w:rsidRDefault="004B6FFC" w:rsidP="00B77C6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Other</w:t>
            </w:r>
          </w:p>
          <w:p w14:paraId="744DB87B" w14:textId="5AF5B535" w:rsidR="004B6FFC" w:rsidRDefault="004B6FFC" w:rsidP="00B77C67">
            <w:pPr>
              <w:rPr>
                <w:sz w:val="24"/>
                <w:szCs w:val="24"/>
              </w:rPr>
            </w:pPr>
          </w:p>
          <w:p w14:paraId="64AB4E87" w14:textId="1F35A3FF" w:rsidR="004B6FFC" w:rsidRDefault="00F93449" w:rsidP="00B77C67">
            <w:pPr>
              <w:rPr>
                <w:sz w:val="24"/>
                <w:szCs w:val="24"/>
              </w:rPr>
            </w:pPr>
            <w:r w:rsidRPr="004B6FFC">
              <w:rPr>
                <w:noProof/>
                <w:sz w:val="24"/>
                <w:szCs w:val="24"/>
                <w:lang w:eastAsia="en-GB"/>
              </w:rPr>
              <mc:AlternateContent>
                <mc:Choice Requires="wps">
                  <w:drawing>
                    <wp:anchor distT="45720" distB="45720" distL="114300" distR="114300" simplePos="0" relativeHeight="251671552" behindDoc="0" locked="0" layoutInCell="1" allowOverlap="1" wp14:anchorId="6CC7DF33" wp14:editId="02780507">
                      <wp:simplePos x="0" y="0"/>
                      <wp:positionH relativeFrom="column">
                        <wp:posOffset>1606599</wp:posOffset>
                      </wp:positionH>
                      <wp:positionV relativeFrom="page">
                        <wp:posOffset>2360930</wp:posOffset>
                      </wp:positionV>
                      <wp:extent cx="621030" cy="386080"/>
                      <wp:effectExtent l="0" t="0" r="26670" b="13970"/>
                      <wp:wrapSquare wrapText="bothSides"/>
                      <wp:docPr id="7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21030" cy="38608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8C22DE1" w14:textId="77777777" w:rsidR="004B6FFC" w:rsidRDefault="004B6FFC" w:rsidP="004B6FFC"/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6CC7DF33" id="_x0000_s1028" type="#_x0000_t202" style="position:absolute;margin-left:126.5pt;margin-top:185.9pt;width:48.9pt;height:30.4pt;z-index:25167155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">
                      <v:textbox style="mso-fit-shape-to-text:t">
                        <w:txbxContent>
                          <w:p w14:paraId="78C22DE1" w14:textId="77777777" w:rsidR="004B6FFC" w:rsidRDefault="004B6FFC" w:rsidP="004B6FFC"/>
                        </w:txbxContent>
                      </v:textbox>
                      <w10:wrap type="square" anchory="page"/>
                    </v:shape>
                  </w:pict>
                </mc:Fallback>
              </mc:AlternateContent>
            </w:r>
          </w:p>
          <w:p w14:paraId="1AF07706" w14:textId="77777777" w:rsidR="004B6FFC" w:rsidRDefault="004B6FFC" w:rsidP="00B77C6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Total (Tourism Index)   </w:t>
            </w:r>
          </w:p>
          <w:p w14:paraId="1612DCD3" w14:textId="77777777" w:rsidR="004B6FFC" w:rsidRPr="009A70C8" w:rsidRDefault="004B6FFC" w:rsidP="00B77C67">
            <w:pPr>
              <w:rPr>
                <w:sz w:val="24"/>
                <w:szCs w:val="24"/>
              </w:rPr>
            </w:pPr>
          </w:p>
        </w:tc>
      </w:tr>
      <w:tr w:rsidR="004B6FFC" w:rsidRPr="00E37DD4" w14:paraId="3F244069" w14:textId="77777777" w:rsidTr="00F93449">
        <w:trPr>
          <w:trHeight w:val="6221"/>
        </w:trPr>
        <w:tc>
          <w:tcPr>
            <w:tcW w:w="9776" w:type="dxa"/>
          </w:tcPr>
          <w:p w14:paraId="76F0A2DC" w14:textId="77777777" w:rsidR="004B6FFC" w:rsidRDefault="004B6FFC" w:rsidP="00B77C67">
            <w:pPr>
              <w:rPr>
                <w:b/>
                <w:sz w:val="28"/>
                <w:szCs w:val="28"/>
              </w:rPr>
            </w:pPr>
            <w:r w:rsidRPr="00E37DD4">
              <w:rPr>
                <w:b/>
                <w:sz w:val="28"/>
                <w:szCs w:val="28"/>
              </w:rPr>
              <w:t xml:space="preserve">Environmental Quality ( bi polar) </w:t>
            </w:r>
            <w:r>
              <w:rPr>
                <w:b/>
                <w:sz w:val="28"/>
                <w:szCs w:val="28"/>
              </w:rPr>
              <w:t>S</w:t>
            </w:r>
            <w:r w:rsidRPr="00E37DD4">
              <w:rPr>
                <w:b/>
                <w:sz w:val="28"/>
                <w:szCs w:val="28"/>
              </w:rPr>
              <w:t>urvey</w:t>
            </w:r>
          </w:p>
          <w:p w14:paraId="08A4C923" w14:textId="77777777" w:rsidR="004B6FFC" w:rsidRDefault="004B6FFC" w:rsidP="00B77C67">
            <w:pPr>
              <w:rPr>
                <w:b/>
                <w:sz w:val="28"/>
                <w:szCs w:val="28"/>
              </w:rPr>
            </w:pPr>
          </w:p>
          <w:tbl>
            <w:tblPr>
              <w:tblStyle w:val="TableGrid"/>
              <w:tblW w:w="0" w:type="auto"/>
              <w:tblLook w:val="04A0" w:firstRow="1" w:lastRow="0" w:firstColumn="1" w:lastColumn="0" w:noHBand="0" w:noVBand="1"/>
            </w:tblPr>
            <w:tblGrid>
              <w:gridCol w:w="3551"/>
              <w:gridCol w:w="513"/>
              <w:gridCol w:w="513"/>
              <w:gridCol w:w="513"/>
              <w:gridCol w:w="498"/>
              <w:gridCol w:w="549"/>
              <w:gridCol w:w="3413"/>
            </w:tblGrid>
            <w:tr w:rsidR="004B6FFC" w14:paraId="3028EDDB" w14:textId="77777777" w:rsidTr="00B77C67">
              <w:trPr>
                <w:trHeight w:val="411"/>
              </w:trPr>
              <w:tc>
                <w:tcPr>
                  <w:tcW w:w="3703" w:type="dxa"/>
                </w:tcPr>
                <w:p w14:paraId="34C4F6E4" w14:textId="77777777" w:rsidR="004B6FFC" w:rsidRDefault="004B6FFC" w:rsidP="00B77C67">
                  <w:pPr>
                    <w:jc w:val="center"/>
                    <w:rPr>
                      <w:b/>
                      <w:sz w:val="28"/>
                      <w:szCs w:val="28"/>
                    </w:rPr>
                  </w:pPr>
                  <w:r w:rsidRPr="006C2F06">
                    <w:rPr>
                      <w:b/>
                      <w:sz w:val="28"/>
                      <w:szCs w:val="28"/>
                    </w:rPr>
                    <w:t>Poor EQ</w:t>
                  </w:r>
                </w:p>
              </w:tc>
              <w:tc>
                <w:tcPr>
                  <w:tcW w:w="567" w:type="dxa"/>
                </w:tcPr>
                <w:p w14:paraId="034064FE" w14:textId="77777777" w:rsidR="004B6FFC" w:rsidRDefault="004B6FFC" w:rsidP="00B77C67">
                  <w:pPr>
                    <w:jc w:val="center"/>
                    <w:rPr>
                      <w:b/>
                      <w:sz w:val="28"/>
                      <w:szCs w:val="28"/>
                    </w:rPr>
                  </w:pPr>
                  <w:r>
                    <w:rPr>
                      <w:b/>
                      <w:sz w:val="28"/>
                      <w:szCs w:val="28"/>
                    </w:rPr>
                    <w:t>-2</w:t>
                  </w:r>
                </w:p>
              </w:tc>
              <w:tc>
                <w:tcPr>
                  <w:tcW w:w="567" w:type="dxa"/>
                </w:tcPr>
                <w:p w14:paraId="586F27C8" w14:textId="77777777" w:rsidR="004B6FFC" w:rsidRDefault="004B6FFC" w:rsidP="00B77C67">
                  <w:pPr>
                    <w:jc w:val="center"/>
                    <w:rPr>
                      <w:b/>
                      <w:sz w:val="28"/>
                      <w:szCs w:val="28"/>
                    </w:rPr>
                  </w:pPr>
                  <w:r>
                    <w:rPr>
                      <w:b/>
                      <w:sz w:val="28"/>
                      <w:szCs w:val="28"/>
                    </w:rPr>
                    <w:t>-1</w:t>
                  </w:r>
                </w:p>
              </w:tc>
              <w:tc>
                <w:tcPr>
                  <w:tcW w:w="567" w:type="dxa"/>
                </w:tcPr>
                <w:p w14:paraId="3B5616C0" w14:textId="77777777" w:rsidR="004B6FFC" w:rsidRDefault="004B6FFC" w:rsidP="00B77C67">
                  <w:pPr>
                    <w:jc w:val="center"/>
                    <w:rPr>
                      <w:b/>
                      <w:sz w:val="28"/>
                      <w:szCs w:val="28"/>
                    </w:rPr>
                  </w:pPr>
                  <w:r>
                    <w:rPr>
                      <w:b/>
                      <w:sz w:val="28"/>
                      <w:szCs w:val="28"/>
                    </w:rPr>
                    <w:t>0</w:t>
                  </w:r>
                </w:p>
              </w:tc>
              <w:tc>
                <w:tcPr>
                  <w:tcW w:w="425" w:type="dxa"/>
                </w:tcPr>
                <w:p w14:paraId="70B38E3A" w14:textId="77777777" w:rsidR="004B6FFC" w:rsidRDefault="004B6FFC" w:rsidP="00B77C67">
                  <w:pPr>
                    <w:jc w:val="center"/>
                    <w:rPr>
                      <w:b/>
                      <w:sz w:val="28"/>
                      <w:szCs w:val="28"/>
                    </w:rPr>
                  </w:pPr>
                  <w:r>
                    <w:rPr>
                      <w:b/>
                      <w:sz w:val="28"/>
                      <w:szCs w:val="28"/>
                    </w:rPr>
                    <w:t>+1</w:t>
                  </w:r>
                </w:p>
              </w:tc>
              <w:tc>
                <w:tcPr>
                  <w:tcW w:w="567" w:type="dxa"/>
                </w:tcPr>
                <w:p w14:paraId="3364360A" w14:textId="77777777" w:rsidR="004B6FFC" w:rsidRDefault="004B6FFC" w:rsidP="00B77C67">
                  <w:pPr>
                    <w:jc w:val="center"/>
                    <w:rPr>
                      <w:b/>
                      <w:sz w:val="28"/>
                      <w:szCs w:val="28"/>
                    </w:rPr>
                  </w:pPr>
                  <w:r>
                    <w:rPr>
                      <w:b/>
                      <w:sz w:val="28"/>
                      <w:szCs w:val="28"/>
                    </w:rPr>
                    <w:t>+2</w:t>
                  </w:r>
                </w:p>
              </w:tc>
              <w:tc>
                <w:tcPr>
                  <w:tcW w:w="3517" w:type="dxa"/>
                </w:tcPr>
                <w:p w14:paraId="2679F7EC" w14:textId="77777777" w:rsidR="004B6FFC" w:rsidRDefault="004B6FFC" w:rsidP="00B77C67">
                  <w:pPr>
                    <w:jc w:val="center"/>
                    <w:rPr>
                      <w:b/>
                      <w:sz w:val="28"/>
                      <w:szCs w:val="28"/>
                    </w:rPr>
                  </w:pPr>
                  <w:r w:rsidRPr="006C2F06">
                    <w:rPr>
                      <w:b/>
                      <w:sz w:val="28"/>
                      <w:szCs w:val="28"/>
                    </w:rPr>
                    <w:t>Good EQ</w:t>
                  </w:r>
                </w:p>
              </w:tc>
            </w:tr>
            <w:tr w:rsidR="004B6FFC" w14:paraId="67B5CD9C" w14:textId="77777777" w:rsidTr="00B77C67">
              <w:trPr>
                <w:trHeight w:val="430"/>
              </w:trPr>
              <w:tc>
                <w:tcPr>
                  <w:tcW w:w="3703" w:type="dxa"/>
                </w:tcPr>
                <w:p w14:paraId="2D39AB39" w14:textId="77777777" w:rsidR="004B6FFC" w:rsidRPr="006C2F06" w:rsidRDefault="004B6FFC" w:rsidP="00B77C67">
                  <w:pPr>
                    <w:rPr>
                      <w:sz w:val="24"/>
                      <w:szCs w:val="24"/>
                    </w:rPr>
                  </w:pPr>
                  <w:r w:rsidRPr="006C2F06">
                    <w:rPr>
                      <w:sz w:val="24"/>
                      <w:szCs w:val="24"/>
                    </w:rPr>
                    <w:t>NOISY</w:t>
                  </w:r>
                </w:p>
              </w:tc>
              <w:tc>
                <w:tcPr>
                  <w:tcW w:w="567" w:type="dxa"/>
                </w:tcPr>
                <w:p w14:paraId="186A7A2F" w14:textId="77777777" w:rsidR="004B6FFC" w:rsidRDefault="004B6FFC" w:rsidP="00B77C67">
                  <w:pPr>
                    <w:rPr>
                      <w:b/>
                      <w:sz w:val="28"/>
                      <w:szCs w:val="28"/>
                    </w:rPr>
                  </w:pPr>
                </w:p>
              </w:tc>
              <w:tc>
                <w:tcPr>
                  <w:tcW w:w="567" w:type="dxa"/>
                </w:tcPr>
                <w:p w14:paraId="47DE13B2" w14:textId="77777777" w:rsidR="004B6FFC" w:rsidRDefault="004B6FFC" w:rsidP="00B77C67">
                  <w:pPr>
                    <w:rPr>
                      <w:b/>
                      <w:sz w:val="28"/>
                      <w:szCs w:val="28"/>
                    </w:rPr>
                  </w:pPr>
                </w:p>
              </w:tc>
              <w:tc>
                <w:tcPr>
                  <w:tcW w:w="567" w:type="dxa"/>
                </w:tcPr>
                <w:p w14:paraId="2DA67D77" w14:textId="77777777" w:rsidR="004B6FFC" w:rsidRDefault="004B6FFC" w:rsidP="00B77C67">
                  <w:pPr>
                    <w:rPr>
                      <w:b/>
                      <w:sz w:val="28"/>
                      <w:szCs w:val="28"/>
                    </w:rPr>
                  </w:pPr>
                </w:p>
              </w:tc>
              <w:tc>
                <w:tcPr>
                  <w:tcW w:w="425" w:type="dxa"/>
                </w:tcPr>
                <w:p w14:paraId="672803FD" w14:textId="77777777" w:rsidR="004B6FFC" w:rsidRDefault="004B6FFC" w:rsidP="00B77C67">
                  <w:pPr>
                    <w:rPr>
                      <w:b/>
                      <w:sz w:val="28"/>
                      <w:szCs w:val="28"/>
                    </w:rPr>
                  </w:pPr>
                </w:p>
              </w:tc>
              <w:tc>
                <w:tcPr>
                  <w:tcW w:w="567" w:type="dxa"/>
                </w:tcPr>
                <w:p w14:paraId="052DDEE0" w14:textId="77777777" w:rsidR="004B6FFC" w:rsidRDefault="004B6FFC" w:rsidP="00B77C67">
                  <w:pPr>
                    <w:rPr>
                      <w:b/>
                      <w:sz w:val="28"/>
                      <w:szCs w:val="28"/>
                    </w:rPr>
                  </w:pPr>
                </w:p>
              </w:tc>
              <w:tc>
                <w:tcPr>
                  <w:tcW w:w="3517" w:type="dxa"/>
                </w:tcPr>
                <w:p w14:paraId="4BCBE24F" w14:textId="77777777" w:rsidR="004B6FFC" w:rsidRPr="006C2F06" w:rsidRDefault="004B6FFC" w:rsidP="00B77C67">
                  <w:pPr>
                    <w:rPr>
                      <w:sz w:val="24"/>
                      <w:szCs w:val="24"/>
                    </w:rPr>
                  </w:pPr>
                  <w:r w:rsidRPr="006C2F06">
                    <w:rPr>
                      <w:sz w:val="24"/>
                      <w:szCs w:val="24"/>
                    </w:rPr>
                    <w:t>QUIET</w:t>
                  </w:r>
                </w:p>
              </w:tc>
            </w:tr>
            <w:tr w:rsidR="004B6FFC" w14:paraId="17BF3A4C" w14:textId="77777777" w:rsidTr="00B77C67">
              <w:trPr>
                <w:trHeight w:val="698"/>
              </w:trPr>
              <w:tc>
                <w:tcPr>
                  <w:tcW w:w="3703" w:type="dxa"/>
                </w:tcPr>
                <w:p w14:paraId="449DBC81" w14:textId="77777777" w:rsidR="004B6FFC" w:rsidRPr="006C2F06" w:rsidRDefault="004B6FFC" w:rsidP="00B77C67">
                  <w:pPr>
                    <w:rPr>
                      <w:sz w:val="24"/>
                      <w:szCs w:val="24"/>
                    </w:rPr>
                  </w:pPr>
                  <w:r w:rsidRPr="006C2F06">
                    <w:rPr>
                      <w:sz w:val="24"/>
                      <w:szCs w:val="24"/>
                    </w:rPr>
                    <w:t>OBVIOUS SMELL FROM FUMES/POLLUTION</w:t>
                  </w:r>
                </w:p>
              </w:tc>
              <w:tc>
                <w:tcPr>
                  <w:tcW w:w="567" w:type="dxa"/>
                </w:tcPr>
                <w:p w14:paraId="72556ABD" w14:textId="77777777" w:rsidR="004B6FFC" w:rsidRDefault="004B6FFC" w:rsidP="00B77C67">
                  <w:pPr>
                    <w:rPr>
                      <w:b/>
                      <w:sz w:val="28"/>
                      <w:szCs w:val="28"/>
                    </w:rPr>
                  </w:pPr>
                </w:p>
              </w:tc>
              <w:tc>
                <w:tcPr>
                  <w:tcW w:w="567" w:type="dxa"/>
                </w:tcPr>
                <w:p w14:paraId="51ECD89C" w14:textId="77777777" w:rsidR="004B6FFC" w:rsidRDefault="004B6FFC" w:rsidP="00B77C67">
                  <w:pPr>
                    <w:rPr>
                      <w:b/>
                      <w:sz w:val="28"/>
                      <w:szCs w:val="28"/>
                    </w:rPr>
                  </w:pPr>
                </w:p>
              </w:tc>
              <w:tc>
                <w:tcPr>
                  <w:tcW w:w="567" w:type="dxa"/>
                </w:tcPr>
                <w:p w14:paraId="063EAD92" w14:textId="77777777" w:rsidR="004B6FFC" w:rsidRDefault="004B6FFC" w:rsidP="00B77C67">
                  <w:pPr>
                    <w:rPr>
                      <w:b/>
                      <w:sz w:val="28"/>
                      <w:szCs w:val="28"/>
                    </w:rPr>
                  </w:pPr>
                </w:p>
              </w:tc>
              <w:tc>
                <w:tcPr>
                  <w:tcW w:w="425" w:type="dxa"/>
                </w:tcPr>
                <w:p w14:paraId="2D9565CC" w14:textId="77777777" w:rsidR="004B6FFC" w:rsidRDefault="004B6FFC" w:rsidP="00B77C67">
                  <w:pPr>
                    <w:rPr>
                      <w:b/>
                      <w:sz w:val="28"/>
                      <w:szCs w:val="28"/>
                    </w:rPr>
                  </w:pPr>
                </w:p>
              </w:tc>
              <w:tc>
                <w:tcPr>
                  <w:tcW w:w="567" w:type="dxa"/>
                </w:tcPr>
                <w:p w14:paraId="576F1FF2" w14:textId="77777777" w:rsidR="004B6FFC" w:rsidRDefault="004B6FFC" w:rsidP="00B77C67">
                  <w:pPr>
                    <w:rPr>
                      <w:b/>
                      <w:sz w:val="28"/>
                      <w:szCs w:val="28"/>
                    </w:rPr>
                  </w:pPr>
                </w:p>
              </w:tc>
              <w:tc>
                <w:tcPr>
                  <w:tcW w:w="3517" w:type="dxa"/>
                </w:tcPr>
                <w:p w14:paraId="5D2962C6" w14:textId="77777777" w:rsidR="004B6FFC" w:rsidRPr="006C2F06" w:rsidRDefault="004B6FFC" w:rsidP="00B77C67">
                  <w:pPr>
                    <w:rPr>
                      <w:sz w:val="24"/>
                      <w:szCs w:val="24"/>
                    </w:rPr>
                  </w:pPr>
                  <w:r w:rsidRPr="006C2F06">
                    <w:rPr>
                      <w:sz w:val="24"/>
                      <w:szCs w:val="24"/>
                    </w:rPr>
                    <w:t>NO SMELL FROM TRAFFIC OR OTHER POLL</w:t>
                  </w:r>
                  <w:r>
                    <w:rPr>
                      <w:sz w:val="24"/>
                      <w:szCs w:val="24"/>
                    </w:rPr>
                    <w:t>U</w:t>
                  </w:r>
                  <w:r w:rsidRPr="006C2F06">
                    <w:rPr>
                      <w:sz w:val="24"/>
                      <w:szCs w:val="24"/>
                    </w:rPr>
                    <w:t>TION</w:t>
                  </w:r>
                </w:p>
              </w:tc>
            </w:tr>
            <w:tr w:rsidR="004B6FFC" w14:paraId="37019BB2" w14:textId="77777777" w:rsidTr="00B77C67">
              <w:trPr>
                <w:trHeight w:val="430"/>
              </w:trPr>
              <w:tc>
                <w:tcPr>
                  <w:tcW w:w="3703" w:type="dxa"/>
                </w:tcPr>
                <w:p w14:paraId="1E2C2C76" w14:textId="77777777" w:rsidR="004B6FFC" w:rsidRPr="006C2F06" w:rsidRDefault="004B6FFC" w:rsidP="00B77C67">
                  <w:pPr>
                    <w:rPr>
                      <w:sz w:val="24"/>
                      <w:szCs w:val="24"/>
                    </w:rPr>
                  </w:pPr>
                  <w:r>
                    <w:rPr>
                      <w:sz w:val="24"/>
                      <w:szCs w:val="24"/>
                    </w:rPr>
                    <w:t>VERY LITTLE OPEN SPACE/DERELICT OPEN SPACE</w:t>
                  </w:r>
                </w:p>
              </w:tc>
              <w:tc>
                <w:tcPr>
                  <w:tcW w:w="567" w:type="dxa"/>
                </w:tcPr>
                <w:p w14:paraId="1FB25CD9" w14:textId="77777777" w:rsidR="004B6FFC" w:rsidRDefault="004B6FFC" w:rsidP="00B77C67">
                  <w:pPr>
                    <w:rPr>
                      <w:b/>
                      <w:sz w:val="28"/>
                      <w:szCs w:val="28"/>
                    </w:rPr>
                  </w:pPr>
                </w:p>
              </w:tc>
              <w:tc>
                <w:tcPr>
                  <w:tcW w:w="567" w:type="dxa"/>
                </w:tcPr>
                <w:p w14:paraId="18A0AA3B" w14:textId="77777777" w:rsidR="004B6FFC" w:rsidRDefault="004B6FFC" w:rsidP="00B77C67">
                  <w:pPr>
                    <w:rPr>
                      <w:b/>
                      <w:sz w:val="28"/>
                      <w:szCs w:val="28"/>
                    </w:rPr>
                  </w:pPr>
                </w:p>
              </w:tc>
              <w:tc>
                <w:tcPr>
                  <w:tcW w:w="567" w:type="dxa"/>
                </w:tcPr>
                <w:p w14:paraId="66AF5227" w14:textId="77777777" w:rsidR="004B6FFC" w:rsidRDefault="004B6FFC" w:rsidP="00B77C67">
                  <w:pPr>
                    <w:rPr>
                      <w:b/>
                      <w:sz w:val="28"/>
                      <w:szCs w:val="28"/>
                    </w:rPr>
                  </w:pPr>
                </w:p>
              </w:tc>
              <w:tc>
                <w:tcPr>
                  <w:tcW w:w="425" w:type="dxa"/>
                </w:tcPr>
                <w:p w14:paraId="6EEF8F43" w14:textId="77777777" w:rsidR="004B6FFC" w:rsidRDefault="004B6FFC" w:rsidP="00B77C67">
                  <w:pPr>
                    <w:rPr>
                      <w:b/>
                      <w:sz w:val="28"/>
                      <w:szCs w:val="28"/>
                    </w:rPr>
                  </w:pPr>
                </w:p>
              </w:tc>
              <w:tc>
                <w:tcPr>
                  <w:tcW w:w="567" w:type="dxa"/>
                </w:tcPr>
                <w:p w14:paraId="7757E929" w14:textId="77777777" w:rsidR="004B6FFC" w:rsidRDefault="004B6FFC" w:rsidP="00B77C67">
                  <w:pPr>
                    <w:rPr>
                      <w:b/>
                      <w:sz w:val="28"/>
                      <w:szCs w:val="28"/>
                    </w:rPr>
                  </w:pPr>
                </w:p>
              </w:tc>
              <w:tc>
                <w:tcPr>
                  <w:tcW w:w="3517" w:type="dxa"/>
                </w:tcPr>
                <w:p w14:paraId="0298B26C" w14:textId="77777777" w:rsidR="004B6FFC" w:rsidRPr="006C2F06" w:rsidRDefault="004B6FFC" w:rsidP="00B77C67">
                  <w:pPr>
                    <w:rPr>
                      <w:sz w:val="24"/>
                      <w:szCs w:val="24"/>
                    </w:rPr>
                  </w:pPr>
                  <w:r w:rsidRPr="006C2F06">
                    <w:rPr>
                      <w:sz w:val="24"/>
                      <w:szCs w:val="24"/>
                    </w:rPr>
                    <w:t>PLENTY OF WELL MAINTAINED AND GREEN OPEN SPACE</w:t>
                  </w:r>
                </w:p>
              </w:tc>
            </w:tr>
            <w:tr w:rsidR="004B6FFC" w14:paraId="6C79C9DE" w14:textId="77777777" w:rsidTr="00B77C67">
              <w:trPr>
                <w:trHeight w:val="411"/>
              </w:trPr>
              <w:tc>
                <w:tcPr>
                  <w:tcW w:w="3703" w:type="dxa"/>
                </w:tcPr>
                <w:p w14:paraId="53BED9ED" w14:textId="77777777" w:rsidR="004B6FFC" w:rsidRPr="006C2F06" w:rsidRDefault="004B6FFC" w:rsidP="00B77C67">
                  <w:pPr>
                    <w:rPr>
                      <w:sz w:val="24"/>
                      <w:szCs w:val="24"/>
                    </w:rPr>
                  </w:pPr>
                  <w:r w:rsidRPr="006C2F06">
                    <w:rPr>
                      <w:sz w:val="24"/>
                      <w:szCs w:val="24"/>
                    </w:rPr>
                    <w:t>POOR BUILDING MAINTENANCE</w:t>
                  </w:r>
                </w:p>
              </w:tc>
              <w:tc>
                <w:tcPr>
                  <w:tcW w:w="567" w:type="dxa"/>
                </w:tcPr>
                <w:p w14:paraId="5BBB36E8" w14:textId="77777777" w:rsidR="004B6FFC" w:rsidRDefault="004B6FFC" w:rsidP="00B77C67">
                  <w:pPr>
                    <w:rPr>
                      <w:b/>
                      <w:sz w:val="28"/>
                      <w:szCs w:val="28"/>
                    </w:rPr>
                  </w:pPr>
                </w:p>
              </w:tc>
              <w:tc>
                <w:tcPr>
                  <w:tcW w:w="567" w:type="dxa"/>
                </w:tcPr>
                <w:p w14:paraId="38364C02" w14:textId="77777777" w:rsidR="004B6FFC" w:rsidRDefault="004B6FFC" w:rsidP="00B77C67">
                  <w:pPr>
                    <w:rPr>
                      <w:b/>
                      <w:sz w:val="28"/>
                      <w:szCs w:val="28"/>
                    </w:rPr>
                  </w:pPr>
                </w:p>
              </w:tc>
              <w:tc>
                <w:tcPr>
                  <w:tcW w:w="567" w:type="dxa"/>
                </w:tcPr>
                <w:p w14:paraId="160EA785" w14:textId="77777777" w:rsidR="004B6FFC" w:rsidRDefault="004B6FFC" w:rsidP="00B77C67">
                  <w:pPr>
                    <w:rPr>
                      <w:b/>
                      <w:sz w:val="28"/>
                      <w:szCs w:val="28"/>
                    </w:rPr>
                  </w:pPr>
                </w:p>
              </w:tc>
              <w:tc>
                <w:tcPr>
                  <w:tcW w:w="425" w:type="dxa"/>
                </w:tcPr>
                <w:p w14:paraId="4B3D5509" w14:textId="77777777" w:rsidR="004B6FFC" w:rsidRDefault="004B6FFC" w:rsidP="00B77C67">
                  <w:pPr>
                    <w:rPr>
                      <w:b/>
                      <w:sz w:val="28"/>
                      <w:szCs w:val="28"/>
                    </w:rPr>
                  </w:pPr>
                </w:p>
              </w:tc>
              <w:tc>
                <w:tcPr>
                  <w:tcW w:w="567" w:type="dxa"/>
                </w:tcPr>
                <w:p w14:paraId="0AF40B32" w14:textId="77777777" w:rsidR="004B6FFC" w:rsidRDefault="004B6FFC" w:rsidP="00B77C67">
                  <w:pPr>
                    <w:rPr>
                      <w:b/>
                      <w:sz w:val="28"/>
                      <w:szCs w:val="28"/>
                    </w:rPr>
                  </w:pPr>
                </w:p>
              </w:tc>
              <w:tc>
                <w:tcPr>
                  <w:tcW w:w="3517" w:type="dxa"/>
                </w:tcPr>
                <w:p w14:paraId="4F5E373C" w14:textId="77777777" w:rsidR="004B6FFC" w:rsidRPr="006C2F06" w:rsidRDefault="004B6FFC" w:rsidP="00B77C67">
                  <w:pPr>
                    <w:rPr>
                      <w:sz w:val="24"/>
                      <w:szCs w:val="24"/>
                    </w:rPr>
                  </w:pPr>
                  <w:r w:rsidRPr="006C2F06">
                    <w:rPr>
                      <w:sz w:val="24"/>
                      <w:szCs w:val="24"/>
                    </w:rPr>
                    <w:t>BUILDINGS WELL MAINTAINED</w:t>
                  </w:r>
                </w:p>
              </w:tc>
            </w:tr>
            <w:tr w:rsidR="004B6FFC" w14:paraId="40AC7EBF" w14:textId="77777777" w:rsidTr="00B77C67">
              <w:trPr>
                <w:trHeight w:val="411"/>
              </w:trPr>
              <w:tc>
                <w:tcPr>
                  <w:tcW w:w="3703" w:type="dxa"/>
                </w:tcPr>
                <w:p w14:paraId="17423805" w14:textId="77777777" w:rsidR="004B6FFC" w:rsidRPr="006C2F06" w:rsidRDefault="004B6FFC" w:rsidP="00B77C67">
                  <w:pPr>
                    <w:rPr>
                      <w:sz w:val="24"/>
                      <w:szCs w:val="24"/>
                    </w:rPr>
                  </w:pPr>
                  <w:r>
                    <w:rPr>
                      <w:sz w:val="24"/>
                      <w:szCs w:val="24"/>
                    </w:rPr>
                    <w:t>EXTENSIVE VANDALISM/GRAFFITI/LITTER</w:t>
                  </w:r>
                </w:p>
              </w:tc>
              <w:tc>
                <w:tcPr>
                  <w:tcW w:w="567" w:type="dxa"/>
                </w:tcPr>
                <w:p w14:paraId="626BE0B8" w14:textId="77777777" w:rsidR="004B6FFC" w:rsidRDefault="004B6FFC" w:rsidP="00B77C67">
                  <w:pPr>
                    <w:rPr>
                      <w:b/>
                      <w:sz w:val="28"/>
                      <w:szCs w:val="28"/>
                    </w:rPr>
                  </w:pPr>
                </w:p>
              </w:tc>
              <w:tc>
                <w:tcPr>
                  <w:tcW w:w="567" w:type="dxa"/>
                </w:tcPr>
                <w:p w14:paraId="5F98E8EE" w14:textId="77777777" w:rsidR="004B6FFC" w:rsidRDefault="004B6FFC" w:rsidP="00B77C67">
                  <w:pPr>
                    <w:rPr>
                      <w:b/>
                      <w:sz w:val="28"/>
                      <w:szCs w:val="28"/>
                    </w:rPr>
                  </w:pPr>
                </w:p>
              </w:tc>
              <w:tc>
                <w:tcPr>
                  <w:tcW w:w="567" w:type="dxa"/>
                </w:tcPr>
                <w:p w14:paraId="082CD67E" w14:textId="77777777" w:rsidR="004B6FFC" w:rsidRDefault="004B6FFC" w:rsidP="00B77C67">
                  <w:pPr>
                    <w:rPr>
                      <w:b/>
                      <w:sz w:val="28"/>
                      <w:szCs w:val="28"/>
                    </w:rPr>
                  </w:pPr>
                </w:p>
              </w:tc>
              <w:tc>
                <w:tcPr>
                  <w:tcW w:w="425" w:type="dxa"/>
                </w:tcPr>
                <w:p w14:paraId="3B2D660F" w14:textId="77777777" w:rsidR="004B6FFC" w:rsidRDefault="004B6FFC" w:rsidP="00B77C67">
                  <w:pPr>
                    <w:rPr>
                      <w:b/>
                      <w:sz w:val="28"/>
                      <w:szCs w:val="28"/>
                    </w:rPr>
                  </w:pPr>
                </w:p>
              </w:tc>
              <w:tc>
                <w:tcPr>
                  <w:tcW w:w="567" w:type="dxa"/>
                </w:tcPr>
                <w:p w14:paraId="57B10F76" w14:textId="77777777" w:rsidR="004B6FFC" w:rsidRDefault="004B6FFC" w:rsidP="00B77C67">
                  <w:pPr>
                    <w:rPr>
                      <w:b/>
                      <w:sz w:val="28"/>
                      <w:szCs w:val="28"/>
                    </w:rPr>
                  </w:pPr>
                </w:p>
              </w:tc>
              <w:tc>
                <w:tcPr>
                  <w:tcW w:w="3517" w:type="dxa"/>
                </w:tcPr>
                <w:p w14:paraId="3EAAFCAE" w14:textId="77777777" w:rsidR="004B6FFC" w:rsidRPr="006C2F06" w:rsidRDefault="004B6FFC" w:rsidP="00B77C67">
                  <w:pPr>
                    <w:rPr>
                      <w:sz w:val="24"/>
                      <w:szCs w:val="24"/>
                    </w:rPr>
                  </w:pPr>
                  <w:r>
                    <w:rPr>
                      <w:sz w:val="24"/>
                      <w:szCs w:val="24"/>
                    </w:rPr>
                    <w:t>NO VANDALISM/GRAFFITI/LITTER</w:t>
                  </w:r>
                </w:p>
              </w:tc>
            </w:tr>
            <w:tr w:rsidR="004B6FFC" w14:paraId="04C1F61C" w14:textId="77777777" w:rsidTr="00B77C67">
              <w:trPr>
                <w:trHeight w:val="411"/>
              </w:trPr>
              <w:tc>
                <w:tcPr>
                  <w:tcW w:w="3703" w:type="dxa"/>
                </w:tcPr>
                <w:p w14:paraId="34872F91" w14:textId="77777777" w:rsidR="004B6FFC" w:rsidRPr="006C2F06" w:rsidRDefault="004B6FFC" w:rsidP="00B77C67">
                  <w:pPr>
                    <w:rPr>
                      <w:sz w:val="24"/>
                      <w:szCs w:val="24"/>
                    </w:rPr>
                  </w:pPr>
                  <w:r>
                    <w:rPr>
                      <w:sz w:val="24"/>
                      <w:szCs w:val="24"/>
                    </w:rPr>
                    <w:t>AREA FEELS UNSAFE (imagine at night)</w:t>
                  </w:r>
                </w:p>
              </w:tc>
              <w:tc>
                <w:tcPr>
                  <w:tcW w:w="567" w:type="dxa"/>
                </w:tcPr>
                <w:p w14:paraId="4138A0C6" w14:textId="77777777" w:rsidR="004B6FFC" w:rsidRDefault="004B6FFC" w:rsidP="00B77C67">
                  <w:pPr>
                    <w:rPr>
                      <w:b/>
                      <w:sz w:val="28"/>
                      <w:szCs w:val="28"/>
                    </w:rPr>
                  </w:pPr>
                </w:p>
              </w:tc>
              <w:tc>
                <w:tcPr>
                  <w:tcW w:w="567" w:type="dxa"/>
                </w:tcPr>
                <w:p w14:paraId="347C9044" w14:textId="77777777" w:rsidR="004B6FFC" w:rsidRDefault="004B6FFC" w:rsidP="00B77C67">
                  <w:pPr>
                    <w:rPr>
                      <w:b/>
                      <w:sz w:val="28"/>
                      <w:szCs w:val="28"/>
                    </w:rPr>
                  </w:pPr>
                </w:p>
              </w:tc>
              <w:tc>
                <w:tcPr>
                  <w:tcW w:w="567" w:type="dxa"/>
                </w:tcPr>
                <w:p w14:paraId="29B74D5B" w14:textId="77777777" w:rsidR="004B6FFC" w:rsidRDefault="004B6FFC" w:rsidP="00B77C67">
                  <w:pPr>
                    <w:rPr>
                      <w:b/>
                      <w:sz w:val="28"/>
                      <w:szCs w:val="28"/>
                    </w:rPr>
                  </w:pPr>
                </w:p>
              </w:tc>
              <w:tc>
                <w:tcPr>
                  <w:tcW w:w="425" w:type="dxa"/>
                </w:tcPr>
                <w:p w14:paraId="781F6EED" w14:textId="77777777" w:rsidR="004B6FFC" w:rsidRDefault="004B6FFC" w:rsidP="00B77C67">
                  <w:pPr>
                    <w:rPr>
                      <w:b/>
                      <w:sz w:val="28"/>
                      <w:szCs w:val="28"/>
                    </w:rPr>
                  </w:pPr>
                </w:p>
              </w:tc>
              <w:tc>
                <w:tcPr>
                  <w:tcW w:w="567" w:type="dxa"/>
                </w:tcPr>
                <w:p w14:paraId="68EF7640" w14:textId="77777777" w:rsidR="004B6FFC" w:rsidRDefault="004B6FFC" w:rsidP="00B77C67">
                  <w:pPr>
                    <w:rPr>
                      <w:b/>
                      <w:sz w:val="28"/>
                      <w:szCs w:val="28"/>
                    </w:rPr>
                  </w:pPr>
                </w:p>
              </w:tc>
              <w:tc>
                <w:tcPr>
                  <w:tcW w:w="3517" w:type="dxa"/>
                </w:tcPr>
                <w:p w14:paraId="459874B4" w14:textId="77777777" w:rsidR="004B6FFC" w:rsidRPr="006C2F06" w:rsidRDefault="004B6FFC" w:rsidP="00B77C67">
                  <w:pPr>
                    <w:rPr>
                      <w:sz w:val="24"/>
                      <w:szCs w:val="24"/>
                    </w:rPr>
                  </w:pPr>
                  <w:r>
                    <w:rPr>
                      <w:sz w:val="24"/>
                      <w:szCs w:val="24"/>
                    </w:rPr>
                    <w:t>AREA FEELS SAFE (imagine at night)</w:t>
                  </w:r>
                </w:p>
              </w:tc>
            </w:tr>
            <w:tr w:rsidR="004B6FFC" w14:paraId="465648CD" w14:textId="77777777" w:rsidTr="00B77C67">
              <w:trPr>
                <w:trHeight w:val="411"/>
              </w:trPr>
              <w:tc>
                <w:tcPr>
                  <w:tcW w:w="3703" w:type="dxa"/>
                </w:tcPr>
                <w:p w14:paraId="200B460C" w14:textId="77777777" w:rsidR="004B6FFC" w:rsidRDefault="004B6FFC" w:rsidP="00B77C67">
                  <w:pPr>
                    <w:rPr>
                      <w:sz w:val="24"/>
                      <w:szCs w:val="24"/>
                    </w:rPr>
                  </w:pPr>
                  <w:r>
                    <w:rPr>
                      <w:sz w:val="24"/>
                      <w:szCs w:val="24"/>
                    </w:rPr>
                    <w:t>BUIDLINGS UGLY</w:t>
                  </w:r>
                </w:p>
              </w:tc>
              <w:tc>
                <w:tcPr>
                  <w:tcW w:w="567" w:type="dxa"/>
                </w:tcPr>
                <w:p w14:paraId="6B8B04D6" w14:textId="77777777" w:rsidR="004B6FFC" w:rsidRDefault="004B6FFC" w:rsidP="00B77C67">
                  <w:pPr>
                    <w:rPr>
                      <w:b/>
                      <w:sz w:val="28"/>
                      <w:szCs w:val="28"/>
                    </w:rPr>
                  </w:pPr>
                </w:p>
              </w:tc>
              <w:tc>
                <w:tcPr>
                  <w:tcW w:w="567" w:type="dxa"/>
                </w:tcPr>
                <w:p w14:paraId="4F4574B6" w14:textId="77777777" w:rsidR="004B6FFC" w:rsidRDefault="004B6FFC" w:rsidP="00B77C67">
                  <w:pPr>
                    <w:rPr>
                      <w:b/>
                      <w:sz w:val="28"/>
                      <w:szCs w:val="28"/>
                    </w:rPr>
                  </w:pPr>
                </w:p>
              </w:tc>
              <w:tc>
                <w:tcPr>
                  <w:tcW w:w="567" w:type="dxa"/>
                </w:tcPr>
                <w:p w14:paraId="369B4468" w14:textId="77777777" w:rsidR="004B6FFC" w:rsidRDefault="004B6FFC" w:rsidP="00B77C67">
                  <w:pPr>
                    <w:rPr>
                      <w:b/>
                      <w:sz w:val="28"/>
                      <w:szCs w:val="28"/>
                    </w:rPr>
                  </w:pPr>
                </w:p>
              </w:tc>
              <w:tc>
                <w:tcPr>
                  <w:tcW w:w="425" w:type="dxa"/>
                </w:tcPr>
                <w:p w14:paraId="7D9C1EE5" w14:textId="77777777" w:rsidR="004B6FFC" w:rsidRDefault="004B6FFC" w:rsidP="00B77C67">
                  <w:pPr>
                    <w:rPr>
                      <w:b/>
                      <w:sz w:val="28"/>
                      <w:szCs w:val="28"/>
                    </w:rPr>
                  </w:pPr>
                </w:p>
              </w:tc>
              <w:tc>
                <w:tcPr>
                  <w:tcW w:w="567" w:type="dxa"/>
                </w:tcPr>
                <w:p w14:paraId="695A4494" w14:textId="77777777" w:rsidR="004B6FFC" w:rsidRDefault="004B6FFC" w:rsidP="00B77C67">
                  <w:pPr>
                    <w:rPr>
                      <w:b/>
                      <w:sz w:val="28"/>
                      <w:szCs w:val="28"/>
                    </w:rPr>
                  </w:pPr>
                </w:p>
              </w:tc>
              <w:tc>
                <w:tcPr>
                  <w:tcW w:w="3517" w:type="dxa"/>
                </w:tcPr>
                <w:p w14:paraId="4705D8AD" w14:textId="47D7D58C" w:rsidR="004B6FFC" w:rsidRDefault="004B6FFC" w:rsidP="00B77C67">
                  <w:pPr>
                    <w:rPr>
                      <w:sz w:val="24"/>
                      <w:szCs w:val="24"/>
                    </w:rPr>
                  </w:pPr>
                  <w:r w:rsidRPr="00FA516F">
                    <w:rPr>
                      <w:sz w:val="24"/>
                      <w:szCs w:val="24"/>
                    </w:rPr>
                    <w:t>BU</w:t>
                  </w:r>
                  <w:r>
                    <w:rPr>
                      <w:sz w:val="24"/>
                      <w:szCs w:val="24"/>
                    </w:rPr>
                    <w:t>I</w:t>
                  </w:r>
                  <w:r w:rsidRPr="00FA516F">
                    <w:rPr>
                      <w:sz w:val="24"/>
                      <w:szCs w:val="24"/>
                    </w:rPr>
                    <w:t>LDINGS AESTHETICALLY PLEASING</w:t>
                  </w:r>
                </w:p>
              </w:tc>
            </w:tr>
          </w:tbl>
          <w:p w14:paraId="7733C626" w14:textId="77777777" w:rsidR="004B6FFC" w:rsidRDefault="004B6FFC" w:rsidP="00B77C67">
            <w:pPr>
              <w:rPr>
                <w:b/>
                <w:sz w:val="28"/>
                <w:szCs w:val="28"/>
              </w:rPr>
            </w:pPr>
          </w:p>
          <w:p w14:paraId="18458C4E" w14:textId="77777777" w:rsidR="004B6FFC" w:rsidRPr="00E37DD4" w:rsidRDefault="004B6FFC" w:rsidP="00B77C67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TOTAL EQ SCORE: </w:t>
            </w:r>
          </w:p>
        </w:tc>
      </w:tr>
    </w:tbl>
    <w:p w14:paraId="0478C792" w14:textId="77777777" w:rsidR="00FA516F" w:rsidRDefault="00FA516F" w:rsidP="00FA516F"/>
    <w:p w14:paraId="54B1B645" w14:textId="77777777" w:rsidR="004B6FFC" w:rsidRDefault="004B6FFC" w:rsidP="004B6FFC">
      <w:r w:rsidRPr="00FA516F">
        <w:rPr>
          <w:b/>
          <w:u w:val="single"/>
        </w:rPr>
        <w:t>ANY OTHER OBSERVATIONS</w:t>
      </w:r>
      <w:r>
        <w:t>:</w:t>
      </w:r>
    </w:p>
    <w:p w14:paraId="4DCE7AC2" w14:textId="0548418B" w:rsidR="00815060" w:rsidRDefault="00815060"/>
    <w:p w14:paraId="40071589" w14:textId="6AD210C5" w:rsidR="00815060" w:rsidRDefault="00815060"/>
    <w:p w14:paraId="17DA33E7" w14:textId="2905F2C5" w:rsidR="00815060" w:rsidRDefault="00815060"/>
    <w:p w14:paraId="643F3ED7" w14:textId="695A9EB0" w:rsidR="00815060" w:rsidRDefault="00815060"/>
    <w:p w14:paraId="5486A4F2" w14:textId="4C72BE0A" w:rsidR="00815060" w:rsidRDefault="00815060"/>
    <w:p w14:paraId="68F17593" w14:textId="1238707B" w:rsidR="00815060" w:rsidRDefault="00815060"/>
    <w:p w14:paraId="1A3FDDA0" w14:textId="1F260CC8" w:rsidR="00815060" w:rsidRDefault="00815060"/>
    <w:p w14:paraId="11C51D57" w14:textId="52034D6C" w:rsidR="00815060" w:rsidRDefault="00815060"/>
    <w:p w14:paraId="19F08AF0" w14:textId="77777777" w:rsidR="00815060" w:rsidRDefault="00815060" w:rsidP="00815060"/>
    <w:p w14:paraId="6E208567" w14:textId="77777777" w:rsidR="00815060" w:rsidRDefault="00815060" w:rsidP="00815060"/>
    <w:tbl>
      <w:tblPr>
        <w:tblStyle w:val="TableGrid"/>
        <w:tblW w:w="9918" w:type="dxa"/>
        <w:tblLook w:val="04A0" w:firstRow="1" w:lastRow="0" w:firstColumn="1" w:lastColumn="0" w:noHBand="0" w:noVBand="1"/>
      </w:tblPr>
      <w:tblGrid>
        <w:gridCol w:w="9918"/>
      </w:tblGrid>
      <w:tr w:rsidR="004B6FFC" w:rsidRPr="009A70C8" w14:paraId="48BB0792" w14:textId="77777777" w:rsidTr="00F93449">
        <w:trPr>
          <w:trHeight w:val="705"/>
        </w:trPr>
        <w:tc>
          <w:tcPr>
            <w:tcW w:w="9918" w:type="dxa"/>
          </w:tcPr>
          <w:p w14:paraId="0C982133" w14:textId="2F8DABC5" w:rsidR="004B6FFC" w:rsidRDefault="004B6FFC" w:rsidP="00B77C67">
            <w:pPr>
              <w:rPr>
                <w:b/>
                <w:sz w:val="28"/>
                <w:szCs w:val="28"/>
              </w:rPr>
            </w:pPr>
            <w:r w:rsidRPr="009A70C8">
              <w:rPr>
                <w:b/>
                <w:sz w:val="28"/>
                <w:szCs w:val="28"/>
              </w:rPr>
              <w:t xml:space="preserve">Site </w:t>
            </w:r>
            <w:r>
              <w:rPr>
                <w:b/>
                <w:sz w:val="28"/>
                <w:szCs w:val="28"/>
              </w:rPr>
              <w:t>4</w:t>
            </w:r>
          </w:p>
          <w:p w14:paraId="433E5C1F" w14:textId="77777777" w:rsidR="004B6FFC" w:rsidRDefault="004B6FFC" w:rsidP="00B77C67">
            <w:pPr>
              <w:rPr>
                <w:b/>
                <w:sz w:val="28"/>
                <w:szCs w:val="28"/>
              </w:rPr>
            </w:pPr>
            <w:r w:rsidRPr="009A70C8">
              <w:rPr>
                <w:b/>
                <w:sz w:val="28"/>
                <w:szCs w:val="28"/>
              </w:rPr>
              <w:t xml:space="preserve"> Location</w:t>
            </w:r>
          </w:p>
          <w:p w14:paraId="4A60ECC0" w14:textId="77777777" w:rsidR="004B6FFC" w:rsidRDefault="004B6FFC" w:rsidP="00B77C67">
            <w:pPr>
              <w:rPr>
                <w:b/>
                <w:sz w:val="28"/>
                <w:szCs w:val="28"/>
              </w:rPr>
            </w:pPr>
          </w:p>
          <w:p w14:paraId="03675347" w14:textId="54E3CC9D" w:rsidR="004B6FFC" w:rsidRDefault="004B6FFC" w:rsidP="00B77C67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Distance from centre o</w:t>
            </w:r>
            <w:r w:rsidR="00927D9B">
              <w:rPr>
                <w:b/>
                <w:sz w:val="28"/>
                <w:szCs w:val="28"/>
              </w:rPr>
              <w:t>f</w:t>
            </w:r>
            <w:r>
              <w:rPr>
                <w:b/>
                <w:sz w:val="28"/>
                <w:szCs w:val="28"/>
              </w:rPr>
              <w:t xml:space="preserve"> York</w:t>
            </w:r>
          </w:p>
          <w:p w14:paraId="2DF26FE2" w14:textId="77777777" w:rsidR="004B6FFC" w:rsidRPr="009A70C8" w:rsidRDefault="004B6FFC" w:rsidP="00B77C67">
            <w:pPr>
              <w:rPr>
                <w:b/>
                <w:sz w:val="28"/>
                <w:szCs w:val="28"/>
              </w:rPr>
            </w:pPr>
          </w:p>
        </w:tc>
      </w:tr>
      <w:tr w:rsidR="004B6FFC" w:rsidRPr="009A70C8" w14:paraId="3F094B75" w14:textId="77777777" w:rsidTr="00F93449">
        <w:trPr>
          <w:trHeight w:val="2715"/>
        </w:trPr>
        <w:tc>
          <w:tcPr>
            <w:tcW w:w="9918" w:type="dxa"/>
          </w:tcPr>
          <w:p w14:paraId="4A1E370B" w14:textId="77777777" w:rsidR="004B6FFC" w:rsidRDefault="004B6FFC" w:rsidP="00B77C67">
            <w:pPr>
              <w:rPr>
                <w:b/>
                <w:sz w:val="28"/>
                <w:szCs w:val="28"/>
              </w:rPr>
            </w:pPr>
            <w:r w:rsidRPr="009A70C8">
              <w:rPr>
                <w:b/>
                <w:sz w:val="28"/>
                <w:szCs w:val="28"/>
              </w:rPr>
              <w:t xml:space="preserve">Epitome </w:t>
            </w:r>
            <w:r>
              <w:rPr>
                <w:b/>
                <w:sz w:val="28"/>
                <w:szCs w:val="28"/>
              </w:rPr>
              <w:t>W</w:t>
            </w:r>
            <w:r w:rsidRPr="009A70C8">
              <w:rPr>
                <w:b/>
                <w:sz w:val="28"/>
                <w:szCs w:val="28"/>
              </w:rPr>
              <w:t>ords</w:t>
            </w:r>
            <w:r>
              <w:rPr>
                <w:b/>
                <w:sz w:val="28"/>
                <w:szCs w:val="28"/>
              </w:rPr>
              <w:t xml:space="preserve"> and/or </w:t>
            </w:r>
            <w:r w:rsidRPr="009A70C8">
              <w:rPr>
                <w:b/>
                <w:sz w:val="28"/>
                <w:szCs w:val="28"/>
              </w:rPr>
              <w:t xml:space="preserve">Photo </w:t>
            </w:r>
            <w:r>
              <w:rPr>
                <w:b/>
                <w:sz w:val="28"/>
                <w:szCs w:val="28"/>
              </w:rPr>
              <w:t>L</w:t>
            </w:r>
            <w:r w:rsidRPr="009A70C8">
              <w:rPr>
                <w:b/>
                <w:sz w:val="28"/>
                <w:szCs w:val="28"/>
              </w:rPr>
              <w:t>abels</w:t>
            </w:r>
          </w:p>
          <w:p w14:paraId="04327405" w14:textId="77777777" w:rsidR="004B6FFC" w:rsidRDefault="004B6FFC" w:rsidP="00B77C67">
            <w:pPr>
              <w:rPr>
                <w:b/>
                <w:sz w:val="28"/>
                <w:szCs w:val="28"/>
              </w:rPr>
            </w:pPr>
          </w:p>
          <w:p w14:paraId="1E99A12F" w14:textId="77777777" w:rsidR="004B6FFC" w:rsidRDefault="004B6FFC" w:rsidP="00B77C67">
            <w:pPr>
              <w:rPr>
                <w:b/>
                <w:sz w:val="28"/>
                <w:szCs w:val="28"/>
              </w:rPr>
            </w:pPr>
          </w:p>
          <w:p w14:paraId="06C958DA" w14:textId="77777777" w:rsidR="004B6FFC" w:rsidRDefault="004B6FFC" w:rsidP="00B77C67">
            <w:pPr>
              <w:rPr>
                <w:b/>
                <w:sz w:val="28"/>
                <w:szCs w:val="28"/>
              </w:rPr>
            </w:pPr>
          </w:p>
          <w:p w14:paraId="75624F53" w14:textId="77777777" w:rsidR="004B6FFC" w:rsidRDefault="004B6FFC" w:rsidP="00B77C67">
            <w:pPr>
              <w:rPr>
                <w:b/>
                <w:sz w:val="28"/>
                <w:szCs w:val="28"/>
              </w:rPr>
            </w:pPr>
          </w:p>
          <w:p w14:paraId="578A22D4" w14:textId="77777777" w:rsidR="004B6FFC" w:rsidRDefault="004B6FFC" w:rsidP="00B77C67">
            <w:pPr>
              <w:rPr>
                <w:b/>
                <w:sz w:val="28"/>
                <w:szCs w:val="28"/>
              </w:rPr>
            </w:pPr>
          </w:p>
          <w:p w14:paraId="69670CA2" w14:textId="77777777" w:rsidR="004B6FFC" w:rsidRDefault="004B6FFC" w:rsidP="00B77C67">
            <w:pPr>
              <w:rPr>
                <w:b/>
                <w:sz w:val="28"/>
                <w:szCs w:val="28"/>
              </w:rPr>
            </w:pPr>
          </w:p>
          <w:p w14:paraId="315C9917" w14:textId="77777777" w:rsidR="004B6FFC" w:rsidRDefault="004B6FFC" w:rsidP="00B77C67">
            <w:pPr>
              <w:rPr>
                <w:b/>
                <w:sz w:val="28"/>
                <w:szCs w:val="28"/>
              </w:rPr>
            </w:pPr>
          </w:p>
          <w:p w14:paraId="4869D2F5" w14:textId="77777777" w:rsidR="004B6FFC" w:rsidRDefault="004B6FFC" w:rsidP="00B77C67">
            <w:pPr>
              <w:rPr>
                <w:b/>
                <w:sz w:val="28"/>
                <w:szCs w:val="28"/>
              </w:rPr>
            </w:pPr>
          </w:p>
          <w:p w14:paraId="1ECEE569" w14:textId="77777777" w:rsidR="004B6FFC" w:rsidRDefault="004B6FFC" w:rsidP="00B77C67">
            <w:pPr>
              <w:rPr>
                <w:b/>
                <w:sz w:val="28"/>
                <w:szCs w:val="28"/>
              </w:rPr>
            </w:pPr>
          </w:p>
          <w:p w14:paraId="0243AFE9" w14:textId="77777777" w:rsidR="004B6FFC" w:rsidRDefault="004B6FFC" w:rsidP="00B77C67">
            <w:pPr>
              <w:rPr>
                <w:b/>
                <w:sz w:val="28"/>
                <w:szCs w:val="28"/>
              </w:rPr>
            </w:pPr>
          </w:p>
          <w:p w14:paraId="79C02B0C" w14:textId="77777777" w:rsidR="004B6FFC" w:rsidRDefault="004B6FFC" w:rsidP="00B77C67">
            <w:pPr>
              <w:rPr>
                <w:b/>
                <w:sz w:val="28"/>
                <w:szCs w:val="28"/>
              </w:rPr>
            </w:pPr>
          </w:p>
          <w:p w14:paraId="5C406E69" w14:textId="77777777" w:rsidR="004B6FFC" w:rsidRDefault="004B6FFC" w:rsidP="00B77C67">
            <w:pPr>
              <w:rPr>
                <w:b/>
                <w:sz w:val="28"/>
                <w:szCs w:val="28"/>
              </w:rPr>
            </w:pPr>
          </w:p>
          <w:p w14:paraId="2ED89713" w14:textId="77777777" w:rsidR="004B6FFC" w:rsidRDefault="004B6FFC" w:rsidP="00B77C67">
            <w:pPr>
              <w:rPr>
                <w:b/>
                <w:sz w:val="28"/>
                <w:szCs w:val="28"/>
              </w:rPr>
            </w:pPr>
          </w:p>
          <w:p w14:paraId="46288114" w14:textId="77777777" w:rsidR="004B6FFC" w:rsidRDefault="004B6FFC" w:rsidP="00B77C67">
            <w:pPr>
              <w:rPr>
                <w:b/>
                <w:sz w:val="28"/>
                <w:szCs w:val="28"/>
              </w:rPr>
            </w:pPr>
          </w:p>
          <w:p w14:paraId="1AECB98E" w14:textId="77777777" w:rsidR="004B6FFC" w:rsidRDefault="004B6FFC" w:rsidP="00B77C67">
            <w:pPr>
              <w:rPr>
                <w:b/>
                <w:sz w:val="28"/>
                <w:szCs w:val="28"/>
              </w:rPr>
            </w:pPr>
          </w:p>
          <w:p w14:paraId="06973589" w14:textId="77777777" w:rsidR="004B6FFC" w:rsidRDefault="004B6FFC" w:rsidP="00B77C67">
            <w:pPr>
              <w:rPr>
                <w:b/>
                <w:sz w:val="28"/>
                <w:szCs w:val="28"/>
              </w:rPr>
            </w:pPr>
          </w:p>
          <w:p w14:paraId="71ED7E0A" w14:textId="77777777" w:rsidR="004B6FFC" w:rsidRPr="009A70C8" w:rsidRDefault="004B6FFC" w:rsidP="00B77C67">
            <w:pPr>
              <w:rPr>
                <w:b/>
                <w:sz w:val="28"/>
                <w:szCs w:val="28"/>
              </w:rPr>
            </w:pPr>
          </w:p>
        </w:tc>
      </w:tr>
      <w:tr w:rsidR="004B6FFC" w14:paraId="4608D542" w14:textId="77777777" w:rsidTr="00F93449">
        <w:trPr>
          <w:trHeight w:val="3079"/>
        </w:trPr>
        <w:tc>
          <w:tcPr>
            <w:tcW w:w="9918" w:type="dxa"/>
          </w:tcPr>
          <w:p w14:paraId="62A08ADD" w14:textId="77777777" w:rsidR="004B6FFC" w:rsidRDefault="004B6FFC" w:rsidP="00B77C67">
            <w:r w:rsidRPr="009A70C8">
              <w:rPr>
                <w:b/>
                <w:sz w:val="28"/>
                <w:szCs w:val="28"/>
              </w:rPr>
              <w:t xml:space="preserve">Traffic </w:t>
            </w:r>
            <w:r>
              <w:rPr>
                <w:b/>
                <w:sz w:val="28"/>
                <w:szCs w:val="28"/>
              </w:rPr>
              <w:t>C</w:t>
            </w:r>
            <w:r w:rsidRPr="009A70C8">
              <w:rPr>
                <w:b/>
                <w:sz w:val="28"/>
                <w:szCs w:val="28"/>
              </w:rPr>
              <w:t>ount</w:t>
            </w:r>
            <w:r>
              <w:t xml:space="preserve"> – </w:t>
            </w:r>
            <w:r w:rsidRPr="009A70C8">
              <w:rPr>
                <w:sz w:val="24"/>
                <w:szCs w:val="24"/>
              </w:rPr>
              <w:t>work in pairs – one of you counts vehicles travelling in one direction, one of you does the other direction. Count for FIVE minutes. Add your scores together</w:t>
            </w:r>
            <w:r>
              <w:rPr>
                <w:sz w:val="24"/>
                <w:szCs w:val="24"/>
              </w:rPr>
              <w:t xml:space="preserve"> then total ALL the vehicles that went past in 5 minutes.</w:t>
            </w:r>
          </w:p>
          <w:p w14:paraId="43FC2570" w14:textId="77777777" w:rsidR="004B6FFC" w:rsidRDefault="004B6FFC" w:rsidP="00B77C67"/>
          <w:tbl>
            <w:tblPr>
              <w:tblStyle w:val="TableGrid"/>
              <w:tblW w:w="0" w:type="auto"/>
              <w:tblLook w:val="04A0" w:firstRow="1" w:lastRow="0" w:firstColumn="1" w:lastColumn="0" w:noHBand="0" w:noVBand="1"/>
            </w:tblPr>
            <w:tblGrid>
              <w:gridCol w:w="2362"/>
              <w:gridCol w:w="4613"/>
              <w:gridCol w:w="1559"/>
              <w:gridCol w:w="918"/>
            </w:tblGrid>
            <w:tr w:rsidR="004B6FFC" w14:paraId="0703FB60" w14:textId="77777777" w:rsidTr="00B77C67">
              <w:trPr>
                <w:trHeight w:val="279"/>
              </w:trPr>
              <w:tc>
                <w:tcPr>
                  <w:tcW w:w="2362" w:type="dxa"/>
                </w:tcPr>
                <w:p w14:paraId="3B351BC5" w14:textId="77777777" w:rsidR="004B6FFC" w:rsidRPr="004B6FFC" w:rsidRDefault="004B6FFC" w:rsidP="00B77C67">
                  <w:pPr>
                    <w:rPr>
                      <w:b/>
                    </w:rPr>
                  </w:pPr>
                </w:p>
              </w:tc>
              <w:tc>
                <w:tcPr>
                  <w:tcW w:w="4613" w:type="dxa"/>
                </w:tcPr>
                <w:p w14:paraId="7F77257C" w14:textId="77777777" w:rsidR="004B6FFC" w:rsidRPr="004B6FFC" w:rsidRDefault="004B6FFC" w:rsidP="00B77C67">
                  <w:pPr>
                    <w:rPr>
                      <w:b/>
                    </w:rPr>
                  </w:pPr>
                  <w:r w:rsidRPr="004B6FFC">
                    <w:rPr>
                      <w:b/>
                    </w:rPr>
                    <w:t xml:space="preserve">My </w:t>
                  </w:r>
                  <w:r>
                    <w:rPr>
                      <w:b/>
                    </w:rPr>
                    <w:t>T</w:t>
                  </w:r>
                  <w:r w:rsidRPr="004B6FFC">
                    <w:rPr>
                      <w:b/>
                    </w:rPr>
                    <w:t>ally</w:t>
                  </w:r>
                </w:p>
              </w:tc>
              <w:tc>
                <w:tcPr>
                  <w:tcW w:w="1559" w:type="dxa"/>
                </w:tcPr>
                <w:p w14:paraId="18E60CD8" w14:textId="77777777" w:rsidR="004B6FFC" w:rsidRPr="004B6FFC" w:rsidRDefault="004B6FFC" w:rsidP="00B77C67">
                  <w:pPr>
                    <w:rPr>
                      <w:b/>
                    </w:rPr>
                  </w:pPr>
                  <w:r w:rsidRPr="004B6FFC">
                    <w:rPr>
                      <w:b/>
                    </w:rPr>
                    <w:t xml:space="preserve">Partner’s </w:t>
                  </w:r>
                  <w:r>
                    <w:rPr>
                      <w:b/>
                    </w:rPr>
                    <w:t>T</w:t>
                  </w:r>
                  <w:r w:rsidRPr="004B6FFC">
                    <w:rPr>
                      <w:b/>
                    </w:rPr>
                    <w:t xml:space="preserve">ally  </w:t>
                  </w:r>
                </w:p>
              </w:tc>
              <w:tc>
                <w:tcPr>
                  <w:tcW w:w="918" w:type="dxa"/>
                </w:tcPr>
                <w:p w14:paraId="4C878B9E" w14:textId="77777777" w:rsidR="004B6FFC" w:rsidRPr="004B6FFC" w:rsidRDefault="004B6FFC" w:rsidP="00B77C67">
                  <w:pPr>
                    <w:rPr>
                      <w:b/>
                    </w:rPr>
                  </w:pPr>
                  <w:r w:rsidRPr="004B6FFC">
                    <w:rPr>
                      <w:b/>
                    </w:rPr>
                    <w:t>TOTAL</w:t>
                  </w:r>
                </w:p>
              </w:tc>
            </w:tr>
            <w:tr w:rsidR="004B6FFC" w14:paraId="2682B36D" w14:textId="77777777" w:rsidTr="00B77C67">
              <w:trPr>
                <w:trHeight w:val="3052"/>
              </w:trPr>
              <w:tc>
                <w:tcPr>
                  <w:tcW w:w="2362" w:type="dxa"/>
                </w:tcPr>
                <w:p w14:paraId="3ECF5696" w14:textId="77777777" w:rsidR="004B6FFC" w:rsidRDefault="004B6FFC" w:rsidP="00B77C67">
                  <w:r w:rsidRPr="009A70C8">
                    <w:t>Cars</w:t>
                  </w:r>
                </w:p>
                <w:p w14:paraId="333981A0" w14:textId="77777777" w:rsidR="004B6FFC" w:rsidRPr="009A70C8" w:rsidRDefault="004B6FFC" w:rsidP="00B77C67"/>
                <w:p w14:paraId="402E9564" w14:textId="77777777" w:rsidR="004B6FFC" w:rsidRPr="009A70C8" w:rsidRDefault="004B6FFC" w:rsidP="00B77C67"/>
                <w:p w14:paraId="5625F4FE" w14:textId="77777777" w:rsidR="004B6FFC" w:rsidRDefault="004B6FFC" w:rsidP="00B77C67">
                  <w:r w:rsidRPr="009A70C8">
                    <w:t>Lorries/vans</w:t>
                  </w:r>
                </w:p>
                <w:p w14:paraId="0934A20C" w14:textId="77777777" w:rsidR="004B6FFC" w:rsidRPr="009A70C8" w:rsidRDefault="004B6FFC" w:rsidP="00B77C67"/>
                <w:p w14:paraId="43395DCE" w14:textId="77777777" w:rsidR="004B6FFC" w:rsidRPr="009A70C8" w:rsidRDefault="004B6FFC" w:rsidP="00B77C67"/>
                <w:p w14:paraId="0AD09190" w14:textId="77777777" w:rsidR="004B6FFC" w:rsidRDefault="004B6FFC" w:rsidP="00B77C67">
                  <w:r w:rsidRPr="009A70C8">
                    <w:t>Motorbikes</w:t>
                  </w:r>
                </w:p>
                <w:p w14:paraId="7E6D0019" w14:textId="77777777" w:rsidR="004B6FFC" w:rsidRPr="009A70C8" w:rsidRDefault="004B6FFC" w:rsidP="00B77C67"/>
                <w:p w14:paraId="36A9C787" w14:textId="77777777" w:rsidR="004B6FFC" w:rsidRPr="009A70C8" w:rsidRDefault="004B6FFC" w:rsidP="00B77C67"/>
                <w:p w14:paraId="2A58570B" w14:textId="77777777" w:rsidR="004B6FFC" w:rsidRDefault="004B6FFC" w:rsidP="00B77C67">
                  <w:r w:rsidRPr="009A70C8">
                    <w:t>Bicycles</w:t>
                  </w:r>
                </w:p>
                <w:p w14:paraId="1A100209" w14:textId="77777777" w:rsidR="004B6FFC" w:rsidRPr="009A70C8" w:rsidRDefault="004B6FFC" w:rsidP="00B77C67"/>
                <w:p w14:paraId="732AE038" w14:textId="77777777" w:rsidR="004B6FFC" w:rsidRPr="009A70C8" w:rsidRDefault="004B6FFC" w:rsidP="00B77C67"/>
                <w:p w14:paraId="4EE8B316" w14:textId="77777777" w:rsidR="004B6FFC" w:rsidRDefault="004B6FFC" w:rsidP="00B77C67">
                  <w:r w:rsidRPr="009A70C8">
                    <w:t>Coaches/buses</w:t>
                  </w:r>
                </w:p>
                <w:p w14:paraId="502B3ED0" w14:textId="77777777" w:rsidR="004B6FFC" w:rsidRPr="009A70C8" w:rsidRDefault="004B6FFC" w:rsidP="00B77C67"/>
                <w:p w14:paraId="26159A04" w14:textId="77777777" w:rsidR="004B6FFC" w:rsidRPr="009A70C8" w:rsidRDefault="004B6FFC" w:rsidP="00B77C67"/>
                <w:p w14:paraId="25C246E0" w14:textId="77777777" w:rsidR="004B6FFC" w:rsidRDefault="004B6FFC" w:rsidP="00B77C67">
                  <w:r w:rsidRPr="009A70C8">
                    <w:t>Other</w:t>
                  </w:r>
                </w:p>
                <w:p w14:paraId="2925B46D" w14:textId="77777777" w:rsidR="004B6FFC" w:rsidRDefault="004B6FFC" w:rsidP="00B77C67"/>
              </w:tc>
              <w:tc>
                <w:tcPr>
                  <w:tcW w:w="4613" w:type="dxa"/>
                </w:tcPr>
                <w:p w14:paraId="26878427" w14:textId="77777777" w:rsidR="004B6FFC" w:rsidRDefault="004B6FFC" w:rsidP="00B77C67"/>
              </w:tc>
              <w:tc>
                <w:tcPr>
                  <w:tcW w:w="1559" w:type="dxa"/>
                </w:tcPr>
                <w:p w14:paraId="37E59BBE" w14:textId="77777777" w:rsidR="004B6FFC" w:rsidRDefault="004B6FFC" w:rsidP="00B77C67"/>
              </w:tc>
              <w:tc>
                <w:tcPr>
                  <w:tcW w:w="918" w:type="dxa"/>
                </w:tcPr>
                <w:p w14:paraId="7E949E1D" w14:textId="77777777" w:rsidR="004B6FFC" w:rsidRDefault="004B6FFC" w:rsidP="00B77C67"/>
              </w:tc>
            </w:tr>
            <w:tr w:rsidR="004B6FFC" w14:paraId="3116C906" w14:textId="77777777" w:rsidTr="00B77C67">
              <w:trPr>
                <w:trHeight w:val="264"/>
              </w:trPr>
              <w:tc>
                <w:tcPr>
                  <w:tcW w:w="8534" w:type="dxa"/>
                  <w:gridSpan w:val="3"/>
                </w:tcPr>
                <w:p w14:paraId="7F2A1DDB" w14:textId="77777777" w:rsidR="004B6FFC" w:rsidRPr="004B6FFC" w:rsidRDefault="004B6FFC" w:rsidP="00B77C67">
                  <w:pPr>
                    <w:rPr>
                      <w:b/>
                    </w:rPr>
                  </w:pPr>
                  <w:r>
                    <w:t xml:space="preserve">                                                                                                                                </w:t>
                  </w:r>
                  <w:r w:rsidRPr="004B6FFC">
                    <w:rPr>
                      <w:b/>
                    </w:rPr>
                    <w:t>Total of all vehicles</w:t>
                  </w:r>
                </w:p>
                <w:p w14:paraId="0DC862C8" w14:textId="77777777" w:rsidR="004B6FFC" w:rsidRDefault="004B6FFC" w:rsidP="00B77C67"/>
              </w:tc>
              <w:tc>
                <w:tcPr>
                  <w:tcW w:w="918" w:type="dxa"/>
                </w:tcPr>
                <w:p w14:paraId="5B824ED3" w14:textId="77777777" w:rsidR="004B6FFC" w:rsidRDefault="004B6FFC" w:rsidP="00B77C67"/>
              </w:tc>
            </w:tr>
          </w:tbl>
          <w:p w14:paraId="522AB2E3" w14:textId="77777777" w:rsidR="004B6FFC" w:rsidRDefault="004B6FFC" w:rsidP="00B77C67"/>
          <w:p w14:paraId="4B1D81C9" w14:textId="77777777" w:rsidR="004B6FFC" w:rsidRDefault="004B6FFC" w:rsidP="00B77C67">
            <w:r>
              <w:t xml:space="preserve">                                                                                                                  </w:t>
            </w:r>
          </w:p>
        </w:tc>
      </w:tr>
      <w:tr w:rsidR="004B6FFC" w:rsidRPr="009A70C8" w14:paraId="2D0C66EC" w14:textId="77777777" w:rsidTr="00F93449">
        <w:trPr>
          <w:trHeight w:val="2715"/>
        </w:trPr>
        <w:tc>
          <w:tcPr>
            <w:tcW w:w="9918" w:type="dxa"/>
          </w:tcPr>
          <w:p w14:paraId="5BEA2BA0" w14:textId="77777777" w:rsidR="004B6FFC" w:rsidRDefault="004B6FFC" w:rsidP="00B77C67">
            <w:pPr>
              <w:rPr>
                <w:b/>
                <w:sz w:val="28"/>
                <w:szCs w:val="28"/>
              </w:rPr>
            </w:pPr>
            <w:r w:rsidRPr="009A70C8">
              <w:rPr>
                <w:b/>
                <w:sz w:val="28"/>
                <w:szCs w:val="28"/>
              </w:rPr>
              <w:lastRenderedPageBreak/>
              <w:t xml:space="preserve">Tourist </w:t>
            </w:r>
            <w:r>
              <w:rPr>
                <w:b/>
                <w:sz w:val="28"/>
                <w:szCs w:val="28"/>
              </w:rPr>
              <w:t>F</w:t>
            </w:r>
            <w:r w:rsidRPr="009A70C8">
              <w:rPr>
                <w:b/>
                <w:sz w:val="28"/>
                <w:szCs w:val="28"/>
              </w:rPr>
              <w:t>acilities</w:t>
            </w:r>
            <w:r>
              <w:rPr>
                <w:b/>
                <w:sz w:val="28"/>
                <w:szCs w:val="28"/>
              </w:rPr>
              <w:t>/ Tourism Indicator</w:t>
            </w:r>
          </w:p>
          <w:p w14:paraId="4198937C" w14:textId="77777777" w:rsidR="004B6FFC" w:rsidRDefault="004B6FFC" w:rsidP="00B77C6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Count how many of each of these tourist facilities you can see within 200m (approx.) from where you are standing:</w:t>
            </w:r>
          </w:p>
          <w:p w14:paraId="155EC747" w14:textId="77777777" w:rsidR="004B6FFC" w:rsidRDefault="004B6FFC" w:rsidP="00B77C67">
            <w:pPr>
              <w:rPr>
                <w:sz w:val="24"/>
                <w:szCs w:val="24"/>
              </w:rPr>
            </w:pPr>
          </w:p>
          <w:p w14:paraId="700FB05A" w14:textId="77777777" w:rsidR="004B6FFC" w:rsidRDefault="004B6FFC" w:rsidP="00B77C6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Attractions/landmarks</w:t>
            </w:r>
          </w:p>
          <w:p w14:paraId="24ED6A6D" w14:textId="77777777" w:rsidR="004B6FFC" w:rsidRDefault="004B6FFC" w:rsidP="00B77C67">
            <w:pPr>
              <w:rPr>
                <w:sz w:val="24"/>
                <w:szCs w:val="24"/>
              </w:rPr>
            </w:pPr>
          </w:p>
          <w:p w14:paraId="4318A9A5" w14:textId="77777777" w:rsidR="004B6FFC" w:rsidRDefault="004B6FFC" w:rsidP="00B77C6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Tourist shop</w:t>
            </w:r>
          </w:p>
          <w:p w14:paraId="2430F4D0" w14:textId="77777777" w:rsidR="004B6FFC" w:rsidRDefault="004B6FFC" w:rsidP="00B77C67">
            <w:pPr>
              <w:rPr>
                <w:sz w:val="24"/>
                <w:szCs w:val="24"/>
              </w:rPr>
            </w:pPr>
          </w:p>
          <w:p w14:paraId="052C8930" w14:textId="77777777" w:rsidR="004B6FFC" w:rsidRDefault="004B6FFC" w:rsidP="00B77C6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Tourist service </w:t>
            </w:r>
          </w:p>
          <w:p w14:paraId="18979DB4" w14:textId="77777777" w:rsidR="004B6FFC" w:rsidRDefault="004B6FFC" w:rsidP="00B77C67">
            <w:pPr>
              <w:rPr>
                <w:sz w:val="24"/>
                <w:szCs w:val="24"/>
              </w:rPr>
            </w:pPr>
          </w:p>
          <w:p w14:paraId="0B89BCC3" w14:textId="77777777" w:rsidR="004B6FFC" w:rsidRDefault="004B6FFC" w:rsidP="00B77C6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Other</w:t>
            </w:r>
          </w:p>
          <w:p w14:paraId="3E1B4B6C" w14:textId="771A3305" w:rsidR="004B6FFC" w:rsidRDefault="004B6FFC" w:rsidP="00B77C67">
            <w:pPr>
              <w:rPr>
                <w:sz w:val="24"/>
                <w:szCs w:val="24"/>
              </w:rPr>
            </w:pPr>
          </w:p>
          <w:p w14:paraId="38294C1F" w14:textId="4324455F" w:rsidR="004B6FFC" w:rsidRDefault="00F93449" w:rsidP="00B77C67">
            <w:pPr>
              <w:rPr>
                <w:sz w:val="24"/>
                <w:szCs w:val="24"/>
              </w:rPr>
            </w:pPr>
            <w:r w:rsidRPr="004B6FFC">
              <w:rPr>
                <w:noProof/>
                <w:sz w:val="24"/>
                <w:szCs w:val="24"/>
                <w:lang w:eastAsia="en-GB"/>
              </w:rPr>
              <mc:AlternateContent>
                <mc:Choice Requires="wps">
                  <w:drawing>
                    <wp:anchor distT="45720" distB="45720" distL="114300" distR="114300" simplePos="0" relativeHeight="251673600" behindDoc="0" locked="0" layoutInCell="1" allowOverlap="1" wp14:anchorId="038166C9" wp14:editId="32338EF5">
                      <wp:simplePos x="0" y="0"/>
                      <wp:positionH relativeFrom="column">
                        <wp:posOffset>1564396</wp:posOffset>
                      </wp:positionH>
                      <wp:positionV relativeFrom="page">
                        <wp:posOffset>2389066</wp:posOffset>
                      </wp:positionV>
                      <wp:extent cx="621030" cy="386080"/>
                      <wp:effectExtent l="0" t="0" r="26670" b="13970"/>
                      <wp:wrapSquare wrapText="bothSides"/>
                      <wp:docPr id="8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21030" cy="38608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EB8D839" w14:textId="77777777" w:rsidR="004B6FFC" w:rsidRDefault="004B6FFC" w:rsidP="004B6FFC"/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038166C9" id="_x0000_s1029" type="#_x0000_t202" style="position:absolute;margin-left:123.2pt;margin-top:188.1pt;width:48.9pt;height:30.4pt;z-index:25167360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">
                      <v:textbox style="mso-fit-shape-to-text:t">
                        <w:txbxContent>
                          <w:p w14:paraId="4EB8D839" w14:textId="77777777" w:rsidR="004B6FFC" w:rsidRDefault="004B6FFC" w:rsidP="004B6FFC"/>
                        </w:txbxContent>
                      </v:textbox>
                      <w10:wrap type="square" anchory="page"/>
                    </v:shape>
                  </w:pict>
                </mc:Fallback>
              </mc:AlternateContent>
            </w:r>
          </w:p>
          <w:p w14:paraId="235A0B98" w14:textId="77777777" w:rsidR="004B6FFC" w:rsidRDefault="004B6FFC" w:rsidP="00B77C6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Total (Tourism Index)   </w:t>
            </w:r>
          </w:p>
          <w:p w14:paraId="507B80E3" w14:textId="77777777" w:rsidR="004B6FFC" w:rsidRPr="009A70C8" w:rsidRDefault="004B6FFC" w:rsidP="00B77C67">
            <w:pPr>
              <w:rPr>
                <w:sz w:val="24"/>
                <w:szCs w:val="24"/>
              </w:rPr>
            </w:pPr>
          </w:p>
        </w:tc>
      </w:tr>
      <w:tr w:rsidR="004B6FFC" w:rsidRPr="00E37DD4" w14:paraId="1991A55C" w14:textId="77777777" w:rsidTr="00F93449">
        <w:trPr>
          <w:trHeight w:val="6221"/>
        </w:trPr>
        <w:tc>
          <w:tcPr>
            <w:tcW w:w="9918" w:type="dxa"/>
          </w:tcPr>
          <w:p w14:paraId="4FD53922" w14:textId="77777777" w:rsidR="004B6FFC" w:rsidRDefault="004B6FFC" w:rsidP="00B77C67">
            <w:pPr>
              <w:rPr>
                <w:b/>
                <w:sz w:val="28"/>
                <w:szCs w:val="28"/>
              </w:rPr>
            </w:pPr>
            <w:r w:rsidRPr="00E37DD4">
              <w:rPr>
                <w:b/>
                <w:sz w:val="28"/>
                <w:szCs w:val="28"/>
              </w:rPr>
              <w:t xml:space="preserve">Environmental Quality ( bi polar) </w:t>
            </w:r>
            <w:r>
              <w:rPr>
                <w:b/>
                <w:sz w:val="28"/>
                <w:szCs w:val="28"/>
              </w:rPr>
              <w:t>S</w:t>
            </w:r>
            <w:r w:rsidRPr="00E37DD4">
              <w:rPr>
                <w:b/>
                <w:sz w:val="28"/>
                <w:szCs w:val="28"/>
              </w:rPr>
              <w:t>urvey</w:t>
            </w:r>
          </w:p>
          <w:p w14:paraId="41FDBF8B" w14:textId="77777777" w:rsidR="004B6FFC" w:rsidRDefault="004B6FFC" w:rsidP="00B77C67">
            <w:pPr>
              <w:rPr>
                <w:b/>
                <w:sz w:val="28"/>
                <w:szCs w:val="28"/>
              </w:rPr>
            </w:pPr>
          </w:p>
          <w:tbl>
            <w:tblPr>
              <w:tblStyle w:val="TableGrid"/>
              <w:tblW w:w="0" w:type="auto"/>
              <w:tblLook w:val="04A0" w:firstRow="1" w:lastRow="0" w:firstColumn="1" w:lastColumn="0" w:noHBand="0" w:noVBand="1"/>
            </w:tblPr>
            <w:tblGrid>
              <w:gridCol w:w="3602"/>
              <w:gridCol w:w="530"/>
              <w:gridCol w:w="530"/>
              <w:gridCol w:w="530"/>
              <w:gridCol w:w="498"/>
              <w:gridCol w:w="555"/>
              <w:gridCol w:w="3447"/>
            </w:tblGrid>
            <w:tr w:rsidR="004B6FFC" w14:paraId="709AFE88" w14:textId="77777777" w:rsidTr="00B77C67">
              <w:trPr>
                <w:trHeight w:val="411"/>
              </w:trPr>
              <w:tc>
                <w:tcPr>
                  <w:tcW w:w="3703" w:type="dxa"/>
                </w:tcPr>
                <w:p w14:paraId="3EAA0A71" w14:textId="77777777" w:rsidR="004B6FFC" w:rsidRDefault="004B6FFC" w:rsidP="00B77C67">
                  <w:pPr>
                    <w:jc w:val="center"/>
                    <w:rPr>
                      <w:b/>
                      <w:sz w:val="28"/>
                      <w:szCs w:val="28"/>
                    </w:rPr>
                  </w:pPr>
                  <w:r w:rsidRPr="006C2F06">
                    <w:rPr>
                      <w:b/>
                      <w:sz w:val="28"/>
                      <w:szCs w:val="28"/>
                    </w:rPr>
                    <w:t>Poor EQ</w:t>
                  </w:r>
                </w:p>
              </w:tc>
              <w:tc>
                <w:tcPr>
                  <w:tcW w:w="567" w:type="dxa"/>
                </w:tcPr>
                <w:p w14:paraId="1C5F6DD1" w14:textId="77777777" w:rsidR="004B6FFC" w:rsidRDefault="004B6FFC" w:rsidP="00B77C67">
                  <w:pPr>
                    <w:jc w:val="center"/>
                    <w:rPr>
                      <w:b/>
                      <w:sz w:val="28"/>
                      <w:szCs w:val="28"/>
                    </w:rPr>
                  </w:pPr>
                  <w:r>
                    <w:rPr>
                      <w:b/>
                      <w:sz w:val="28"/>
                      <w:szCs w:val="28"/>
                    </w:rPr>
                    <w:t>-2</w:t>
                  </w:r>
                </w:p>
              </w:tc>
              <w:tc>
                <w:tcPr>
                  <w:tcW w:w="567" w:type="dxa"/>
                </w:tcPr>
                <w:p w14:paraId="14049976" w14:textId="77777777" w:rsidR="004B6FFC" w:rsidRDefault="004B6FFC" w:rsidP="00B77C67">
                  <w:pPr>
                    <w:jc w:val="center"/>
                    <w:rPr>
                      <w:b/>
                      <w:sz w:val="28"/>
                      <w:szCs w:val="28"/>
                    </w:rPr>
                  </w:pPr>
                  <w:r>
                    <w:rPr>
                      <w:b/>
                      <w:sz w:val="28"/>
                      <w:szCs w:val="28"/>
                    </w:rPr>
                    <w:t>-1</w:t>
                  </w:r>
                </w:p>
              </w:tc>
              <w:tc>
                <w:tcPr>
                  <w:tcW w:w="567" w:type="dxa"/>
                </w:tcPr>
                <w:p w14:paraId="0F7FEFA1" w14:textId="77777777" w:rsidR="004B6FFC" w:rsidRDefault="004B6FFC" w:rsidP="00B77C67">
                  <w:pPr>
                    <w:jc w:val="center"/>
                    <w:rPr>
                      <w:b/>
                      <w:sz w:val="28"/>
                      <w:szCs w:val="28"/>
                    </w:rPr>
                  </w:pPr>
                  <w:r>
                    <w:rPr>
                      <w:b/>
                      <w:sz w:val="28"/>
                      <w:szCs w:val="28"/>
                    </w:rPr>
                    <w:t>0</w:t>
                  </w:r>
                </w:p>
              </w:tc>
              <w:tc>
                <w:tcPr>
                  <w:tcW w:w="425" w:type="dxa"/>
                </w:tcPr>
                <w:p w14:paraId="3A18A9F6" w14:textId="77777777" w:rsidR="004B6FFC" w:rsidRDefault="004B6FFC" w:rsidP="00B77C67">
                  <w:pPr>
                    <w:jc w:val="center"/>
                    <w:rPr>
                      <w:b/>
                      <w:sz w:val="28"/>
                      <w:szCs w:val="28"/>
                    </w:rPr>
                  </w:pPr>
                  <w:r>
                    <w:rPr>
                      <w:b/>
                      <w:sz w:val="28"/>
                      <w:szCs w:val="28"/>
                    </w:rPr>
                    <w:t>+1</w:t>
                  </w:r>
                </w:p>
              </w:tc>
              <w:tc>
                <w:tcPr>
                  <w:tcW w:w="567" w:type="dxa"/>
                </w:tcPr>
                <w:p w14:paraId="5F3D1E3A" w14:textId="77777777" w:rsidR="004B6FFC" w:rsidRDefault="004B6FFC" w:rsidP="00B77C67">
                  <w:pPr>
                    <w:jc w:val="center"/>
                    <w:rPr>
                      <w:b/>
                      <w:sz w:val="28"/>
                      <w:szCs w:val="28"/>
                    </w:rPr>
                  </w:pPr>
                  <w:r>
                    <w:rPr>
                      <w:b/>
                      <w:sz w:val="28"/>
                      <w:szCs w:val="28"/>
                    </w:rPr>
                    <w:t>+2</w:t>
                  </w:r>
                </w:p>
              </w:tc>
              <w:tc>
                <w:tcPr>
                  <w:tcW w:w="3517" w:type="dxa"/>
                </w:tcPr>
                <w:p w14:paraId="46BD8B6F" w14:textId="77777777" w:rsidR="004B6FFC" w:rsidRDefault="004B6FFC" w:rsidP="00B77C67">
                  <w:pPr>
                    <w:jc w:val="center"/>
                    <w:rPr>
                      <w:b/>
                      <w:sz w:val="28"/>
                      <w:szCs w:val="28"/>
                    </w:rPr>
                  </w:pPr>
                  <w:r w:rsidRPr="006C2F06">
                    <w:rPr>
                      <w:b/>
                      <w:sz w:val="28"/>
                      <w:szCs w:val="28"/>
                    </w:rPr>
                    <w:t>Good EQ</w:t>
                  </w:r>
                </w:p>
              </w:tc>
            </w:tr>
            <w:tr w:rsidR="004B6FFC" w14:paraId="2E714EE6" w14:textId="77777777" w:rsidTr="00B77C67">
              <w:trPr>
                <w:trHeight w:val="430"/>
              </w:trPr>
              <w:tc>
                <w:tcPr>
                  <w:tcW w:w="3703" w:type="dxa"/>
                </w:tcPr>
                <w:p w14:paraId="0523A61D" w14:textId="77777777" w:rsidR="004B6FFC" w:rsidRPr="006C2F06" w:rsidRDefault="004B6FFC" w:rsidP="00B77C67">
                  <w:pPr>
                    <w:rPr>
                      <w:sz w:val="24"/>
                      <w:szCs w:val="24"/>
                    </w:rPr>
                  </w:pPr>
                  <w:r w:rsidRPr="006C2F06">
                    <w:rPr>
                      <w:sz w:val="24"/>
                      <w:szCs w:val="24"/>
                    </w:rPr>
                    <w:t>NOISY</w:t>
                  </w:r>
                </w:p>
              </w:tc>
              <w:tc>
                <w:tcPr>
                  <w:tcW w:w="567" w:type="dxa"/>
                </w:tcPr>
                <w:p w14:paraId="43A86001" w14:textId="77777777" w:rsidR="004B6FFC" w:rsidRDefault="004B6FFC" w:rsidP="00B77C67">
                  <w:pPr>
                    <w:rPr>
                      <w:b/>
                      <w:sz w:val="28"/>
                      <w:szCs w:val="28"/>
                    </w:rPr>
                  </w:pPr>
                </w:p>
              </w:tc>
              <w:tc>
                <w:tcPr>
                  <w:tcW w:w="567" w:type="dxa"/>
                </w:tcPr>
                <w:p w14:paraId="2D77EC6B" w14:textId="77777777" w:rsidR="004B6FFC" w:rsidRDefault="004B6FFC" w:rsidP="00B77C67">
                  <w:pPr>
                    <w:rPr>
                      <w:b/>
                      <w:sz w:val="28"/>
                      <w:szCs w:val="28"/>
                    </w:rPr>
                  </w:pPr>
                </w:p>
              </w:tc>
              <w:tc>
                <w:tcPr>
                  <w:tcW w:w="567" w:type="dxa"/>
                </w:tcPr>
                <w:p w14:paraId="6CB5877B" w14:textId="77777777" w:rsidR="004B6FFC" w:rsidRDefault="004B6FFC" w:rsidP="00B77C67">
                  <w:pPr>
                    <w:rPr>
                      <w:b/>
                      <w:sz w:val="28"/>
                      <w:szCs w:val="28"/>
                    </w:rPr>
                  </w:pPr>
                </w:p>
              </w:tc>
              <w:tc>
                <w:tcPr>
                  <w:tcW w:w="425" w:type="dxa"/>
                </w:tcPr>
                <w:p w14:paraId="0B1B65E2" w14:textId="77777777" w:rsidR="004B6FFC" w:rsidRDefault="004B6FFC" w:rsidP="00B77C67">
                  <w:pPr>
                    <w:rPr>
                      <w:b/>
                      <w:sz w:val="28"/>
                      <w:szCs w:val="28"/>
                    </w:rPr>
                  </w:pPr>
                </w:p>
              </w:tc>
              <w:tc>
                <w:tcPr>
                  <w:tcW w:w="567" w:type="dxa"/>
                </w:tcPr>
                <w:p w14:paraId="35204DAB" w14:textId="77777777" w:rsidR="004B6FFC" w:rsidRDefault="004B6FFC" w:rsidP="00B77C67">
                  <w:pPr>
                    <w:rPr>
                      <w:b/>
                      <w:sz w:val="28"/>
                      <w:szCs w:val="28"/>
                    </w:rPr>
                  </w:pPr>
                </w:p>
              </w:tc>
              <w:tc>
                <w:tcPr>
                  <w:tcW w:w="3517" w:type="dxa"/>
                </w:tcPr>
                <w:p w14:paraId="3350664C" w14:textId="77777777" w:rsidR="004B6FFC" w:rsidRPr="006C2F06" w:rsidRDefault="004B6FFC" w:rsidP="00B77C67">
                  <w:pPr>
                    <w:rPr>
                      <w:sz w:val="24"/>
                      <w:szCs w:val="24"/>
                    </w:rPr>
                  </w:pPr>
                  <w:r w:rsidRPr="006C2F06">
                    <w:rPr>
                      <w:sz w:val="24"/>
                      <w:szCs w:val="24"/>
                    </w:rPr>
                    <w:t>QUIET</w:t>
                  </w:r>
                </w:p>
              </w:tc>
            </w:tr>
            <w:tr w:rsidR="004B6FFC" w14:paraId="46ECDAA7" w14:textId="77777777" w:rsidTr="00B77C67">
              <w:trPr>
                <w:trHeight w:val="698"/>
              </w:trPr>
              <w:tc>
                <w:tcPr>
                  <w:tcW w:w="3703" w:type="dxa"/>
                </w:tcPr>
                <w:p w14:paraId="4BEC8680" w14:textId="77777777" w:rsidR="004B6FFC" w:rsidRPr="006C2F06" w:rsidRDefault="004B6FFC" w:rsidP="00B77C67">
                  <w:pPr>
                    <w:rPr>
                      <w:sz w:val="24"/>
                      <w:szCs w:val="24"/>
                    </w:rPr>
                  </w:pPr>
                  <w:r w:rsidRPr="006C2F06">
                    <w:rPr>
                      <w:sz w:val="24"/>
                      <w:szCs w:val="24"/>
                    </w:rPr>
                    <w:t>OBVIOUS SMELL FROM FUMES/POLLUTION</w:t>
                  </w:r>
                </w:p>
              </w:tc>
              <w:tc>
                <w:tcPr>
                  <w:tcW w:w="567" w:type="dxa"/>
                </w:tcPr>
                <w:p w14:paraId="4BF0B823" w14:textId="77777777" w:rsidR="004B6FFC" w:rsidRDefault="004B6FFC" w:rsidP="00B77C67">
                  <w:pPr>
                    <w:rPr>
                      <w:b/>
                      <w:sz w:val="28"/>
                      <w:szCs w:val="28"/>
                    </w:rPr>
                  </w:pPr>
                </w:p>
              </w:tc>
              <w:tc>
                <w:tcPr>
                  <w:tcW w:w="567" w:type="dxa"/>
                </w:tcPr>
                <w:p w14:paraId="6CD4F62C" w14:textId="77777777" w:rsidR="004B6FFC" w:rsidRDefault="004B6FFC" w:rsidP="00B77C67">
                  <w:pPr>
                    <w:rPr>
                      <w:b/>
                      <w:sz w:val="28"/>
                      <w:szCs w:val="28"/>
                    </w:rPr>
                  </w:pPr>
                </w:p>
              </w:tc>
              <w:tc>
                <w:tcPr>
                  <w:tcW w:w="567" w:type="dxa"/>
                </w:tcPr>
                <w:p w14:paraId="40F4DF8F" w14:textId="77777777" w:rsidR="004B6FFC" w:rsidRDefault="004B6FFC" w:rsidP="00B77C67">
                  <w:pPr>
                    <w:rPr>
                      <w:b/>
                      <w:sz w:val="28"/>
                      <w:szCs w:val="28"/>
                    </w:rPr>
                  </w:pPr>
                </w:p>
              </w:tc>
              <w:tc>
                <w:tcPr>
                  <w:tcW w:w="425" w:type="dxa"/>
                </w:tcPr>
                <w:p w14:paraId="0D31483E" w14:textId="77777777" w:rsidR="004B6FFC" w:rsidRDefault="004B6FFC" w:rsidP="00B77C67">
                  <w:pPr>
                    <w:rPr>
                      <w:b/>
                      <w:sz w:val="28"/>
                      <w:szCs w:val="28"/>
                    </w:rPr>
                  </w:pPr>
                </w:p>
              </w:tc>
              <w:tc>
                <w:tcPr>
                  <w:tcW w:w="567" w:type="dxa"/>
                </w:tcPr>
                <w:p w14:paraId="36AD3D74" w14:textId="77777777" w:rsidR="004B6FFC" w:rsidRDefault="004B6FFC" w:rsidP="00B77C67">
                  <w:pPr>
                    <w:rPr>
                      <w:b/>
                      <w:sz w:val="28"/>
                      <w:szCs w:val="28"/>
                    </w:rPr>
                  </w:pPr>
                </w:p>
              </w:tc>
              <w:tc>
                <w:tcPr>
                  <w:tcW w:w="3517" w:type="dxa"/>
                </w:tcPr>
                <w:p w14:paraId="2F1B5732" w14:textId="77777777" w:rsidR="004B6FFC" w:rsidRPr="006C2F06" w:rsidRDefault="004B6FFC" w:rsidP="00B77C67">
                  <w:pPr>
                    <w:rPr>
                      <w:sz w:val="24"/>
                      <w:szCs w:val="24"/>
                    </w:rPr>
                  </w:pPr>
                  <w:r w:rsidRPr="006C2F06">
                    <w:rPr>
                      <w:sz w:val="24"/>
                      <w:szCs w:val="24"/>
                    </w:rPr>
                    <w:t>NO SMELL FROM TRAFFIC OR OTHER POLL</w:t>
                  </w:r>
                  <w:r>
                    <w:rPr>
                      <w:sz w:val="24"/>
                      <w:szCs w:val="24"/>
                    </w:rPr>
                    <w:t>U</w:t>
                  </w:r>
                  <w:r w:rsidRPr="006C2F06">
                    <w:rPr>
                      <w:sz w:val="24"/>
                      <w:szCs w:val="24"/>
                    </w:rPr>
                    <w:t>TION</w:t>
                  </w:r>
                </w:p>
              </w:tc>
            </w:tr>
            <w:tr w:rsidR="004B6FFC" w14:paraId="1760BE0F" w14:textId="77777777" w:rsidTr="00B77C67">
              <w:trPr>
                <w:trHeight w:val="430"/>
              </w:trPr>
              <w:tc>
                <w:tcPr>
                  <w:tcW w:w="3703" w:type="dxa"/>
                </w:tcPr>
                <w:p w14:paraId="078D0912" w14:textId="77777777" w:rsidR="004B6FFC" w:rsidRPr="006C2F06" w:rsidRDefault="004B6FFC" w:rsidP="00B77C67">
                  <w:pPr>
                    <w:rPr>
                      <w:sz w:val="24"/>
                      <w:szCs w:val="24"/>
                    </w:rPr>
                  </w:pPr>
                  <w:r>
                    <w:rPr>
                      <w:sz w:val="24"/>
                      <w:szCs w:val="24"/>
                    </w:rPr>
                    <w:t>VERY LITTLE OPEN SPACE/DERELICT OPEN SPACE</w:t>
                  </w:r>
                </w:p>
              </w:tc>
              <w:tc>
                <w:tcPr>
                  <w:tcW w:w="567" w:type="dxa"/>
                </w:tcPr>
                <w:p w14:paraId="48A1A731" w14:textId="77777777" w:rsidR="004B6FFC" w:rsidRDefault="004B6FFC" w:rsidP="00B77C67">
                  <w:pPr>
                    <w:rPr>
                      <w:b/>
                      <w:sz w:val="28"/>
                      <w:szCs w:val="28"/>
                    </w:rPr>
                  </w:pPr>
                </w:p>
              </w:tc>
              <w:tc>
                <w:tcPr>
                  <w:tcW w:w="567" w:type="dxa"/>
                </w:tcPr>
                <w:p w14:paraId="7C97F0B8" w14:textId="77777777" w:rsidR="004B6FFC" w:rsidRDefault="004B6FFC" w:rsidP="00B77C67">
                  <w:pPr>
                    <w:rPr>
                      <w:b/>
                      <w:sz w:val="28"/>
                      <w:szCs w:val="28"/>
                    </w:rPr>
                  </w:pPr>
                </w:p>
              </w:tc>
              <w:tc>
                <w:tcPr>
                  <w:tcW w:w="567" w:type="dxa"/>
                </w:tcPr>
                <w:p w14:paraId="6BFAAE97" w14:textId="77777777" w:rsidR="004B6FFC" w:rsidRDefault="004B6FFC" w:rsidP="00B77C67">
                  <w:pPr>
                    <w:rPr>
                      <w:b/>
                      <w:sz w:val="28"/>
                      <w:szCs w:val="28"/>
                    </w:rPr>
                  </w:pPr>
                </w:p>
              </w:tc>
              <w:tc>
                <w:tcPr>
                  <w:tcW w:w="425" w:type="dxa"/>
                </w:tcPr>
                <w:p w14:paraId="0B08B87E" w14:textId="77777777" w:rsidR="004B6FFC" w:rsidRDefault="004B6FFC" w:rsidP="00B77C67">
                  <w:pPr>
                    <w:rPr>
                      <w:b/>
                      <w:sz w:val="28"/>
                      <w:szCs w:val="28"/>
                    </w:rPr>
                  </w:pPr>
                </w:p>
              </w:tc>
              <w:tc>
                <w:tcPr>
                  <w:tcW w:w="567" w:type="dxa"/>
                </w:tcPr>
                <w:p w14:paraId="689A60F5" w14:textId="77777777" w:rsidR="004B6FFC" w:rsidRDefault="004B6FFC" w:rsidP="00B77C67">
                  <w:pPr>
                    <w:rPr>
                      <w:b/>
                      <w:sz w:val="28"/>
                      <w:szCs w:val="28"/>
                    </w:rPr>
                  </w:pPr>
                </w:p>
              </w:tc>
              <w:tc>
                <w:tcPr>
                  <w:tcW w:w="3517" w:type="dxa"/>
                </w:tcPr>
                <w:p w14:paraId="05869723" w14:textId="77777777" w:rsidR="004B6FFC" w:rsidRPr="006C2F06" w:rsidRDefault="004B6FFC" w:rsidP="00B77C67">
                  <w:pPr>
                    <w:rPr>
                      <w:sz w:val="24"/>
                      <w:szCs w:val="24"/>
                    </w:rPr>
                  </w:pPr>
                  <w:r w:rsidRPr="006C2F06">
                    <w:rPr>
                      <w:sz w:val="24"/>
                      <w:szCs w:val="24"/>
                    </w:rPr>
                    <w:t>PLENTY OF WELL MAINTAINED AND GREEN OPEN SPACE</w:t>
                  </w:r>
                </w:p>
              </w:tc>
            </w:tr>
            <w:tr w:rsidR="004B6FFC" w14:paraId="232F17FD" w14:textId="77777777" w:rsidTr="00B77C67">
              <w:trPr>
                <w:trHeight w:val="411"/>
              </w:trPr>
              <w:tc>
                <w:tcPr>
                  <w:tcW w:w="3703" w:type="dxa"/>
                </w:tcPr>
                <w:p w14:paraId="7567FC98" w14:textId="77777777" w:rsidR="004B6FFC" w:rsidRPr="006C2F06" w:rsidRDefault="004B6FFC" w:rsidP="00B77C67">
                  <w:pPr>
                    <w:rPr>
                      <w:sz w:val="24"/>
                      <w:szCs w:val="24"/>
                    </w:rPr>
                  </w:pPr>
                  <w:r w:rsidRPr="006C2F06">
                    <w:rPr>
                      <w:sz w:val="24"/>
                      <w:szCs w:val="24"/>
                    </w:rPr>
                    <w:t>POOR BUILDING MAINTENANCE</w:t>
                  </w:r>
                </w:p>
              </w:tc>
              <w:tc>
                <w:tcPr>
                  <w:tcW w:w="567" w:type="dxa"/>
                </w:tcPr>
                <w:p w14:paraId="3152476F" w14:textId="77777777" w:rsidR="004B6FFC" w:rsidRDefault="004B6FFC" w:rsidP="00B77C67">
                  <w:pPr>
                    <w:rPr>
                      <w:b/>
                      <w:sz w:val="28"/>
                      <w:szCs w:val="28"/>
                    </w:rPr>
                  </w:pPr>
                </w:p>
              </w:tc>
              <w:tc>
                <w:tcPr>
                  <w:tcW w:w="567" w:type="dxa"/>
                </w:tcPr>
                <w:p w14:paraId="3C8B3CAC" w14:textId="77777777" w:rsidR="004B6FFC" w:rsidRDefault="004B6FFC" w:rsidP="00B77C67">
                  <w:pPr>
                    <w:rPr>
                      <w:b/>
                      <w:sz w:val="28"/>
                      <w:szCs w:val="28"/>
                    </w:rPr>
                  </w:pPr>
                </w:p>
              </w:tc>
              <w:tc>
                <w:tcPr>
                  <w:tcW w:w="567" w:type="dxa"/>
                </w:tcPr>
                <w:p w14:paraId="44A37A09" w14:textId="77777777" w:rsidR="004B6FFC" w:rsidRDefault="004B6FFC" w:rsidP="00B77C67">
                  <w:pPr>
                    <w:rPr>
                      <w:b/>
                      <w:sz w:val="28"/>
                      <w:szCs w:val="28"/>
                    </w:rPr>
                  </w:pPr>
                </w:p>
              </w:tc>
              <w:tc>
                <w:tcPr>
                  <w:tcW w:w="425" w:type="dxa"/>
                </w:tcPr>
                <w:p w14:paraId="4E8D8628" w14:textId="77777777" w:rsidR="004B6FFC" w:rsidRDefault="004B6FFC" w:rsidP="00B77C67">
                  <w:pPr>
                    <w:rPr>
                      <w:b/>
                      <w:sz w:val="28"/>
                      <w:szCs w:val="28"/>
                    </w:rPr>
                  </w:pPr>
                </w:p>
              </w:tc>
              <w:tc>
                <w:tcPr>
                  <w:tcW w:w="567" w:type="dxa"/>
                </w:tcPr>
                <w:p w14:paraId="26609309" w14:textId="77777777" w:rsidR="004B6FFC" w:rsidRDefault="004B6FFC" w:rsidP="00B77C67">
                  <w:pPr>
                    <w:rPr>
                      <w:b/>
                      <w:sz w:val="28"/>
                      <w:szCs w:val="28"/>
                    </w:rPr>
                  </w:pPr>
                </w:p>
              </w:tc>
              <w:tc>
                <w:tcPr>
                  <w:tcW w:w="3517" w:type="dxa"/>
                </w:tcPr>
                <w:p w14:paraId="61F58653" w14:textId="77777777" w:rsidR="004B6FFC" w:rsidRPr="006C2F06" w:rsidRDefault="004B6FFC" w:rsidP="00B77C67">
                  <w:pPr>
                    <w:rPr>
                      <w:sz w:val="24"/>
                      <w:szCs w:val="24"/>
                    </w:rPr>
                  </w:pPr>
                  <w:r w:rsidRPr="006C2F06">
                    <w:rPr>
                      <w:sz w:val="24"/>
                      <w:szCs w:val="24"/>
                    </w:rPr>
                    <w:t>BUILDINGS WELL MAINTAINED</w:t>
                  </w:r>
                </w:p>
              </w:tc>
            </w:tr>
            <w:tr w:rsidR="004B6FFC" w14:paraId="4C1456D7" w14:textId="77777777" w:rsidTr="00B77C67">
              <w:trPr>
                <w:trHeight w:val="411"/>
              </w:trPr>
              <w:tc>
                <w:tcPr>
                  <w:tcW w:w="3703" w:type="dxa"/>
                </w:tcPr>
                <w:p w14:paraId="60B805B9" w14:textId="77777777" w:rsidR="004B6FFC" w:rsidRPr="006C2F06" w:rsidRDefault="004B6FFC" w:rsidP="00B77C67">
                  <w:pPr>
                    <w:rPr>
                      <w:sz w:val="24"/>
                      <w:szCs w:val="24"/>
                    </w:rPr>
                  </w:pPr>
                  <w:r>
                    <w:rPr>
                      <w:sz w:val="24"/>
                      <w:szCs w:val="24"/>
                    </w:rPr>
                    <w:t>EXTENSIVE VANDALISM/GRAFFITI/LITTER</w:t>
                  </w:r>
                </w:p>
              </w:tc>
              <w:tc>
                <w:tcPr>
                  <w:tcW w:w="567" w:type="dxa"/>
                </w:tcPr>
                <w:p w14:paraId="0EC0689F" w14:textId="77777777" w:rsidR="004B6FFC" w:rsidRDefault="004B6FFC" w:rsidP="00B77C67">
                  <w:pPr>
                    <w:rPr>
                      <w:b/>
                      <w:sz w:val="28"/>
                      <w:szCs w:val="28"/>
                    </w:rPr>
                  </w:pPr>
                </w:p>
              </w:tc>
              <w:tc>
                <w:tcPr>
                  <w:tcW w:w="567" w:type="dxa"/>
                </w:tcPr>
                <w:p w14:paraId="067A4A25" w14:textId="77777777" w:rsidR="004B6FFC" w:rsidRDefault="004B6FFC" w:rsidP="00B77C67">
                  <w:pPr>
                    <w:rPr>
                      <w:b/>
                      <w:sz w:val="28"/>
                      <w:szCs w:val="28"/>
                    </w:rPr>
                  </w:pPr>
                </w:p>
              </w:tc>
              <w:tc>
                <w:tcPr>
                  <w:tcW w:w="567" w:type="dxa"/>
                </w:tcPr>
                <w:p w14:paraId="1C7B31A1" w14:textId="77777777" w:rsidR="004B6FFC" w:rsidRDefault="004B6FFC" w:rsidP="00B77C67">
                  <w:pPr>
                    <w:rPr>
                      <w:b/>
                      <w:sz w:val="28"/>
                      <w:szCs w:val="28"/>
                    </w:rPr>
                  </w:pPr>
                </w:p>
              </w:tc>
              <w:tc>
                <w:tcPr>
                  <w:tcW w:w="425" w:type="dxa"/>
                </w:tcPr>
                <w:p w14:paraId="3D2BAC34" w14:textId="77777777" w:rsidR="004B6FFC" w:rsidRDefault="004B6FFC" w:rsidP="00B77C67">
                  <w:pPr>
                    <w:rPr>
                      <w:b/>
                      <w:sz w:val="28"/>
                      <w:szCs w:val="28"/>
                    </w:rPr>
                  </w:pPr>
                </w:p>
              </w:tc>
              <w:tc>
                <w:tcPr>
                  <w:tcW w:w="567" w:type="dxa"/>
                </w:tcPr>
                <w:p w14:paraId="4F7A2201" w14:textId="77777777" w:rsidR="004B6FFC" w:rsidRDefault="004B6FFC" w:rsidP="00B77C67">
                  <w:pPr>
                    <w:rPr>
                      <w:b/>
                      <w:sz w:val="28"/>
                      <w:szCs w:val="28"/>
                    </w:rPr>
                  </w:pPr>
                </w:p>
              </w:tc>
              <w:tc>
                <w:tcPr>
                  <w:tcW w:w="3517" w:type="dxa"/>
                </w:tcPr>
                <w:p w14:paraId="1B775569" w14:textId="77777777" w:rsidR="004B6FFC" w:rsidRPr="006C2F06" w:rsidRDefault="004B6FFC" w:rsidP="00B77C67">
                  <w:pPr>
                    <w:rPr>
                      <w:sz w:val="24"/>
                      <w:szCs w:val="24"/>
                    </w:rPr>
                  </w:pPr>
                  <w:r>
                    <w:rPr>
                      <w:sz w:val="24"/>
                      <w:szCs w:val="24"/>
                    </w:rPr>
                    <w:t>NO VANDALISM/GRAFFITI/LITTER</w:t>
                  </w:r>
                </w:p>
              </w:tc>
            </w:tr>
            <w:tr w:rsidR="004B6FFC" w14:paraId="193D21A5" w14:textId="77777777" w:rsidTr="00B77C67">
              <w:trPr>
                <w:trHeight w:val="411"/>
              </w:trPr>
              <w:tc>
                <w:tcPr>
                  <w:tcW w:w="3703" w:type="dxa"/>
                </w:tcPr>
                <w:p w14:paraId="43544AB3" w14:textId="77777777" w:rsidR="004B6FFC" w:rsidRPr="006C2F06" w:rsidRDefault="004B6FFC" w:rsidP="00B77C67">
                  <w:pPr>
                    <w:rPr>
                      <w:sz w:val="24"/>
                      <w:szCs w:val="24"/>
                    </w:rPr>
                  </w:pPr>
                  <w:r>
                    <w:rPr>
                      <w:sz w:val="24"/>
                      <w:szCs w:val="24"/>
                    </w:rPr>
                    <w:t>AREA FEELS UNSAFE (imagine at night)</w:t>
                  </w:r>
                </w:p>
              </w:tc>
              <w:tc>
                <w:tcPr>
                  <w:tcW w:w="567" w:type="dxa"/>
                </w:tcPr>
                <w:p w14:paraId="13C291A4" w14:textId="77777777" w:rsidR="004B6FFC" w:rsidRDefault="004B6FFC" w:rsidP="00B77C67">
                  <w:pPr>
                    <w:rPr>
                      <w:b/>
                      <w:sz w:val="28"/>
                      <w:szCs w:val="28"/>
                    </w:rPr>
                  </w:pPr>
                </w:p>
              </w:tc>
              <w:tc>
                <w:tcPr>
                  <w:tcW w:w="567" w:type="dxa"/>
                </w:tcPr>
                <w:p w14:paraId="2A5A0789" w14:textId="77777777" w:rsidR="004B6FFC" w:rsidRDefault="004B6FFC" w:rsidP="00B77C67">
                  <w:pPr>
                    <w:rPr>
                      <w:b/>
                      <w:sz w:val="28"/>
                      <w:szCs w:val="28"/>
                    </w:rPr>
                  </w:pPr>
                </w:p>
              </w:tc>
              <w:tc>
                <w:tcPr>
                  <w:tcW w:w="567" w:type="dxa"/>
                </w:tcPr>
                <w:p w14:paraId="5ADFED22" w14:textId="77777777" w:rsidR="004B6FFC" w:rsidRDefault="004B6FFC" w:rsidP="00B77C67">
                  <w:pPr>
                    <w:rPr>
                      <w:b/>
                      <w:sz w:val="28"/>
                      <w:szCs w:val="28"/>
                    </w:rPr>
                  </w:pPr>
                </w:p>
              </w:tc>
              <w:tc>
                <w:tcPr>
                  <w:tcW w:w="425" w:type="dxa"/>
                </w:tcPr>
                <w:p w14:paraId="5B990D70" w14:textId="77777777" w:rsidR="004B6FFC" w:rsidRDefault="004B6FFC" w:rsidP="00B77C67">
                  <w:pPr>
                    <w:rPr>
                      <w:b/>
                      <w:sz w:val="28"/>
                      <w:szCs w:val="28"/>
                    </w:rPr>
                  </w:pPr>
                </w:p>
              </w:tc>
              <w:tc>
                <w:tcPr>
                  <w:tcW w:w="567" w:type="dxa"/>
                </w:tcPr>
                <w:p w14:paraId="19A56498" w14:textId="77777777" w:rsidR="004B6FFC" w:rsidRDefault="004B6FFC" w:rsidP="00B77C67">
                  <w:pPr>
                    <w:rPr>
                      <w:b/>
                      <w:sz w:val="28"/>
                      <w:szCs w:val="28"/>
                    </w:rPr>
                  </w:pPr>
                </w:p>
              </w:tc>
              <w:tc>
                <w:tcPr>
                  <w:tcW w:w="3517" w:type="dxa"/>
                </w:tcPr>
                <w:p w14:paraId="7910EC10" w14:textId="77777777" w:rsidR="004B6FFC" w:rsidRPr="006C2F06" w:rsidRDefault="004B6FFC" w:rsidP="00B77C67">
                  <w:pPr>
                    <w:rPr>
                      <w:sz w:val="24"/>
                      <w:szCs w:val="24"/>
                    </w:rPr>
                  </w:pPr>
                  <w:r>
                    <w:rPr>
                      <w:sz w:val="24"/>
                      <w:szCs w:val="24"/>
                    </w:rPr>
                    <w:t>AREA FEELS SAFE (imagine at night)</w:t>
                  </w:r>
                </w:p>
              </w:tc>
            </w:tr>
            <w:tr w:rsidR="004B6FFC" w14:paraId="4DE365CC" w14:textId="77777777" w:rsidTr="00B77C67">
              <w:trPr>
                <w:trHeight w:val="411"/>
              </w:trPr>
              <w:tc>
                <w:tcPr>
                  <w:tcW w:w="3703" w:type="dxa"/>
                </w:tcPr>
                <w:p w14:paraId="594065EC" w14:textId="77777777" w:rsidR="004B6FFC" w:rsidRDefault="004B6FFC" w:rsidP="00B77C67">
                  <w:pPr>
                    <w:rPr>
                      <w:sz w:val="24"/>
                      <w:szCs w:val="24"/>
                    </w:rPr>
                  </w:pPr>
                  <w:r>
                    <w:rPr>
                      <w:sz w:val="24"/>
                      <w:szCs w:val="24"/>
                    </w:rPr>
                    <w:t>BUIDLINGS UGLY</w:t>
                  </w:r>
                </w:p>
              </w:tc>
              <w:tc>
                <w:tcPr>
                  <w:tcW w:w="567" w:type="dxa"/>
                </w:tcPr>
                <w:p w14:paraId="1692E44E" w14:textId="77777777" w:rsidR="004B6FFC" w:rsidRDefault="004B6FFC" w:rsidP="00B77C67">
                  <w:pPr>
                    <w:rPr>
                      <w:b/>
                      <w:sz w:val="28"/>
                      <w:szCs w:val="28"/>
                    </w:rPr>
                  </w:pPr>
                </w:p>
              </w:tc>
              <w:tc>
                <w:tcPr>
                  <w:tcW w:w="567" w:type="dxa"/>
                </w:tcPr>
                <w:p w14:paraId="1C4D4873" w14:textId="77777777" w:rsidR="004B6FFC" w:rsidRDefault="004B6FFC" w:rsidP="00B77C67">
                  <w:pPr>
                    <w:rPr>
                      <w:b/>
                      <w:sz w:val="28"/>
                      <w:szCs w:val="28"/>
                    </w:rPr>
                  </w:pPr>
                </w:p>
              </w:tc>
              <w:tc>
                <w:tcPr>
                  <w:tcW w:w="567" w:type="dxa"/>
                </w:tcPr>
                <w:p w14:paraId="5BE11B86" w14:textId="77777777" w:rsidR="004B6FFC" w:rsidRDefault="004B6FFC" w:rsidP="00B77C67">
                  <w:pPr>
                    <w:rPr>
                      <w:b/>
                      <w:sz w:val="28"/>
                      <w:szCs w:val="28"/>
                    </w:rPr>
                  </w:pPr>
                </w:p>
              </w:tc>
              <w:tc>
                <w:tcPr>
                  <w:tcW w:w="425" w:type="dxa"/>
                </w:tcPr>
                <w:p w14:paraId="65E9C2E9" w14:textId="77777777" w:rsidR="004B6FFC" w:rsidRDefault="004B6FFC" w:rsidP="00B77C67">
                  <w:pPr>
                    <w:rPr>
                      <w:b/>
                      <w:sz w:val="28"/>
                      <w:szCs w:val="28"/>
                    </w:rPr>
                  </w:pPr>
                </w:p>
              </w:tc>
              <w:tc>
                <w:tcPr>
                  <w:tcW w:w="567" w:type="dxa"/>
                </w:tcPr>
                <w:p w14:paraId="53E75FAD" w14:textId="77777777" w:rsidR="004B6FFC" w:rsidRDefault="004B6FFC" w:rsidP="00B77C67">
                  <w:pPr>
                    <w:rPr>
                      <w:b/>
                      <w:sz w:val="28"/>
                      <w:szCs w:val="28"/>
                    </w:rPr>
                  </w:pPr>
                </w:p>
              </w:tc>
              <w:tc>
                <w:tcPr>
                  <w:tcW w:w="3517" w:type="dxa"/>
                </w:tcPr>
                <w:p w14:paraId="6E4E536D" w14:textId="7F001E39" w:rsidR="004B6FFC" w:rsidRDefault="004B6FFC" w:rsidP="00B77C67">
                  <w:pPr>
                    <w:rPr>
                      <w:sz w:val="24"/>
                      <w:szCs w:val="24"/>
                    </w:rPr>
                  </w:pPr>
                  <w:r w:rsidRPr="00FA516F">
                    <w:rPr>
                      <w:sz w:val="24"/>
                      <w:szCs w:val="24"/>
                    </w:rPr>
                    <w:t>BU</w:t>
                  </w:r>
                  <w:r>
                    <w:rPr>
                      <w:sz w:val="24"/>
                      <w:szCs w:val="24"/>
                    </w:rPr>
                    <w:t>I</w:t>
                  </w:r>
                  <w:r w:rsidRPr="00FA516F">
                    <w:rPr>
                      <w:sz w:val="24"/>
                      <w:szCs w:val="24"/>
                    </w:rPr>
                    <w:t>LDINGS AESTHETICALLY PLEASING</w:t>
                  </w:r>
                </w:p>
              </w:tc>
            </w:tr>
          </w:tbl>
          <w:p w14:paraId="27C51DD9" w14:textId="77777777" w:rsidR="004B6FFC" w:rsidRDefault="004B6FFC" w:rsidP="00B77C67">
            <w:pPr>
              <w:rPr>
                <w:b/>
                <w:sz w:val="28"/>
                <w:szCs w:val="28"/>
              </w:rPr>
            </w:pPr>
          </w:p>
          <w:p w14:paraId="5016E666" w14:textId="77777777" w:rsidR="004B6FFC" w:rsidRPr="00E37DD4" w:rsidRDefault="004B6FFC" w:rsidP="00B77C67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TOTAL EQ SCORE: </w:t>
            </w:r>
          </w:p>
        </w:tc>
      </w:tr>
    </w:tbl>
    <w:p w14:paraId="328387CB" w14:textId="77777777" w:rsidR="004B6FFC" w:rsidRDefault="004B6FFC" w:rsidP="004B6FFC">
      <w:pPr>
        <w:rPr>
          <w:b/>
          <w:u w:val="single"/>
        </w:rPr>
      </w:pPr>
    </w:p>
    <w:p w14:paraId="40AA65AF" w14:textId="640BC4A3" w:rsidR="004B6FFC" w:rsidRDefault="004B6FFC" w:rsidP="004B6FFC">
      <w:r w:rsidRPr="00FA516F">
        <w:rPr>
          <w:b/>
          <w:u w:val="single"/>
        </w:rPr>
        <w:t>ANY OTHER OBSERVATIONS</w:t>
      </w:r>
      <w:r>
        <w:t>:</w:t>
      </w:r>
    </w:p>
    <w:p w14:paraId="62645D3B" w14:textId="77777777" w:rsidR="00815060" w:rsidRDefault="00815060" w:rsidP="00815060"/>
    <w:p w14:paraId="3F5985A9" w14:textId="77777777" w:rsidR="00815060" w:rsidRDefault="00815060" w:rsidP="00815060"/>
    <w:p w14:paraId="68698D71" w14:textId="77777777" w:rsidR="00815060" w:rsidRDefault="00815060" w:rsidP="00815060"/>
    <w:p w14:paraId="34641B37" w14:textId="7AFD43C5" w:rsidR="00815060" w:rsidRDefault="00815060" w:rsidP="00815060"/>
    <w:p w14:paraId="611DD247" w14:textId="5018D56B" w:rsidR="004B6FFC" w:rsidRDefault="004B6FFC" w:rsidP="00815060"/>
    <w:p w14:paraId="63C04BBA" w14:textId="632600F3" w:rsidR="004B6FFC" w:rsidRDefault="004B6FFC" w:rsidP="00815060"/>
    <w:p w14:paraId="43FF5713" w14:textId="35BC43DA" w:rsidR="004B6FFC" w:rsidRDefault="004B6FFC" w:rsidP="00815060"/>
    <w:p w14:paraId="1283D4C5" w14:textId="77777777" w:rsidR="004B6FFC" w:rsidRDefault="004B6FFC" w:rsidP="00815060"/>
    <w:tbl>
      <w:tblPr>
        <w:tblStyle w:val="TableGrid"/>
        <w:tblW w:w="9918" w:type="dxa"/>
        <w:tblLook w:val="04A0" w:firstRow="1" w:lastRow="0" w:firstColumn="1" w:lastColumn="0" w:noHBand="0" w:noVBand="1"/>
      </w:tblPr>
      <w:tblGrid>
        <w:gridCol w:w="9918"/>
      </w:tblGrid>
      <w:tr w:rsidR="004B6FFC" w:rsidRPr="009A70C8" w14:paraId="4A62ACD2" w14:textId="77777777" w:rsidTr="00F93449">
        <w:trPr>
          <w:trHeight w:val="705"/>
        </w:trPr>
        <w:tc>
          <w:tcPr>
            <w:tcW w:w="9918" w:type="dxa"/>
          </w:tcPr>
          <w:p w14:paraId="5A46A56A" w14:textId="46BEC5D3" w:rsidR="004B6FFC" w:rsidRDefault="004B6FFC" w:rsidP="00B77C67">
            <w:pPr>
              <w:rPr>
                <w:b/>
                <w:sz w:val="28"/>
                <w:szCs w:val="28"/>
              </w:rPr>
            </w:pPr>
            <w:r w:rsidRPr="009A70C8">
              <w:rPr>
                <w:b/>
                <w:sz w:val="28"/>
                <w:szCs w:val="28"/>
              </w:rPr>
              <w:lastRenderedPageBreak/>
              <w:t xml:space="preserve">Site </w:t>
            </w:r>
            <w:r>
              <w:rPr>
                <w:b/>
                <w:sz w:val="28"/>
                <w:szCs w:val="28"/>
              </w:rPr>
              <w:t>5</w:t>
            </w:r>
          </w:p>
          <w:p w14:paraId="6344C6D2" w14:textId="77777777" w:rsidR="004B6FFC" w:rsidRDefault="004B6FFC" w:rsidP="00B77C67">
            <w:pPr>
              <w:rPr>
                <w:b/>
                <w:sz w:val="28"/>
                <w:szCs w:val="28"/>
              </w:rPr>
            </w:pPr>
            <w:r w:rsidRPr="009A70C8">
              <w:rPr>
                <w:b/>
                <w:sz w:val="28"/>
                <w:szCs w:val="28"/>
              </w:rPr>
              <w:t xml:space="preserve"> Location</w:t>
            </w:r>
          </w:p>
          <w:p w14:paraId="608C5508" w14:textId="77777777" w:rsidR="004B6FFC" w:rsidRDefault="004B6FFC" w:rsidP="00B77C67">
            <w:pPr>
              <w:rPr>
                <w:b/>
                <w:sz w:val="28"/>
                <w:szCs w:val="28"/>
              </w:rPr>
            </w:pPr>
          </w:p>
          <w:p w14:paraId="02A6FF95" w14:textId="655BD7B6" w:rsidR="004B6FFC" w:rsidRDefault="004B6FFC" w:rsidP="00B77C67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Distance from centre o</w:t>
            </w:r>
            <w:r w:rsidR="00927D9B">
              <w:rPr>
                <w:b/>
                <w:sz w:val="28"/>
                <w:szCs w:val="28"/>
              </w:rPr>
              <w:t>f</w:t>
            </w:r>
            <w:r>
              <w:rPr>
                <w:b/>
                <w:sz w:val="28"/>
                <w:szCs w:val="28"/>
              </w:rPr>
              <w:t xml:space="preserve"> York</w:t>
            </w:r>
          </w:p>
          <w:p w14:paraId="5BA7AB47" w14:textId="77777777" w:rsidR="004B6FFC" w:rsidRPr="009A70C8" w:rsidRDefault="004B6FFC" w:rsidP="00B77C67">
            <w:pPr>
              <w:rPr>
                <w:b/>
                <w:sz w:val="28"/>
                <w:szCs w:val="28"/>
              </w:rPr>
            </w:pPr>
          </w:p>
        </w:tc>
      </w:tr>
      <w:tr w:rsidR="004B6FFC" w:rsidRPr="009A70C8" w14:paraId="69FA4CB9" w14:textId="77777777" w:rsidTr="00F93449">
        <w:trPr>
          <w:trHeight w:val="2715"/>
        </w:trPr>
        <w:tc>
          <w:tcPr>
            <w:tcW w:w="9918" w:type="dxa"/>
          </w:tcPr>
          <w:p w14:paraId="468CBF98" w14:textId="77777777" w:rsidR="004B6FFC" w:rsidRDefault="004B6FFC" w:rsidP="00B77C67">
            <w:pPr>
              <w:rPr>
                <w:b/>
                <w:sz w:val="28"/>
                <w:szCs w:val="28"/>
              </w:rPr>
            </w:pPr>
            <w:r w:rsidRPr="009A70C8">
              <w:rPr>
                <w:b/>
                <w:sz w:val="28"/>
                <w:szCs w:val="28"/>
              </w:rPr>
              <w:t xml:space="preserve">Epitome </w:t>
            </w:r>
            <w:r>
              <w:rPr>
                <w:b/>
                <w:sz w:val="28"/>
                <w:szCs w:val="28"/>
              </w:rPr>
              <w:t>W</w:t>
            </w:r>
            <w:r w:rsidRPr="009A70C8">
              <w:rPr>
                <w:b/>
                <w:sz w:val="28"/>
                <w:szCs w:val="28"/>
              </w:rPr>
              <w:t>ords</w:t>
            </w:r>
            <w:r>
              <w:rPr>
                <w:b/>
                <w:sz w:val="28"/>
                <w:szCs w:val="28"/>
              </w:rPr>
              <w:t xml:space="preserve"> and/or </w:t>
            </w:r>
            <w:r w:rsidRPr="009A70C8">
              <w:rPr>
                <w:b/>
                <w:sz w:val="28"/>
                <w:szCs w:val="28"/>
              </w:rPr>
              <w:t xml:space="preserve">Photo </w:t>
            </w:r>
            <w:r>
              <w:rPr>
                <w:b/>
                <w:sz w:val="28"/>
                <w:szCs w:val="28"/>
              </w:rPr>
              <w:t>L</w:t>
            </w:r>
            <w:r w:rsidRPr="009A70C8">
              <w:rPr>
                <w:b/>
                <w:sz w:val="28"/>
                <w:szCs w:val="28"/>
              </w:rPr>
              <w:t>abels</w:t>
            </w:r>
          </w:p>
          <w:p w14:paraId="209EF2C0" w14:textId="77777777" w:rsidR="004B6FFC" w:rsidRDefault="004B6FFC" w:rsidP="00B77C67">
            <w:pPr>
              <w:rPr>
                <w:b/>
                <w:sz w:val="28"/>
                <w:szCs w:val="28"/>
              </w:rPr>
            </w:pPr>
          </w:p>
          <w:p w14:paraId="0CD38300" w14:textId="77777777" w:rsidR="004B6FFC" w:rsidRDefault="004B6FFC" w:rsidP="00B77C67">
            <w:pPr>
              <w:rPr>
                <w:b/>
                <w:sz w:val="28"/>
                <w:szCs w:val="28"/>
              </w:rPr>
            </w:pPr>
          </w:p>
          <w:p w14:paraId="295542E9" w14:textId="77777777" w:rsidR="004B6FFC" w:rsidRDefault="004B6FFC" w:rsidP="00B77C67">
            <w:pPr>
              <w:rPr>
                <w:b/>
                <w:sz w:val="28"/>
                <w:szCs w:val="28"/>
              </w:rPr>
            </w:pPr>
          </w:p>
          <w:p w14:paraId="46F4A90E" w14:textId="77777777" w:rsidR="004B6FFC" w:rsidRDefault="004B6FFC" w:rsidP="00B77C67">
            <w:pPr>
              <w:rPr>
                <w:b/>
                <w:sz w:val="28"/>
                <w:szCs w:val="28"/>
              </w:rPr>
            </w:pPr>
          </w:p>
          <w:p w14:paraId="330651B5" w14:textId="77777777" w:rsidR="004B6FFC" w:rsidRDefault="004B6FFC" w:rsidP="00B77C67">
            <w:pPr>
              <w:rPr>
                <w:b/>
                <w:sz w:val="28"/>
                <w:szCs w:val="28"/>
              </w:rPr>
            </w:pPr>
          </w:p>
          <w:p w14:paraId="14795B82" w14:textId="77777777" w:rsidR="004B6FFC" w:rsidRDefault="004B6FFC" w:rsidP="00B77C67">
            <w:pPr>
              <w:rPr>
                <w:b/>
                <w:sz w:val="28"/>
                <w:szCs w:val="28"/>
              </w:rPr>
            </w:pPr>
          </w:p>
          <w:p w14:paraId="0EB83A09" w14:textId="77777777" w:rsidR="004B6FFC" w:rsidRDefault="004B6FFC" w:rsidP="00B77C67">
            <w:pPr>
              <w:rPr>
                <w:b/>
                <w:sz w:val="28"/>
                <w:szCs w:val="28"/>
              </w:rPr>
            </w:pPr>
          </w:p>
          <w:p w14:paraId="4C971A66" w14:textId="77777777" w:rsidR="004B6FFC" w:rsidRDefault="004B6FFC" w:rsidP="00B77C67">
            <w:pPr>
              <w:rPr>
                <w:b/>
                <w:sz w:val="28"/>
                <w:szCs w:val="28"/>
              </w:rPr>
            </w:pPr>
          </w:p>
          <w:p w14:paraId="5BDC9E8F" w14:textId="77777777" w:rsidR="004B6FFC" w:rsidRDefault="004B6FFC" w:rsidP="00B77C67">
            <w:pPr>
              <w:rPr>
                <w:b/>
                <w:sz w:val="28"/>
                <w:szCs w:val="28"/>
              </w:rPr>
            </w:pPr>
          </w:p>
          <w:p w14:paraId="39BBB62E" w14:textId="77777777" w:rsidR="004B6FFC" w:rsidRDefault="004B6FFC" w:rsidP="00B77C67">
            <w:pPr>
              <w:rPr>
                <w:b/>
                <w:sz w:val="28"/>
                <w:szCs w:val="28"/>
              </w:rPr>
            </w:pPr>
          </w:p>
          <w:p w14:paraId="7148E191" w14:textId="77777777" w:rsidR="004B6FFC" w:rsidRDefault="004B6FFC" w:rsidP="00B77C67">
            <w:pPr>
              <w:rPr>
                <w:b/>
                <w:sz w:val="28"/>
                <w:szCs w:val="28"/>
              </w:rPr>
            </w:pPr>
          </w:p>
          <w:p w14:paraId="1402763C" w14:textId="77777777" w:rsidR="004B6FFC" w:rsidRDefault="004B6FFC" w:rsidP="00B77C67">
            <w:pPr>
              <w:rPr>
                <w:b/>
                <w:sz w:val="28"/>
                <w:szCs w:val="28"/>
              </w:rPr>
            </w:pPr>
          </w:p>
          <w:p w14:paraId="3D7E8755" w14:textId="77777777" w:rsidR="004B6FFC" w:rsidRDefault="004B6FFC" w:rsidP="00B77C67">
            <w:pPr>
              <w:rPr>
                <w:b/>
                <w:sz w:val="28"/>
                <w:szCs w:val="28"/>
              </w:rPr>
            </w:pPr>
          </w:p>
          <w:p w14:paraId="3A1A8FD0" w14:textId="77777777" w:rsidR="004B6FFC" w:rsidRDefault="004B6FFC" w:rsidP="00B77C67">
            <w:pPr>
              <w:rPr>
                <w:b/>
                <w:sz w:val="28"/>
                <w:szCs w:val="28"/>
              </w:rPr>
            </w:pPr>
          </w:p>
          <w:p w14:paraId="280BE06D" w14:textId="77777777" w:rsidR="004B6FFC" w:rsidRDefault="004B6FFC" w:rsidP="00B77C67">
            <w:pPr>
              <w:rPr>
                <w:b/>
                <w:sz w:val="28"/>
                <w:szCs w:val="28"/>
              </w:rPr>
            </w:pPr>
          </w:p>
          <w:p w14:paraId="6AAD8279" w14:textId="77777777" w:rsidR="004B6FFC" w:rsidRDefault="004B6FFC" w:rsidP="00B77C67">
            <w:pPr>
              <w:rPr>
                <w:b/>
                <w:sz w:val="28"/>
                <w:szCs w:val="28"/>
              </w:rPr>
            </w:pPr>
          </w:p>
          <w:p w14:paraId="1D7343BC" w14:textId="77777777" w:rsidR="004B6FFC" w:rsidRPr="009A70C8" w:rsidRDefault="004B6FFC" w:rsidP="00B77C67">
            <w:pPr>
              <w:rPr>
                <w:b/>
                <w:sz w:val="28"/>
                <w:szCs w:val="28"/>
              </w:rPr>
            </w:pPr>
          </w:p>
        </w:tc>
      </w:tr>
      <w:tr w:rsidR="004B6FFC" w14:paraId="6F2C82CE" w14:textId="77777777" w:rsidTr="00F93449">
        <w:trPr>
          <w:trHeight w:val="3079"/>
        </w:trPr>
        <w:tc>
          <w:tcPr>
            <w:tcW w:w="9918" w:type="dxa"/>
          </w:tcPr>
          <w:p w14:paraId="425E55B6" w14:textId="77777777" w:rsidR="004B6FFC" w:rsidRDefault="004B6FFC" w:rsidP="00B77C67">
            <w:r w:rsidRPr="009A70C8">
              <w:rPr>
                <w:b/>
                <w:sz w:val="28"/>
                <w:szCs w:val="28"/>
              </w:rPr>
              <w:t xml:space="preserve">Traffic </w:t>
            </w:r>
            <w:r>
              <w:rPr>
                <w:b/>
                <w:sz w:val="28"/>
                <w:szCs w:val="28"/>
              </w:rPr>
              <w:t>C</w:t>
            </w:r>
            <w:r w:rsidRPr="009A70C8">
              <w:rPr>
                <w:b/>
                <w:sz w:val="28"/>
                <w:szCs w:val="28"/>
              </w:rPr>
              <w:t>ount</w:t>
            </w:r>
            <w:r>
              <w:t xml:space="preserve"> – </w:t>
            </w:r>
            <w:r w:rsidRPr="009A70C8">
              <w:rPr>
                <w:sz w:val="24"/>
                <w:szCs w:val="24"/>
              </w:rPr>
              <w:t>work in pairs – one of you counts vehicles travelling in one direction, one of you does the other direction. Count for FIVE minutes. Add your scores together</w:t>
            </w:r>
            <w:r>
              <w:rPr>
                <w:sz w:val="24"/>
                <w:szCs w:val="24"/>
              </w:rPr>
              <w:t xml:space="preserve"> then total ALL the vehicles that went past in 5 minutes.</w:t>
            </w:r>
          </w:p>
          <w:p w14:paraId="380AEE4D" w14:textId="77777777" w:rsidR="004B6FFC" w:rsidRDefault="004B6FFC" w:rsidP="00B77C67"/>
          <w:tbl>
            <w:tblPr>
              <w:tblStyle w:val="TableGrid"/>
              <w:tblW w:w="0" w:type="auto"/>
              <w:tblLook w:val="04A0" w:firstRow="1" w:lastRow="0" w:firstColumn="1" w:lastColumn="0" w:noHBand="0" w:noVBand="1"/>
            </w:tblPr>
            <w:tblGrid>
              <w:gridCol w:w="2362"/>
              <w:gridCol w:w="4613"/>
              <w:gridCol w:w="1559"/>
              <w:gridCol w:w="918"/>
            </w:tblGrid>
            <w:tr w:rsidR="004B6FFC" w14:paraId="444EB01E" w14:textId="77777777" w:rsidTr="00B77C67">
              <w:trPr>
                <w:trHeight w:val="279"/>
              </w:trPr>
              <w:tc>
                <w:tcPr>
                  <w:tcW w:w="2362" w:type="dxa"/>
                </w:tcPr>
                <w:p w14:paraId="1664C8E1" w14:textId="77777777" w:rsidR="004B6FFC" w:rsidRPr="004B6FFC" w:rsidRDefault="004B6FFC" w:rsidP="00B77C67">
                  <w:pPr>
                    <w:rPr>
                      <w:b/>
                    </w:rPr>
                  </w:pPr>
                </w:p>
              </w:tc>
              <w:tc>
                <w:tcPr>
                  <w:tcW w:w="4613" w:type="dxa"/>
                </w:tcPr>
                <w:p w14:paraId="337B2F77" w14:textId="77777777" w:rsidR="004B6FFC" w:rsidRPr="004B6FFC" w:rsidRDefault="004B6FFC" w:rsidP="00B77C67">
                  <w:pPr>
                    <w:rPr>
                      <w:b/>
                    </w:rPr>
                  </w:pPr>
                  <w:r w:rsidRPr="004B6FFC">
                    <w:rPr>
                      <w:b/>
                    </w:rPr>
                    <w:t xml:space="preserve">My </w:t>
                  </w:r>
                  <w:r>
                    <w:rPr>
                      <w:b/>
                    </w:rPr>
                    <w:t>T</w:t>
                  </w:r>
                  <w:r w:rsidRPr="004B6FFC">
                    <w:rPr>
                      <w:b/>
                    </w:rPr>
                    <w:t>ally</w:t>
                  </w:r>
                </w:p>
              </w:tc>
              <w:tc>
                <w:tcPr>
                  <w:tcW w:w="1559" w:type="dxa"/>
                </w:tcPr>
                <w:p w14:paraId="17D8A5E6" w14:textId="77777777" w:rsidR="004B6FFC" w:rsidRPr="004B6FFC" w:rsidRDefault="004B6FFC" w:rsidP="00B77C67">
                  <w:pPr>
                    <w:rPr>
                      <w:b/>
                    </w:rPr>
                  </w:pPr>
                  <w:r w:rsidRPr="004B6FFC">
                    <w:rPr>
                      <w:b/>
                    </w:rPr>
                    <w:t xml:space="preserve">Partner’s </w:t>
                  </w:r>
                  <w:r>
                    <w:rPr>
                      <w:b/>
                    </w:rPr>
                    <w:t>T</w:t>
                  </w:r>
                  <w:r w:rsidRPr="004B6FFC">
                    <w:rPr>
                      <w:b/>
                    </w:rPr>
                    <w:t xml:space="preserve">ally  </w:t>
                  </w:r>
                </w:p>
              </w:tc>
              <w:tc>
                <w:tcPr>
                  <w:tcW w:w="918" w:type="dxa"/>
                </w:tcPr>
                <w:p w14:paraId="6D612ED6" w14:textId="77777777" w:rsidR="004B6FFC" w:rsidRPr="004B6FFC" w:rsidRDefault="004B6FFC" w:rsidP="00B77C67">
                  <w:pPr>
                    <w:rPr>
                      <w:b/>
                    </w:rPr>
                  </w:pPr>
                  <w:r w:rsidRPr="004B6FFC">
                    <w:rPr>
                      <w:b/>
                    </w:rPr>
                    <w:t>TOTAL</w:t>
                  </w:r>
                </w:p>
              </w:tc>
            </w:tr>
            <w:tr w:rsidR="004B6FFC" w14:paraId="39BE3B73" w14:textId="77777777" w:rsidTr="00B77C67">
              <w:trPr>
                <w:trHeight w:val="3052"/>
              </w:trPr>
              <w:tc>
                <w:tcPr>
                  <w:tcW w:w="2362" w:type="dxa"/>
                </w:tcPr>
                <w:p w14:paraId="19C749CA" w14:textId="77777777" w:rsidR="004B6FFC" w:rsidRDefault="004B6FFC" w:rsidP="00B77C67">
                  <w:r w:rsidRPr="009A70C8">
                    <w:t>Cars</w:t>
                  </w:r>
                </w:p>
                <w:p w14:paraId="0D668A86" w14:textId="77777777" w:rsidR="004B6FFC" w:rsidRPr="009A70C8" w:rsidRDefault="004B6FFC" w:rsidP="00B77C67"/>
                <w:p w14:paraId="31DCFCBD" w14:textId="77777777" w:rsidR="004B6FFC" w:rsidRPr="009A70C8" w:rsidRDefault="004B6FFC" w:rsidP="00B77C67"/>
                <w:p w14:paraId="05D8B222" w14:textId="77777777" w:rsidR="004B6FFC" w:rsidRDefault="004B6FFC" w:rsidP="00B77C67">
                  <w:r w:rsidRPr="009A70C8">
                    <w:t>Lorries/vans</w:t>
                  </w:r>
                </w:p>
                <w:p w14:paraId="6536832A" w14:textId="77777777" w:rsidR="004B6FFC" w:rsidRPr="009A70C8" w:rsidRDefault="004B6FFC" w:rsidP="00B77C67"/>
                <w:p w14:paraId="7752C0AA" w14:textId="77777777" w:rsidR="004B6FFC" w:rsidRPr="009A70C8" w:rsidRDefault="004B6FFC" w:rsidP="00B77C67"/>
                <w:p w14:paraId="3CB634DE" w14:textId="77777777" w:rsidR="004B6FFC" w:rsidRDefault="004B6FFC" w:rsidP="00B77C67">
                  <w:r w:rsidRPr="009A70C8">
                    <w:t>Motorbikes</w:t>
                  </w:r>
                </w:p>
                <w:p w14:paraId="3516ECE9" w14:textId="77777777" w:rsidR="004B6FFC" w:rsidRPr="009A70C8" w:rsidRDefault="004B6FFC" w:rsidP="00B77C67"/>
                <w:p w14:paraId="4B8B6C54" w14:textId="77777777" w:rsidR="004B6FFC" w:rsidRPr="009A70C8" w:rsidRDefault="004B6FFC" w:rsidP="00B77C67"/>
                <w:p w14:paraId="3EC7A982" w14:textId="77777777" w:rsidR="004B6FFC" w:rsidRDefault="004B6FFC" w:rsidP="00B77C67">
                  <w:r w:rsidRPr="009A70C8">
                    <w:t>Bicycles</w:t>
                  </w:r>
                </w:p>
                <w:p w14:paraId="0CBEB5A6" w14:textId="77777777" w:rsidR="004B6FFC" w:rsidRPr="009A70C8" w:rsidRDefault="004B6FFC" w:rsidP="00B77C67"/>
                <w:p w14:paraId="0B4B577B" w14:textId="77777777" w:rsidR="004B6FFC" w:rsidRPr="009A70C8" w:rsidRDefault="004B6FFC" w:rsidP="00B77C67"/>
                <w:p w14:paraId="6467C9AC" w14:textId="77777777" w:rsidR="004B6FFC" w:rsidRDefault="004B6FFC" w:rsidP="00B77C67">
                  <w:r w:rsidRPr="009A70C8">
                    <w:t>Coaches/buses</w:t>
                  </w:r>
                </w:p>
                <w:p w14:paraId="7CB0A9F7" w14:textId="77777777" w:rsidR="004B6FFC" w:rsidRPr="009A70C8" w:rsidRDefault="004B6FFC" w:rsidP="00B77C67"/>
                <w:p w14:paraId="20756ACF" w14:textId="77777777" w:rsidR="004B6FFC" w:rsidRPr="009A70C8" w:rsidRDefault="004B6FFC" w:rsidP="00B77C67"/>
                <w:p w14:paraId="538F4743" w14:textId="77777777" w:rsidR="004B6FFC" w:rsidRDefault="004B6FFC" w:rsidP="00B77C67">
                  <w:r w:rsidRPr="009A70C8">
                    <w:t>Other</w:t>
                  </w:r>
                </w:p>
                <w:p w14:paraId="3AADBACB" w14:textId="77777777" w:rsidR="004B6FFC" w:rsidRDefault="004B6FFC" w:rsidP="00B77C67"/>
              </w:tc>
              <w:tc>
                <w:tcPr>
                  <w:tcW w:w="4613" w:type="dxa"/>
                </w:tcPr>
                <w:p w14:paraId="35E3D557" w14:textId="77777777" w:rsidR="004B6FFC" w:rsidRDefault="004B6FFC" w:rsidP="00B77C67"/>
              </w:tc>
              <w:tc>
                <w:tcPr>
                  <w:tcW w:w="1559" w:type="dxa"/>
                </w:tcPr>
                <w:p w14:paraId="007C2B0C" w14:textId="77777777" w:rsidR="004B6FFC" w:rsidRDefault="004B6FFC" w:rsidP="00B77C67"/>
              </w:tc>
              <w:tc>
                <w:tcPr>
                  <w:tcW w:w="918" w:type="dxa"/>
                </w:tcPr>
                <w:p w14:paraId="368C26EE" w14:textId="77777777" w:rsidR="004B6FFC" w:rsidRDefault="004B6FFC" w:rsidP="00B77C67"/>
              </w:tc>
            </w:tr>
            <w:tr w:rsidR="004B6FFC" w14:paraId="12EDD20B" w14:textId="77777777" w:rsidTr="00B77C67">
              <w:trPr>
                <w:trHeight w:val="264"/>
              </w:trPr>
              <w:tc>
                <w:tcPr>
                  <w:tcW w:w="8534" w:type="dxa"/>
                  <w:gridSpan w:val="3"/>
                </w:tcPr>
                <w:p w14:paraId="51FB788D" w14:textId="77777777" w:rsidR="004B6FFC" w:rsidRPr="004B6FFC" w:rsidRDefault="004B6FFC" w:rsidP="00B77C67">
                  <w:pPr>
                    <w:rPr>
                      <w:b/>
                    </w:rPr>
                  </w:pPr>
                  <w:r>
                    <w:t xml:space="preserve">                                                                                                                                </w:t>
                  </w:r>
                  <w:r w:rsidRPr="004B6FFC">
                    <w:rPr>
                      <w:b/>
                    </w:rPr>
                    <w:t>Total of all vehicles</w:t>
                  </w:r>
                </w:p>
                <w:p w14:paraId="374CA7E5" w14:textId="77777777" w:rsidR="004B6FFC" w:rsidRDefault="004B6FFC" w:rsidP="00B77C67"/>
              </w:tc>
              <w:tc>
                <w:tcPr>
                  <w:tcW w:w="918" w:type="dxa"/>
                </w:tcPr>
                <w:p w14:paraId="12D1BA89" w14:textId="77777777" w:rsidR="004B6FFC" w:rsidRDefault="004B6FFC" w:rsidP="00B77C67"/>
              </w:tc>
            </w:tr>
          </w:tbl>
          <w:p w14:paraId="489FB348" w14:textId="77777777" w:rsidR="004B6FFC" w:rsidRDefault="004B6FFC" w:rsidP="00B77C67"/>
          <w:p w14:paraId="31ADAF58" w14:textId="77777777" w:rsidR="004B6FFC" w:rsidRDefault="004B6FFC" w:rsidP="00B77C67">
            <w:r>
              <w:t xml:space="preserve">                                                                                                                  </w:t>
            </w:r>
          </w:p>
        </w:tc>
      </w:tr>
      <w:tr w:rsidR="004B6FFC" w:rsidRPr="009A70C8" w14:paraId="0C8B9031" w14:textId="77777777" w:rsidTr="00F93449">
        <w:trPr>
          <w:trHeight w:val="2715"/>
        </w:trPr>
        <w:tc>
          <w:tcPr>
            <w:tcW w:w="9918" w:type="dxa"/>
          </w:tcPr>
          <w:p w14:paraId="19A30FC0" w14:textId="77777777" w:rsidR="004B6FFC" w:rsidRDefault="004B6FFC" w:rsidP="00B77C67">
            <w:pPr>
              <w:rPr>
                <w:b/>
                <w:sz w:val="28"/>
                <w:szCs w:val="28"/>
              </w:rPr>
            </w:pPr>
            <w:r w:rsidRPr="009A70C8">
              <w:rPr>
                <w:b/>
                <w:sz w:val="28"/>
                <w:szCs w:val="28"/>
              </w:rPr>
              <w:lastRenderedPageBreak/>
              <w:t xml:space="preserve">Tourist </w:t>
            </w:r>
            <w:r>
              <w:rPr>
                <w:b/>
                <w:sz w:val="28"/>
                <w:szCs w:val="28"/>
              </w:rPr>
              <w:t>F</w:t>
            </w:r>
            <w:r w:rsidRPr="009A70C8">
              <w:rPr>
                <w:b/>
                <w:sz w:val="28"/>
                <w:szCs w:val="28"/>
              </w:rPr>
              <w:t>acilities</w:t>
            </w:r>
            <w:r>
              <w:rPr>
                <w:b/>
                <w:sz w:val="28"/>
                <w:szCs w:val="28"/>
              </w:rPr>
              <w:t>/ Tourism Indicator</w:t>
            </w:r>
          </w:p>
          <w:p w14:paraId="1F9FF66B" w14:textId="77777777" w:rsidR="004B6FFC" w:rsidRDefault="004B6FFC" w:rsidP="00B77C6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Count how many of each of these tourist facilities you can see within 200m (approx.) from where you are standing:</w:t>
            </w:r>
          </w:p>
          <w:p w14:paraId="56BD2D27" w14:textId="77777777" w:rsidR="004B6FFC" w:rsidRDefault="004B6FFC" w:rsidP="00B77C67">
            <w:pPr>
              <w:rPr>
                <w:sz w:val="24"/>
                <w:szCs w:val="24"/>
              </w:rPr>
            </w:pPr>
          </w:p>
          <w:p w14:paraId="327A198B" w14:textId="77777777" w:rsidR="004B6FFC" w:rsidRDefault="004B6FFC" w:rsidP="00B77C6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Attractions/landmarks</w:t>
            </w:r>
          </w:p>
          <w:p w14:paraId="1132C450" w14:textId="77777777" w:rsidR="004B6FFC" w:rsidRDefault="004B6FFC" w:rsidP="00B77C67">
            <w:pPr>
              <w:rPr>
                <w:sz w:val="24"/>
                <w:szCs w:val="24"/>
              </w:rPr>
            </w:pPr>
          </w:p>
          <w:p w14:paraId="63A1EA3B" w14:textId="77777777" w:rsidR="004B6FFC" w:rsidRDefault="004B6FFC" w:rsidP="00B77C6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Tourist shop</w:t>
            </w:r>
          </w:p>
          <w:p w14:paraId="55A3C9FA" w14:textId="77777777" w:rsidR="004B6FFC" w:rsidRDefault="004B6FFC" w:rsidP="00B77C67">
            <w:pPr>
              <w:rPr>
                <w:sz w:val="24"/>
                <w:szCs w:val="24"/>
              </w:rPr>
            </w:pPr>
          </w:p>
          <w:p w14:paraId="07884EEB" w14:textId="77777777" w:rsidR="004B6FFC" w:rsidRDefault="004B6FFC" w:rsidP="00B77C6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Tourist service </w:t>
            </w:r>
          </w:p>
          <w:p w14:paraId="134851B5" w14:textId="77777777" w:rsidR="004B6FFC" w:rsidRDefault="004B6FFC" w:rsidP="00B77C67">
            <w:pPr>
              <w:rPr>
                <w:sz w:val="24"/>
                <w:szCs w:val="24"/>
              </w:rPr>
            </w:pPr>
          </w:p>
          <w:p w14:paraId="58735968" w14:textId="77777777" w:rsidR="004B6FFC" w:rsidRDefault="004B6FFC" w:rsidP="00B77C6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Other</w:t>
            </w:r>
          </w:p>
          <w:p w14:paraId="5C39BDA7" w14:textId="4031C74B" w:rsidR="004B6FFC" w:rsidRDefault="004B6FFC" w:rsidP="00B77C67">
            <w:pPr>
              <w:rPr>
                <w:sz w:val="24"/>
                <w:szCs w:val="24"/>
              </w:rPr>
            </w:pPr>
          </w:p>
          <w:p w14:paraId="2E2D8576" w14:textId="50B77185" w:rsidR="004B6FFC" w:rsidRDefault="00F93449" w:rsidP="00B77C67">
            <w:pPr>
              <w:rPr>
                <w:sz w:val="24"/>
                <w:szCs w:val="24"/>
              </w:rPr>
            </w:pPr>
            <w:r w:rsidRPr="004B6FFC">
              <w:rPr>
                <w:noProof/>
                <w:sz w:val="24"/>
                <w:szCs w:val="24"/>
                <w:lang w:eastAsia="en-GB"/>
              </w:rPr>
              <mc:AlternateContent>
                <mc:Choice Requires="wps">
                  <w:drawing>
                    <wp:anchor distT="45720" distB="45720" distL="114300" distR="114300" simplePos="0" relativeHeight="251675648" behindDoc="0" locked="0" layoutInCell="1" allowOverlap="1" wp14:anchorId="04BE07A6" wp14:editId="0A14F300">
                      <wp:simplePos x="0" y="0"/>
                      <wp:positionH relativeFrom="column">
                        <wp:posOffset>1508125</wp:posOffset>
                      </wp:positionH>
                      <wp:positionV relativeFrom="page">
                        <wp:posOffset>2360930</wp:posOffset>
                      </wp:positionV>
                      <wp:extent cx="621030" cy="386080"/>
                      <wp:effectExtent l="0" t="0" r="26670" b="13970"/>
                      <wp:wrapSquare wrapText="bothSides"/>
                      <wp:docPr id="9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21030" cy="38608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50F58D9" w14:textId="77777777" w:rsidR="004B6FFC" w:rsidRDefault="004B6FFC" w:rsidP="004B6FFC"/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04BE07A6" id="_x0000_s1030" type="#_x0000_t202" style="position:absolute;margin-left:118.75pt;margin-top:185.9pt;width:48.9pt;height:30.4pt;z-index:25167564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">
                      <v:textbox style="mso-fit-shape-to-text:t">
                        <w:txbxContent>
                          <w:p w14:paraId="350F58D9" w14:textId="77777777" w:rsidR="004B6FFC" w:rsidRDefault="004B6FFC" w:rsidP="004B6FFC"/>
                        </w:txbxContent>
                      </v:textbox>
                      <w10:wrap type="square" anchory="page"/>
                    </v:shape>
                  </w:pict>
                </mc:Fallback>
              </mc:AlternateContent>
            </w:r>
          </w:p>
          <w:p w14:paraId="2365D8E2" w14:textId="77777777" w:rsidR="004B6FFC" w:rsidRDefault="004B6FFC" w:rsidP="00B77C6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Total (Tourism Index)   </w:t>
            </w:r>
          </w:p>
          <w:p w14:paraId="153E27DA" w14:textId="77777777" w:rsidR="004B6FFC" w:rsidRPr="009A70C8" w:rsidRDefault="004B6FFC" w:rsidP="00B77C67">
            <w:pPr>
              <w:rPr>
                <w:sz w:val="24"/>
                <w:szCs w:val="24"/>
              </w:rPr>
            </w:pPr>
          </w:p>
        </w:tc>
      </w:tr>
      <w:tr w:rsidR="004B6FFC" w:rsidRPr="00E37DD4" w14:paraId="25B7517E" w14:textId="77777777" w:rsidTr="00F93449">
        <w:trPr>
          <w:trHeight w:val="6221"/>
        </w:trPr>
        <w:tc>
          <w:tcPr>
            <w:tcW w:w="9918" w:type="dxa"/>
          </w:tcPr>
          <w:p w14:paraId="612771E7" w14:textId="77777777" w:rsidR="004B6FFC" w:rsidRDefault="004B6FFC" w:rsidP="00B77C67">
            <w:pPr>
              <w:rPr>
                <w:b/>
                <w:sz w:val="28"/>
                <w:szCs w:val="28"/>
              </w:rPr>
            </w:pPr>
            <w:r w:rsidRPr="00E37DD4">
              <w:rPr>
                <w:b/>
                <w:sz w:val="28"/>
                <w:szCs w:val="28"/>
              </w:rPr>
              <w:t xml:space="preserve">Environmental Quality ( bi polar) </w:t>
            </w:r>
            <w:r>
              <w:rPr>
                <w:b/>
                <w:sz w:val="28"/>
                <w:szCs w:val="28"/>
              </w:rPr>
              <w:t>S</w:t>
            </w:r>
            <w:r w:rsidRPr="00E37DD4">
              <w:rPr>
                <w:b/>
                <w:sz w:val="28"/>
                <w:szCs w:val="28"/>
              </w:rPr>
              <w:t>urvey</w:t>
            </w:r>
          </w:p>
          <w:p w14:paraId="41499D69" w14:textId="77777777" w:rsidR="004B6FFC" w:rsidRDefault="004B6FFC" w:rsidP="00B77C67">
            <w:pPr>
              <w:rPr>
                <w:b/>
                <w:sz w:val="28"/>
                <w:szCs w:val="28"/>
              </w:rPr>
            </w:pPr>
          </w:p>
          <w:tbl>
            <w:tblPr>
              <w:tblStyle w:val="TableGrid"/>
              <w:tblW w:w="0" w:type="auto"/>
              <w:tblLook w:val="04A0" w:firstRow="1" w:lastRow="0" w:firstColumn="1" w:lastColumn="0" w:noHBand="0" w:noVBand="1"/>
            </w:tblPr>
            <w:tblGrid>
              <w:gridCol w:w="3602"/>
              <w:gridCol w:w="530"/>
              <w:gridCol w:w="530"/>
              <w:gridCol w:w="530"/>
              <w:gridCol w:w="498"/>
              <w:gridCol w:w="555"/>
              <w:gridCol w:w="3447"/>
            </w:tblGrid>
            <w:tr w:rsidR="00F93449" w14:paraId="00C11D71" w14:textId="77777777" w:rsidTr="00B77C67">
              <w:trPr>
                <w:trHeight w:val="411"/>
              </w:trPr>
              <w:tc>
                <w:tcPr>
                  <w:tcW w:w="3703" w:type="dxa"/>
                </w:tcPr>
                <w:p w14:paraId="40288D9A" w14:textId="77777777" w:rsidR="004B6FFC" w:rsidRDefault="004B6FFC" w:rsidP="00B77C67">
                  <w:pPr>
                    <w:jc w:val="center"/>
                    <w:rPr>
                      <w:b/>
                      <w:sz w:val="28"/>
                      <w:szCs w:val="28"/>
                    </w:rPr>
                  </w:pPr>
                  <w:r w:rsidRPr="006C2F06">
                    <w:rPr>
                      <w:b/>
                      <w:sz w:val="28"/>
                      <w:szCs w:val="28"/>
                    </w:rPr>
                    <w:t>Poor EQ</w:t>
                  </w:r>
                </w:p>
              </w:tc>
              <w:tc>
                <w:tcPr>
                  <w:tcW w:w="567" w:type="dxa"/>
                </w:tcPr>
                <w:p w14:paraId="6ECD1938" w14:textId="77777777" w:rsidR="004B6FFC" w:rsidRDefault="004B6FFC" w:rsidP="00B77C67">
                  <w:pPr>
                    <w:jc w:val="center"/>
                    <w:rPr>
                      <w:b/>
                      <w:sz w:val="28"/>
                      <w:szCs w:val="28"/>
                    </w:rPr>
                  </w:pPr>
                  <w:r>
                    <w:rPr>
                      <w:b/>
                      <w:sz w:val="28"/>
                      <w:szCs w:val="28"/>
                    </w:rPr>
                    <w:t>-2</w:t>
                  </w:r>
                </w:p>
              </w:tc>
              <w:tc>
                <w:tcPr>
                  <w:tcW w:w="567" w:type="dxa"/>
                </w:tcPr>
                <w:p w14:paraId="4D4D7619" w14:textId="77777777" w:rsidR="004B6FFC" w:rsidRDefault="004B6FFC" w:rsidP="00B77C67">
                  <w:pPr>
                    <w:jc w:val="center"/>
                    <w:rPr>
                      <w:b/>
                      <w:sz w:val="28"/>
                      <w:szCs w:val="28"/>
                    </w:rPr>
                  </w:pPr>
                  <w:r>
                    <w:rPr>
                      <w:b/>
                      <w:sz w:val="28"/>
                      <w:szCs w:val="28"/>
                    </w:rPr>
                    <w:t>-1</w:t>
                  </w:r>
                </w:p>
              </w:tc>
              <w:tc>
                <w:tcPr>
                  <w:tcW w:w="567" w:type="dxa"/>
                </w:tcPr>
                <w:p w14:paraId="2FB8878E" w14:textId="77777777" w:rsidR="004B6FFC" w:rsidRDefault="004B6FFC" w:rsidP="00B77C67">
                  <w:pPr>
                    <w:jc w:val="center"/>
                    <w:rPr>
                      <w:b/>
                      <w:sz w:val="28"/>
                      <w:szCs w:val="28"/>
                    </w:rPr>
                  </w:pPr>
                  <w:r>
                    <w:rPr>
                      <w:b/>
                      <w:sz w:val="28"/>
                      <w:szCs w:val="28"/>
                    </w:rPr>
                    <w:t>0</w:t>
                  </w:r>
                </w:p>
              </w:tc>
              <w:tc>
                <w:tcPr>
                  <w:tcW w:w="425" w:type="dxa"/>
                </w:tcPr>
                <w:p w14:paraId="553530B2" w14:textId="77777777" w:rsidR="004B6FFC" w:rsidRDefault="004B6FFC" w:rsidP="00B77C67">
                  <w:pPr>
                    <w:jc w:val="center"/>
                    <w:rPr>
                      <w:b/>
                      <w:sz w:val="28"/>
                      <w:szCs w:val="28"/>
                    </w:rPr>
                  </w:pPr>
                  <w:r>
                    <w:rPr>
                      <w:b/>
                      <w:sz w:val="28"/>
                      <w:szCs w:val="28"/>
                    </w:rPr>
                    <w:t>+1</w:t>
                  </w:r>
                </w:p>
              </w:tc>
              <w:tc>
                <w:tcPr>
                  <w:tcW w:w="567" w:type="dxa"/>
                </w:tcPr>
                <w:p w14:paraId="7499FBE5" w14:textId="77777777" w:rsidR="004B6FFC" w:rsidRDefault="004B6FFC" w:rsidP="00B77C67">
                  <w:pPr>
                    <w:jc w:val="center"/>
                    <w:rPr>
                      <w:b/>
                      <w:sz w:val="28"/>
                      <w:szCs w:val="28"/>
                    </w:rPr>
                  </w:pPr>
                  <w:r>
                    <w:rPr>
                      <w:b/>
                      <w:sz w:val="28"/>
                      <w:szCs w:val="28"/>
                    </w:rPr>
                    <w:t>+2</w:t>
                  </w:r>
                </w:p>
              </w:tc>
              <w:tc>
                <w:tcPr>
                  <w:tcW w:w="3517" w:type="dxa"/>
                </w:tcPr>
                <w:p w14:paraId="52617B39" w14:textId="77777777" w:rsidR="004B6FFC" w:rsidRDefault="004B6FFC" w:rsidP="00B77C67">
                  <w:pPr>
                    <w:jc w:val="center"/>
                    <w:rPr>
                      <w:b/>
                      <w:sz w:val="28"/>
                      <w:szCs w:val="28"/>
                    </w:rPr>
                  </w:pPr>
                  <w:r w:rsidRPr="006C2F06">
                    <w:rPr>
                      <w:b/>
                      <w:sz w:val="28"/>
                      <w:szCs w:val="28"/>
                    </w:rPr>
                    <w:t>Good EQ</w:t>
                  </w:r>
                </w:p>
              </w:tc>
            </w:tr>
            <w:tr w:rsidR="00F93449" w14:paraId="08D9CAED" w14:textId="77777777" w:rsidTr="00B77C67">
              <w:trPr>
                <w:trHeight w:val="430"/>
              </w:trPr>
              <w:tc>
                <w:tcPr>
                  <w:tcW w:w="3703" w:type="dxa"/>
                </w:tcPr>
                <w:p w14:paraId="0B932277" w14:textId="77777777" w:rsidR="004B6FFC" w:rsidRPr="006C2F06" w:rsidRDefault="004B6FFC" w:rsidP="00B77C67">
                  <w:pPr>
                    <w:rPr>
                      <w:sz w:val="24"/>
                      <w:szCs w:val="24"/>
                    </w:rPr>
                  </w:pPr>
                  <w:r w:rsidRPr="006C2F06">
                    <w:rPr>
                      <w:sz w:val="24"/>
                      <w:szCs w:val="24"/>
                    </w:rPr>
                    <w:t>NOISY</w:t>
                  </w:r>
                </w:p>
              </w:tc>
              <w:tc>
                <w:tcPr>
                  <w:tcW w:w="567" w:type="dxa"/>
                </w:tcPr>
                <w:p w14:paraId="269DDB5E" w14:textId="77777777" w:rsidR="004B6FFC" w:rsidRDefault="004B6FFC" w:rsidP="00B77C67">
                  <w:pPr>
                    <w:rPr>
                      <w:b/>
                      <w:sz w:val="28"/>
                      <w:szCs w:val="28"/>
                    </w:rPr>
                  </w:pPr>
                </w:p>
              </w:tc>
              <w:tc>
                <w:tcPr>
                  <w:tcW w:w="567" w:type="dxa"/>
                </w:tcPr>
                <w:p w14:paraId="10F5639B" w14:textId="77777777" w:rsidR="004B6FFC" w:rsidRDefault="004B6FFC" w:rsidP="00B77C67">
                  <w:pPr>
                    <w:rPr>
                      <w:b/>
                      <w:sz w:val="28"/>
                      <w:szCs w:val="28"/>
                    </w:rPr>
                  </w:pPr>
                </w:p>
              </w:tc>
              <w:tc>
                <w:tcPr>
                  <w:tcW w:w="567" w:type="dxa"/>
                </w:tcPr>
                <w:p w14:paraId="30FAE0DA" w14:textId="77777777" w:rsidR="004B6FFC" w:rsidRDefault="004B6FFC" w:rsidP="00B77C67">
                  <w:pPr>
                    <w:rPr>
                      <w:b/>
                      <w:sz w:val="28"/>
                      <w:szCs w:val="28"/>
                    </w:rPr>
                  </w:pPr>
                </w:p>
              </w:tc>
              <w:tc>
                <w:tcPr>
                  <w:tcW w:w="425" w:type="dxa"/>
                </w:tcPr>
                <w:p w14:paraId="2390DB7C" w14:textId="77777777" w:rsidR="004B6FFC" w:rsidRDefault="004B6FFC" w:rsidP="00B77C67">
                  <w:pPr>
                    <w:rPr>
                      <w:b/>
                      <w:sz w:val="28"/>
                      <w:szCs w:val="28"/>
                    </w:rPr>
                  </w:pPr>
                </w:p>
              </w:tc>
              <w:tc>
                <w:tcPr>
                  <w:tcW w:w="567" w:type="dxa"/>
                </w:tcPr>
                <w:p w14:paraId="0740DC6F" w14:textId="77777777" w:rsidR="004B6FFC" w:rsidRDefault="004B6FFC" w:rsidP="00B77C67">
                  <w:pPr>
                    <w:rPr>
                      <w:b/>
                      <w:sz w:val="28"/>
                      <w:szCs w:val="28"/>
                    </w:rPr>
                  </w:pPr>
                </w:p>
              </w:tc>
              <w:tc>
                <w:tcPr>
                  <w:tcW w:w="3517" w:type="dxa"/>
                </w:tcPr>
                <w:p w14:paraId="5E5548E1" w14:textId="77777777" w:rsidR="004B6FFC" w:rsidRPr="006C2F06" w:rsidRDefault="004B6FFC" w:rsidP="00B77C67">
                  <w:pPr>
                    <w:rPr>
                      <w:sz w:val="24"/>
                      <w:szCs w:val="24"/>
                    </w:rPr>
                  </w:pPr>
                  <w:r w:rsidRPr="006C2F06">
                    <w:rPr>
                      <w:sz w:val="24"/>
                      <w:szCs w:val="24"/>
                    </w:rPr>
                    <w:t>QUIET</w:t>
                  </w:r>
                </w:p>
              </w:tc>
            </w:tr>
            <w:tr w:rsidR="00F93449" w14:paraId="14D74F5E" w14:textId="77777777" w:rsidTr="00B77C67">
              <w:trPr>
                <w:trHeight w:val="698"/>
              </w:trPr>
              <w:tc>
                <w:tcPr>
                  <w:tcW w:w="3703" w:type="dxa"/>
                </w:tcPr>
                <w:p w14:paraId="264AA68A" w14:textId="77777777" w:rsidR="004B6FFC" w:rsidRPr="006C2F06" w:rsidRDefault="004B6FFC" w:rsidP="00B77C67">
                  <w:pPr>
                    <w:rPr>
                      <w:sz w:val="24"/>
                      <w:szCs w:val="24"/>
                    </w:rPr>
                  </w:pPr>
                  <w:r w:rsidRPr="006C2F06">
                    <w:rPr>
                      <w:sz w:val="24"/>
                      <w:szCs w:val="24"/>
                    </w:rPr>
                    <w:t>OBVIOUS SMELL FROM FUMES/POLLUTION</w:t>
                  </w:r>
                </w:p>
              </w:tc>
              <w:tc>
                <w:tcPr>
                  <w:tcW w:w="567" w:type="dxa"/>
                </w:tcPr>
                <w:p w14:paraId="18E3B7B4" w14:textId="77777777" w:rsidR="004B6FFC" w:rsidRDefault="004B6FFC" w:rsidP="00B77C67">
                  <w:pPr>
                    <w:rPr>
                      <w:b/>
                      <w:sz w:val="28"/>
                      <w:szCs w:val="28"/>
                    </w:rPr>
                  </w:pPr>
                </w:p>
              </w:tc>
              <w:tc>
                <w:tcPr>
                  <w:tcW w:w="567" w:type="dxa"/>
                </w:tcPr>
                <w:p w14:paraId="730B3760" w14:textId="77777777" w:rsidR="004B6FFC" w:rsidRDefault="004B6FFC" w:rsidP="00B77C67">
                  <w:pPr>
                    <w:rPr>
                      <w:b/>
                      <w:sz w:val="28"/>
                      <w:szCs w:val="28"/>
                    </w:rPr>
                  </w:pPr>
                </w:p>
              </w:tc>
              <w:tc>
                <w:tcPr>
                  <w:tcW w:w="567" w:type="dxa"/>
                </w:tcPr>
                <w:p w14:paraId="1058468E" w14:textId="77777777" w:rsidR="004B6FFC" w:rsidRDefault="004B6FFC" w:rsidP="00B77C67">
                  <w:pPr>
                    <w:rPr>
                      <w:b/>
                      <w:sz w:val="28"/>
                      <w:szCs w:val="28"/>
                    </w:rPr>
                  </w:pPr>
                </w:p>
              </w:tc>
              <w:tc>
                <w:tcPr>
                  <w:tcW w:w="425" w:type="dxa"/>
                </w:tcPr>
                <w:p w14:paraId="25975F9F" w14:textId="77777777" w:rsidR="004B6FFC" w:rsidRDefault="004B6FFC" w:rsidP="00B77C67">
                  <w:pPr>
                    <w:rPr>
                      <w:b/>
                      <w:sz w:val="28"/>
                      <w:szCs w:val="28"/>
                    </w:rPr>
                  </w:pPr>
                </w:p>
              </w:tc>
              <w:tc>
                <w:tcPr>
                  <w:tcW w:w="567" w:type="dxa"/>
                </w:tcPr>
                <w:p w14:paraId="3B3C2CC8" w14:textId="77777777" w:rsidR="004B6FFC" w:rsidRDefault="004B6FFC" w:rsidP="00B77C67">
                  <w:pPr>
                    <w:rPr>
                      <w:b/>
                      <w:sz w:val="28"/>
                      <w:szCs w:val="28"/>
                    </w:rPr>
                  </w:pPr>
                </w:p>
              </w:tc>
              <w:tc>
                <w:tcPr>
                  <w:tcW w:w="3517" w:type="dxa"/>
                </w:tcPr>
                <w:p w14:paraId="0E8EBC37" w14:textId="77777777" w:rsidR="004B6FFC" w:rsidRPr="006C2F06" w:rsidRDefault="004B6FFC" w:rsidP="00B77C67">
                  <w:pPr>
                    <w:rPr>
                      <w:sz w:val="24"/>
                      <w:szCs w:val="24"/>
                    </w:rPr>
                  </w:pPr>
                  <w:r w:rsidRPr="006C2F06">
                    <w:rPr>
                      <w:sz w:val="24"/>
                      <w:szCs w:val="24"/>
                    </w:rPr>
                    <w:t>NO SMELL FROM TRAFFIC OR OTHER POLL</w:t>
                  </w:r>
                  <w:r>
                    <w:rPr>
                      <w:sz w:val="24"/>
                      <w:szCs w:val="24"/>
                    </w:rPr>
                    <w:t>U</w:t>
                  </w:r>
                  <w:r w:rsidRPr="006C2F06">
                    <w:rPr>
                      <w:sz w:val="24"/>
                      <w:szCs w:val="24"/>
                    </w:rPr>
                    <w:t>TION</w:t>
                  </w:r>
                </w:p>
              </w:tc>
            </w:tr>
            <w:tr w:rsidR="00F93449" w14:paraId="6CAAACAF" w14:textId="77777777" w:rsidTr="00B77C67">
              <w:trPr>
                <w:trHeight w:val="430"/>
              </w:trPr>
              <w:tc>
                <w:tcPr>
                  <w:tcW w:w="3703" w:type="dxa"/>
                </w:tcPr>
                <w:p w14:paraId="230C8445" w14:textId="77777777" w:rsidR="004B6FFC" w:rsidRPr="006C2F06" w:rsidRDefault="004B6FFC" w:rsidP="00B77C67">
                  <w:pPr>
                    <w:rPr>
                      <w:sz w:val="24"/>
                      <w:szCs w:val="24"/>
                    </w:rPr>
                  </w:pPr>
                  <w:r>
                    <w:rPr>
                      <w:sz w:val="24"/>
                      <w:szCs w:val="24"/>
                    </w:rPr>
                    <w:t>VERY LITTLE OPEN SPACE/DERELICT OPEN SPACE</w:t>
                  </w:r>
                </w:p>
              </w:tc>
              <w:tc>
                <w:tcPr>
                  <w:tcW w:w="567" w:type="dxa"/>
                </w:tcPr>
                <w:p w14:paraId="323B0A9B" w14:textId="77777777" w:rsidR="004B6FFC" w:rsidRDefault="004B6FFC" w:rsidP="00B77C67">
                  <w:pPr>
                    <w:rPr>
                      <w:b/>
                      <w:sz w:val="28"/>
                      <w:szCs w:val="28"/>
                    </w:rPr>
                  </w:pPr>
                </w:p>
              </w:tc>
              <w:tc>
                <w:tcPr>
                  <w:tcW w:w="567" w:type="dxa"/>
                </w:tcPr>
                <w:p w14:paraId="1E12B759" w14:textId="77777777" w:rsidR="004B6FFC" w:rsidRDefault="004B6FFC" w:rsidP="00B77C67">
                  <w:pPr>
                    <w:rPr>
                      <w:b/>
                      <w:sz w:val="28"/>
                      <w:szCs w:val="28"/>
                    </w:rPr>
                  </w:pPr>
                </w:p>
              </w:tc>
              <w:tc>
                <w:tcPr>
                  <w:tcW w:w="567" w:type="dxa"/>
                </w:tcPr>
                <w:p w14:paraId="4F109F68" w14:textId="77777777" w:rsidR="004B6FFC" w:rsidRDefault="004B6FFC" w:rsidP="00B77C67">
                  <w:pPr>
                    <w:rPr>
                      <w:b/>
                      <w:sz w:val="28"/>
                      <w:szCs w:val="28"/>
                    </w:rPr>
                  </w:pPr>
                </w:p>
              </w:tc>
              <w:tc>
                <w:tcPr>
                  <w:tcW w:w="425" w:type="dxa"/>
                </w:tcPr>
                <w:p w14:paraId="4BC03CF6" w14:textId="77777777" w:rsidR="004B6FFC" w:rsidRDefault="004B6FFC" w:rsidP="00B77C67">
                  <w:pPr>
                    <w:rPr>
                      <w:b/>
                      <w:sz w:val="28"/>
                      <w:szCs w:val="28"/>
                    </w:rPr>
                  </w:pPr>
                </w:p>
              </w:tc>
              <w:tc>
                <w:tcPr>
                  <w:tcW w:w="567" w:type="dxa"/>
                </w:tcPr>
                <w:p w14:paraId="28EF7D97" w14:textId="77777777" w:rsidR="004B6FFC" w:rsidRDefault="004B6FFC" w:rsidP="00B77C67">
                  <w:pPr>
                    <w:rPr>
                      <w:b/>
                      <w:sz w:val="28"/>
                      <w:szCs w:val="28"/>
                    </w:rPr>
                  </w:pPr>
                </w:p>
              </w:tc>
              <w:tc>
                <w:tcPr>
                  <w:tcW w:w="3517" w:type="dxa"/>
                </w:tcPr>
                <w:p w14:paraId="06B1C3A1" w14:textId="77777777" w:rsidR="004B6FFC" w:rsidRPr="006C2F06" w:rsidRDefault="004B6FFC" w:rsidP="00B77C67">
                  <w:pPr>
                    <w:rPr>
                      <w:sz w:val="24"/>
                      <w:szCs w:val="24"/>
                    </w:rPr>
                  </w:pPr>
                  <w:r w:rsidRPr="006C2F06">
                    <w:rPr>
                      <w:sz w:val="24"/>
                      <w:szCs w:val="24"/>
                    </w:rPr>
                    <w:t>PLENTY OF WELL MAINTAINED AND GREEN OPEN SPACE</w:t>
                  </w:r>
                </w:p>
              </w:tc>
            </w:tr>
            <w:tr w:rsidR="00F93449" w14:paraId="49ED1745" w14:textId="77777777" w:rsidTr="00B77C67">
              <w:trPr>
                <w:trHeight w:val="411"/>
              </w:trPr>
              <w:tc>
                <w:tcPr>
                  <w:tcW w:w="3703" w:type="dxa"/>
                </w:tcPr>
                <w:p w14:paraId="6AAFB46D" w14:textId="77777777" w:rsidR="004B6FFC" w:rsidRPr="006C2F06" w:rsidRDefault="004B6FFC" w:rsidP="00B77C67">
                  <w:pPr>
                    <w:rPr>
                      <w:sz w:val="24"/>
                      <w:szCs w:val="24"/>
                    </w:rPr>
                  </w:pPr>
                  <w:r w:rsidRPr="006C2F06">
                    <w:rPr>
                      <w:sz w:val="24"/>
                      <w:szCs w:val="24"/>
                    </w:rPr>
                    <w:t>POOR BUILDING MAINTENANCE</w:t>
                  </w:r>
                </w:p>
              </w:tc>
              <w:tc>
                <w:tcPr>
                  <w:tcW w:w="567" w:type="dxa"/>
                </w:tcPr>
                <w:p w14:paraId="71A9A75D" w14:textId="77777777" w:rsidR="004B6FFC" w:rsidRDefault="004B6FFC" w:rsidP="00B77C67">
                  <w:pPr>
                    <w:rPr>
                      <w:b/>
                      <w:sz w:val="28"/>
                      <w:szCs w:val="28"/>
                    </w:rPr>
                  </w:pPr>
                </w:p>
              </w:tc>
              <w:tc>
                <w:tcPr>
                  <w:tcW w:w="567" w:type="dxa"/>
                </w:tcPr>
                <w:p w14:paraId="14869EF6" w14:textId="77777777" w:rsidR="004B6FFC" w:rsidRDefault="004B6FFC" w:rsidP="00B77C67">
                  <w:pPr>
                    <w:rPr>
                      <w:b/>
                      <w:sz w:val="28"/>
                      <w:szCs w:val="28"/>
                    </w:rPr>
                  </w:pPr>
                </w:p>
              </w:tc>
              <w:tc>
                <w:tcPr>
                  <w:tcW w:w="567" w:type="dxa"/>
                </w:tcPr>
                <w:p w14:paraId="0B8D06BB" w14:textId="77777777" w:rsidR="004B6FFC" w:rsidRDefault="004B6FFC" w:rsidP="00B77C67">
                  <w:pPr>
                    <w:rPr>
                      <w:b/>
                      <w:sz w:val="28"/>
                      <w:szCs w:val="28"/>
                    </w:rPr>
                  </w:pPr>
                </w:p>
              </w:tc>
              <w:tc>
                <w:tcPr>
                  <w:tcW w:w="425" w:type="dxa"/>
                </w:tcPr>
                <w:p w14:paraId="3C47F2B9" w14:textId="77777777" w:rsidR="004B6FFC" w:rsidRDefault="004B6FFC" w:rsidP="00B77C67">
                  <w:pPr>
                    <w:rPr>
                      <w:b/>
                      <w:sz w:val="28"/>
                      <w:szCs w:val="28"/>
                    </w:rPr>
                  </w:pPr>
                </w:p>
              </w:tc>
              <w:tc>
                <w:tcPr>
                  <w:tcW w:w="567" w:type="dxa"/>
                </w:tcPr>
                <w:p w14:paraId="2F37854A" w14:textId="77777777" w:rsidR="004B6FFC" w:rsidRDefault="004B6FFC" w:rsidP="00B77C67">
                  <w:pPr>
                    <w:rPr>
                      <w:b/>
                      <w:sz w:val="28"/>
                      <w:szCs w:val="28"/>
                    </w:rPr>
                  </w:pPr>
                </w:p>
              </w:tc>
              <w:tc>
                <w:tcPr>
                  <w:tcW w:w="3517" w:type="dxa"/>
                </w:tcPr>
                <w:p w14:paraId="000138CF" w14:textId="77777777" w:rsidR="004B6FFC" w:rsidRPr="006C2F06" w:rsidRDefault="004B6FFC" w:rsidP="00B77C67">
                  <w:pPr>
                    <w:rPr>
                      <w:sz w:val="24"/>
                      <w:szCs w:val="24"/>
                    </w:rPr>
                  </w:pPr>
                  <w:r w:rsidRPr="006C2F06">
                    <w:rPr>
                      <w:sz w:val="24"/>
                      <w:szCs w:val="24"/>
                    </w:rPr>
                    <w:t>BUILDINGS WELL MAINTAINED</w:t>
                  </w:r>
                </w:p>
              </w:tc>
            </w:tr>
            <w:tr w:rsidR="00F93449" w14:paraId="71905DC4" w14:textId="77777777" w:rsidTr="00B77C67">
              <w:trPr>
                <w:trHeight w:val="411"/>
              </w:trPr>
              <w:tc>
                <w:tcPr>
                  <w:tcW w:w="3703" w:type="dxa"/>
                </w:tcPr>
                <w:p w14:paraId="27A28324" w14:textId="77777777" w:rsidR="004B6FFC" w:rsidRPr="006C2F06" w:rsidRDefault="004B6FFC" w:rsidP="00B77C67">
                  <w:pPr>
                    <w:rPr>
                      <w:sz w:val="24"/>
                      <w:szCs w:val="24"/>
                    </w:rPr>
                  </w:pPr>
                  <w:r>
                    <w:rPr>
                      <w:sz w:val="24"/>
                      <w:szCs w:val="24"/>
                    </w:rPr>
                    <w:t>EXTENSIVE VANDALISM/GRAFFITI/LITTER</w:t>
                  </w:r>
                </w:p>
              </w:tc>
              <w:tc>
                <w:tcPr>
                  <w:tcW w:w="567" w:type="dxa"/>
                </w:tcPr>
                <w:p w14:paraId="208DD1F3" w14:textId="77777777" w:rsidR="004B6FFC" w:rsidRDefault="004B6FFC" w:rsidP="00B77C67">
                  <w:pPr>
                    <w:rPr>
                      <w:b/>
                      <w:sz w:val="28"/>
                      <w:szCs w:val="28"/>
                    </w:rPr>
                  </w:pPr>
                </w:p>
              </w:tc>
              <w:tc>
                <w:tcPr>
                  <w:tcW w:w="567" w:type="dxa"/>
                </w:tcPr>
                <w:p w14:paraId="7BBC10E5" w14:textId="77777777" w:rsidR="004B6FFC" w:rsidRDefault="004B6FFC" w:rsidP="00B77C67">
                  <w:pPr>
                    <w:rPr>
                      <w:b/>
                      <w:sz w:val="28"/>
                      <w:szCs w:val="28"/>
                    </w:rPr>
                  </w:pPr>
                </w:p>
              </w:tc>
              <w:tc>
                <w:tcPr>
                  <w:tcW w:w="567" w:type="dxa"/>
                </w:tcPr>
                <w:p w14:paraId="78E1152D" w14:textId="77777777" w:rsidR="004B6FFC" w:rsidRDefault="004B6FFC" w:rsidP="00B77C67">
                  <w:pPr>
                    <w:rPr>
                      <w:b/>
                      <w:sz w:val="28"/>
                      <w:szCs w:val="28"/>
                    </w:rPr>
                  </w:pPr>
                </w:p>
              </w:tc>
              <w:tc>
                <w:tcPr>
                  <w:tcW w:w="425" w:type="dxa"/>
                </w:tcPr>
                <w:p w14:paraId="6DF66671" w14:textId="77777777" w:rsidR="004B6FFC" w:rsidRDefault="004B6FFC" w:rsidP="00B77C67">
                  <w:pPr>
                    <w:rPr>
                      <w:b/>
                      <w:sz w:val="28"/>
                      <w:szCs w:val="28"/>
                    </w:rPr>
                  </w:pPr>
                </w:p>
              </w:tc>
              <w:tc>
                <w:tcPr>
                  <w:tcW w:w="567" w:type="dxa"/>
                </w:tcPr>
                <w:p w14:paraId="20C4EA13" w14:textId="77777777" w:rsidR="004B6FFC" w:rsidRDefault="004B6FFC" w:rsidP="00B77C67">
                  <w:pPr>
                    <w:rPr>
                      <w:b/>
                      <w:sz w:val="28"/>
                      <w:szCs w:val="28"/>
                    </w:rPr>
                  </w:pPr>
                </w:p>
              </w:tc>
              <w:tc>
                <w:tcPr>
                  <w:tcW w:w="3517" w:type="dxa"/>
                </w:tcPr>
                <w:p w14:paraId="3D549978" w14:textId="77777777" w:rsidR="004B6FFC" w:rsidRPr="006C2F06" w:rsidRDefault="004B6FFC" w:rsidP="00B77C67">
                  <w:pPr>
                    <w:rPr>
                      <w:sz w:val="24"/>
                      <w:szCs w:val="24"/>
                    </w:rPr>
                  </w:pPr>
                  <w:r>
                    <w:rPr>
                      <w:sz w:val="24"/>
                      <w:szCs w:val="24"/>
                    </w:rPr>
                    <w:t>NO VANDALISM/GRAFFITI/LITTER</w:t>
                  </w:r>
                </w:p>
              </w:tc>
            </w:tr>
            <w:tr w:rsidR="00F93449" w14:paraId="67903C55" w14:textId="77777777" w:rsidTr="00B77C67">
              <w:trPr>
                <w:trHeight w:val="411"/>
              </w:trPr>
              <w:tc>
                <w:tcPr>
                  <w:tcW w:w="3703" w:type="dxa"/>
                </w:tcPr>
                <w:p w14:paraId="4A6A2BDA" w14:textId="77777777" w:rsidR="004B6FFC" w:rsidRPr="006C2F06" w:rsidRDefault="004B6FFC" w:rsidP="00B77C67">
                  <w:pPr>
                    <w:rPr>
                      <w:sz w:val="24"/>
                      <w:szCs w:val="24"/>
                    </w:rPr>
                  </w:pPr>
                  <w:r>
                    <w:rPr>
                      <w:sz w:val="24"/>
                      <w:szCs w:val="24"/>
                    </w:rPr>
                    <w:t>AREA FEELS UNSAFE (imagine at night)</w:t>
                  </w:r>
                </w:p>
              </w:tc>
              <w:tc>
                <w:tcPr>
                  <w:tcW w:w="567" w:type="dxa"/>
                </w:tcPr>
                <w:p w14:paraId="66212994" w14:textId="77777777" w:rsidR="004B6FFC" w:rsidRDefault="004B6FFC" w:rsidP="00B77C67">
                  <w:pPr>
                    <w:rPr>
                      <w:b/>
                      <w:sz w:val="28"/>
                      <w:szCs w:val="28"/>
                    </w:rPr>
                  </w:pPr>
                </w:p>
              </w:tc>
              <w:tc>
                <w:tcPr>
                  <w:tcW w:w="567" w:type="dxa"/>
                </w:tcPr>
                <w:p w14:paraId="2144F560" w14:textId="77777777" w:rsidR="004B6FFC" w:rsidRDefault="004B6FFC" w:rsidP="00B77C67">
                  <w:pPr>
                    <w:rPr>
                      <w:b/>
                      <w:sz w:val="28"/>
                      <w:szCs w:val="28"/>
                    </w:rPr>
                  </w:pPr>
                </w:p>
              </w:tc>
              <w:tc>
                <w:tcPr>
                  <w:tcW w:w="567" w:type="dxa"/>
                </w:tcPr>
                <w:p w14:paraId="6D8618D9" w14:textId="77777777" w:rsidR="004B6FFC" w:rsidRDefault="004B6FFC" w:rsidP="00B77C67">
                  <w:pPr>
                    <w:rPr>
                      <w:b/>
                      <w:sz w:val="28"/>
                      <w:szCs w:val="28"/>
                    </w:rPr>
                  </w:pPr>
                </w:p>
              </w:tc>
              <w:tc>
                <w:tcPr>
                  <w:tcW w:w="425" w:type="dxa"/>
                </w:tcPr>
                <w:p w14:paraId="4C7426C8" w14:textId="77777777" w:rsidR="004B6FFC" w:rsidRDefault="004B6FFC" w:rsidP="00B77C67">
                  <w:pPr>
                    <w:rPr>
                      <w:b/>
                      <w:sz w:val="28"/>
                      <w:szCs w:val="28"/>
                    </w:rPr>
                  </w:pPr>
                </w:p>
              </w:tc>
              <w:tc>
                <w:tcPr>
                  <w:tcW w:w="567" w:type="dxa"/>
                </w:tcPr>
                <w:p w14:paraId="1F009A81" w14:textId="77777777" w:rsidR="004B6FFC" w:rsidRDefault="004B6FFC" w:rsidP="00B77C67">
                  <w:pPr>
                    <w:rPr>
                      <w:b/>
                      <w:sz w:val="28"/>
                      <w:szCs w:val="28"/>
                    </w:rPr>
                  </w:pPr>
                </w:p>
              </w:tc>
              <w:tc>
                <w:tcPr>
                  <w:tcW w:w="3517" w:type="dxa"/>
                </w:tcPr>
                <w:p w14:paraId="75340427" w14:textId="77777777" w:rsidR="004B6FFC" w:rsidRPr="006C2F06" w:rsidRDefault="004B6FFC" w:rsidP="00B77C67">
                  <w:pPr>
                    <w:rPr>
                      <w:sz w:val="24"/>
                      <w:szCs w:val="24"/>
                    </w:rPr>
                  </w:pPr>
                  <w:r>
                    <w:rPr>
                      <w:sz w:val="24"/>
                      <w:szCs w:val="24"/>
                    </w:rPr>
                    <w:t>AREA FEELS SAFE (imagine at night)</w:t>
                  </w:r>
                </w:p>
              </w:tc>
            </w:tr>
            <w:tr w:rsidR="00F93449" w14:paraId="4BA9885C" w14:textId="77777777" w:rsidTr="00B77C67">
              <w:trPr>
                <w:trHeight w:val="411"/>
              </w:trPr>
              <w:tc>
                <w:tcPr>
                  <w:tcW w:w="3703" w:type="dxa"/>
                </w:tcPr>
                <w:p w14:paraId="236785F0" w14:textId="77777777" w:rsidR="004B6FFC" w:rsidRDefault="004B6FFC" w:rsidP="00B77C67">
                  <w:pPr>
                    <w:rPr>
                      <w:sz w:val="24"/>
                      <w:szCs w:val="24"/>
                    </w:rPr>
                  </w:pPr>
                  <w:r>
                    <w:rPr>
                      <w:sz w:val="24"/>
                      <w:szCs w:val="24"/>
                    </w:rPr>
                    <w:t>BUIDLINGS UGLY</w:t>
                  </w:r>
                </w:p>
              </w:tc>
              <w:tc>
                <w:tcPr>
                  <w:tcW w:w="567" w:type="dxa"/>
                </w:tcPr>
                <w:p w14:paraId="558A01BB" w14:textId="77777777" w:rsidR="004B6FFC" w:rsidRDefault="004B6FFC" w:rsidP="00B77C67">
                  <w:pPr>
                    <w:rPr>
                      <w:b/>
                      <w:sz w:val="28"/>
                      <w:szCs w:val="28"/>
                    </w:rPr>
                  </w:pPr>
                </w:p>
              </w:tc>
              <w:tc>
                <w:tcPr>
                  <w:tcW w:w="567" w:type="dxa"/>
                </w:tcPr>
                <w:p w14:paraId="2A714FF5" w14:textId="77777777" w:rsidR="004B6FFC" w:rsidRDefault="004B6FFC" w:rsidP="00B77C67">
                  <w:pPr>
                    <w:rPr>
                      <w:b/>
                      <w:sz w:val="28"/>
                      <w:szCs w:val="28"/>
                    </w:rPr>
                  </w:pPr>
                </w:p>
              </w:tc>
              <w:tc>
                <w:tcPr>
                  <w:tcW w:w="567" w:type="dxa"/>
                </w:tcPr>
                <w:p w14:paraId="5815287E" w14:textId="77777777" w:rsidR="004B6FFC" w:rsidRDefault="004B6FFC" w:rsidP="00B77C67">
                  <w:pPr>
                    <w:rPr>
                      <w:b/>
                      <w:sz w:val="28"/>
                      <w:szCs w:val="28"/>
                    </w:rPr>
                  </w:pPr>
                </w:p>
              </w:tc>
              <w:tc>
                <w:tcPr>
                  <w:tcW w:w="425" w:type="dxa"/>
                </w:tcPr>
                <w:p w14:paraId="3EBF5658" w14:textId="77777777" w:rsidR="004B6FFC" w:rsidRDefault="004B6FFC" w:rsidP="00B77C67">
                  <w:pPr>
                    <w:rPr>
                      <w:b/>
                      <w:sz w:val="28"/>
                      <w:szCs w:val="28"/>
                    </w:rPr>
                  </w:pPr>
                </w:p>
              </w:tc>
              <w:tc>
                <w:tcPr>
                  <w:tcW w:w="567" w:type="dxa"/>
                </w:tcPr>
                <w:p w14:paraId="4D604F60" w14:textId="77777777" w:rsidR="004B6FFC" w:rsidRDefault="004B6FFC" w:rsidP="00B77C67">
                  <w:pPr>
                    <w:rPr>
                      <w:b/>
                      <w:sz w:val="28"/>
                      <w:szCs w:val="28"/>
                    </w:rPr>
                  </w:pPr>
                </w:p>
              </w:tc>
              <w:tc>
                <w:tcPr>
                  <w:tcW w:w="3517" w:type="dxa"/>
                </w:tcPr>
                <w:p w14:paraId="02D1F4D0" w14:textId="60BB0DBB" w:rsidR="004B6FFC" w:rsidRDefault="004B6FFC" w:rsidP="00B77C67">
                  <w:pPr>
                    <w:rPr>
                      <w:sz w:val="24"/>
                      <w:szCs w:val="24"/>
                    </w:rPr>
                  </w:pPr>
                  <w:r w:rsidRPr="00FA516F">
                    <w:rPr>
                      <w:sz w:val="24"/>
                      <w:szCs w:val="24"/>
                    </w:rPr>
                    <w:t>BU</w:t>
                  </w:r>
                  <w:r>
                    <w:rPr>
                      <w:sz w:val="24"/>
                      <w:szCs w:val="24"/>
                    </w:rPr>
                    <w:t>I</w:t>
                  </w:r>
                  <w:r w:rsidRPr="00FA516F">
                    <w:rPr>
                      <w:sz w:val="24"/>
                      <w:szCs w:val="24"/>
                    </w:rPr>
                    <w:t>LDINGS AESTHETICALLY PLEASING</w:t>
                  </w:r>
                </w:p>
              </w:tc>
            </w:tr>
          </w:tbl>
          <w:p w14:paraId="41E0FF20" w14:textId="77777777" w:rsidR="004B6FFC" w:rsidRDefault="004B6FFC" w:rsidP="00B77C67">
            <w:pPr>
              <w:rPr>
                <w:b/>
                <w:sz w:val="28"/>
                <w:szCs w:val="28"/>
              </w:rPr>
            </w:pPr>
          </w:p>
          <w:p w14:paraId="6FA846F6" w14:textId="77777777" w:rsidR="004B6FFC" w:rsidRPr="00E37DD4" w:rsidRDefault="004B6FFC" w:rsidP="00B77C67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TOTAL EQ SCORE: </w:t>
            </w:r>
          </w:p>
        </w:tc>
      </w:tr>
    </w:tbl>
    <w:p w14:paraId="7F74EDC9" w14:textId="77777777" w:rsidR="00815060" w:rsidRDefault="00815060" w:rsidP="00815060"/>
    <w:p w14:paraId="6686437C" w14:textId="77777777" w:rsidR="004B6FFC" w:rsidRDefault="004B6FFC" w:rsidP="004B6FFC">
      <w:r w:rsidRPr="00FA516F">
        <w:rPr>
          <w:b/>
          <w:u w:val="single"/>
        </w:rPr>
        <w:t>ANY OTHER OBSERVATIONS</w:t>
      </w:r>
      <w:r>
        <w:t>:</w:t>
      </w:r>
    </w:p>
    <w:p w14:paraId="174949AB" w14:textId="77777777" w:rsidR="00815060" w:rsidRDefault="00815060" w:rsidP="00815060"/>
    <w:p w14:paraId="719BD06D" w14:textId="77777777" w:rsidR="00815060" w:rsidRDefault="00815060" w:rsidP="00815060"/>
    <w:p w14:paraId="0197E55B" w14:textId="77777777" w:rsidR="00815060" w:rsidRDefault="00815060" w:rsidP="00815060"/>
    <w:p w14:paraId="63BE18A0" w14:textId="3B467BFF" w:rsidR="00815060" w:rsidRDefault="00815060"/>
    <w:p w14:paraId="1A0FB85D" w14:textId="682074BD" w:rsidR="00815060" w:rsidRDefault="00815060"/>
    <w:p w14:paraId="402B7643" w14:textId="5E64CEFD" w:rsidR="00815060" w:rsidRDefault="00815060"/>
    <w:p w14:paraId="5C65BA44" w14:textId="45A7B44B" w:rsidR="00815060" w:rsidRDefault="00815060"/>
    <w:p w14:paraId="4DBC892C" w14:textId="54E7345A" w:rsidR="00815060" w:rsidRDefault="00815060"/>
    <w:p w14:paraId="6D5DCA74" w14:textId="422CB7D5" w:rsidR="00815060" w:rsidRDefault="00815060"/>
    <w:p w14:paraId="2510D4C8" w14:textId="508757BE" w:rsidR="00FD7605" w:rsidRDefault="00FD7605" w:rsidP="00FD7605">
      <w:r>
        <w:rPr>
          <w:noProof/>
          <w:lang w:eastAsia="en-GB"/>
        </w:rPr>
        <w:lastRenderedPageBreak/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6212A3DC" wp14:editId="074A8172">
                <wp:simplePos x="0" y="0"/>
                <wp:positionH relativeFrom="rightMargin">
                  <wp:posOffset>-4390390</wp:posOffset>
                </wp:positionH>
                <wp:positionV relativeFrom="page">
                  <wp:posOffset>5876925</wp:posOffset>
                </wp:positionV>
                <wp:extent cx="228600" cy="247650"/>
                <wp:effectExtent l="19050" t="38100" r="38100" b="38100"/>
                <wp:wrapTopAndBottom/>
                <wp:docPr id="25" name="Star: 5 Points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8600" cy="247650"/>
                        </a:xfrm>
                        <a:prstGeom prst="star5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3BF5C337" id="Star: 5 Points 25" o:spid="_x0000_s1026" style="position:absolute;margin-left:-345.7pt;margin-top:462.75pt;width:18pt;height:19.5pt;z-index:251680768;visibility:visible;mso-wrap-style:square;mso-width-percent:0;mso-height-percent:0;mso-wrap-distance-left:9pt;mso-wrap-distance-top:0;mso-wrap-distance-right:9pt;mso-wrap-distance-bottom:0;mso-position-horizontal:absolute;mso-position-horizontal-relative:right-margin-area;mso-position-vertical:absolute;mso-position-vertical-relative:page;mso-width-percent:0;mso-height-percent:0;mso-width-relative:margin;mso-height-relative:margin;v-text-anchor:middle" coordsize="228600,2476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" path="m,94594r87318,l114300,r26982,94594l228600,94594r-70642,58461l184941,247649,114300,189186,43659,247649,70642,153055,,94594xe" fillcolor="red" strokecolor="#1f3763 [1604]" strokeweight="1pt">
                <v:stroke joinstyle="miter"/>
                <v:path arrowok="t" o:connecttype="custom" o:connectlocs="0,94594;87318,94594;114300,0;141282,94594;228600,94594;157958,153055;184941,247649;114300,189186;43659,247649;70642,153055;0,94594" o:connectangles="0,0,0,0,0,0,0,0,0,0,0"/>
                <w10:wrap type="topAndBottom" anchorx="margin" anchory="page"/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2DAC93AF" wp14:editId="0C05F54E">
                <wp:simplePos x="0" y="0"/>
                <wp:positionH relativeFrom="rightMargin">
                  <wp:posOffset>-5314315</wp:posOffset>
                </wp:positionH>
                <wp:positionV relativeFrom="page">
                  <wp:posOffset>4581525</wp:posOffset>
                </wp:positionV>
                <wp:extent cx="228600" cy="247650"/>
                <wp:effectExtent l="19050" t="38100" r="38100" b="38100"/>
                <wp:wrapTopAndBottom/>
                <wp:docPr id="36" name="Star: 5 Points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8600" cy="247650"/>
                        </a:xfrm>
                        <a:prstGeom prst="star5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7B34F0B2" id="Star: 5 Points 36" o:spid="_x0000_s1026" style="position:absolute;margin-left:-418.45pt;margin-top:360.75pt;width:18pt;height:19.5pt;z-index:251683840;visibility:visible;mso-wrap-style:square;mso-width-percent:0;mso-height-percent:0;mso-wrap-distance-left:9pt;mso-wrap-distance-top:0;mso-wrap-distance-right:9pt;mso-wrap-distance-bottom:0;mso-position-horizontal:absolute;mso-position-horizontal-relative:right-margin-area;mso-position-vertical:absolute;mso-position-vertical-relative:page;mso-width-percent:0;mso-height-percent:0;mso-width-relative:margin;mso-height-relative:margin;v-text-anchor:middle" coordsize="228600,2476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" path="m,94594r87318,l114300,r26982,94594l228600,94594r-70642,58461l184941,247649,114300,189186,43659,247649,70642,153055,,94594xe" fillcolor="red" strokecolor="#1f3763 [1604]" strokeweight="1pt">
                <v:stroke joinstyle="miter"/>
                <v:path arrowok="t" o:connecttype="custom" o:connectlocs="0,94594;87318,94594;114300,0;141282,94594;228600,94594;157958,153055;184941,247649;114300,189186;43659,247649;70642,153055;0,94594" o:connectangles="0,0,0,0,0,0,0,0,0,0,0"/>
                <w10:wrap type="topAndBottom" anchorx="margin" anchory="page"/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1E600D06" wp14:editId="38D97B5A">
                <wp:simplePos x="0" y="0"/>
                <wp:positionH relativeFrom="rightMargin">
                  <wp:posOffset>-5390515</wp:posOffset>
                </wp:positionH>
                <wp:positionV relativeFrom="page">
                  <wp:posOffset>3581400</wp:posOffset>
                </wp:positionV>
                <wp:extent cx="228600" cy="247650"/>
                <wp:effectExtent l="19050" t="38100" r="38100" b="38100"/>
                <wp:wrapTopAndBottom/>
                <wp:docPr id="27" name="Star: 5 Points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8600" cy="247650"/>
                        </a:xfrm>
                        <a:prstGeom prst="star5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6F46E27F" id="Star: 5 Points 27" o:spid="_x0000_s1026" style="position:absolute;margin-left:-424.45pt;margin-top:282pt;width:18pt;height:19.5pt;z-index:251682816;visibility:visible;mso-wrap-style:square;mso-width-percent:0;mso-height-percent:0;mso-wrap-distance-left:9pt;mso-wrap-distance-top:0;mso-wrap-distance-right:9pt;mso-wrap-distance-bottom:0;mso-position-horizontal:absolute;mso-position-horizontal-relative:right-margin-area;mso-position-vertical:absolute;mso-position-vertical-relative:page;mso-width-percent:0;mso-height-percent:0;mso-width-relative:margin;mso-height-relative:margin;v-text-anchor:middle" coordsize="228600,2476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" path="m,94594r87318,l114300,r26982,94594l228600,94594r-70642,58461l184941,247649,114300,189186,43659,247649,70642,153055,,94594xe" fillcolor="red" strokecolor="#1f3763 [1604]" strokeweight="1pt">
                <v:stroke joinstyle="miter"/>
                <v:path arrowok="t" o:connecttype="custom" o:connectlocs="0,94594;87318,94594;114300,0;141282,94594;228600,94594;157958,153055;184941,247649;114300,189186;43659,247649;70642,153055;0,94594" o:connectangles="0,0,0,0,0,0,0,0,0,0,0"/>
                <w10:wrap type="topAndBottom" anchorx="margin" anchory="page"/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6BF7AFDF" wp14:editId="34547865">
                <wp:simplePos x="0" y="0"/>
                <wp:positionH relativeFrom="rightMargin">
                  <wp:posOffset>-4847590</wp:posOffset>
                </wp:positionH>
                <wp:positionV relativeFrom="page">
                  <wp:posOffset>3152775</wp:posOffset>
                </wp:positionV>
                <wp:extent cx="228600" cy="247650"/>
                <wp:effectExtent l="19050" t="38100" r="38100" b="38100"/>
                <wp:wrapTopAndBottom/>
                <wp:docPr id="26" name="Star: 5 Points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8600" cy="247650"/>
                        </a:xfrm>
                        <a:prstGeom prst="star5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05640D56" id="Star: 5 Points 26" o:spid="_x0000_s1026" style="position:absolute;margin-left:-381.7pt;margin-top:248.25pt;width:18pt;height:19.5pt;z-index:251681792;visibility:visible;mso-wrap-style:square;mso-width-percent:0;mso-height-percent:0;mso-wrap-distance-left:9pt;mso-wrap-distance-top:0;mso-wrap-distance-right:9pt;mso-wrap-distance-bottom:0;mso-position-horizontal:absolute;mso-position-horizontal-relative:right-margin-area;mso-position-vertical:absolute;mso-position-vertical-relative:page;mso-width-percent:0;mso-height-percent:0;mso-width-relative:margin;mso-height-relative:margin;v-text-anchor:middle" coordsize="228600,2476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" path="m,94594r87318,l114300,r26982,94594l228600,94594r-70642,58461l184941,247649,114300,189186,43659,247649,70642,153055,,94594xe" fillcolor="red" strokecolor="#1f3763 [1604]" strokeweight="1pt">
                <v:stroke joinstyle="miter"/>
                <v:path arrowok="t" o:connecttype="custom" o:connectlocs="0,94594;87318,94594;114300,0;141282,94594;228600,94594;157958,153055;184941,247649;114300,189186;43659,247649;70642,153055;0,94594" o:connectangles="0,0,0,0,0,0,0,0,0,0,0"/>
                <w10:wrap type="topAndBottom" anchorx="margin" anchory="page"/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0DD63FE4" wp14:editId="7147C866">
                <wp:simplePos x="0" y="0"/>
                <wp:positionH relativeFrom="rightMargin">
                  <wp:posOffset>-4723765</wp:posOffset>
                </wp:positionH>
                <wp:positionV relativeFrom="page">
                  <wp:posOffset>2600325</wp:posOffset>
                </wp:positionV>
                <wp:extent cx="228600" cy="247650"/>
                <wp:effectExtent l="19050" t="38100" r="38100" b="38100"/>
                <wp:wrapTopAndBottom/>
                <wp:docPr id="23" name="Star: 5 Points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8600" cy="247650"/>
                        </a:xfrm>
                        <a:prstGeom prst="star5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405719FB" id="Star: 5 Points 23" o:spid="_x0000_s1026" style="position:absolute;margin-left:-371.95pt;margin-top:204.75pt;width:18pt;height:19.5pt;z-index:251678720;visibility:visible;mso-wrap-style:square;mso-width-percent:0;mso-height-percent:0;mso-wrap-distance-left:9pt;mso-wrap-distance-top:0;mso-wrap-distance-right:9pt;mso-wrap-distance-bottom:0;mso-position-horizontal:absolute;mso-position-horizontal-relative:right-margin-area;mso-position-vertical:absolute;mso-position-vertical-relative:page;mso-width-percent:0;mso-height-percent:0;mso-width-relative:margin;mso-height-relative:margin;v-text-anchor:middle" coordsize="228600,2476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" path="m,94594r87318,l114300,r26982,94594l228600,94594r-70642,58461l184941,247649,114300,189186,43659,247649,70642,153055,,94594xe" fillcolor="red" strokecolor="#1f3763 [1604]" strokeweight="1pt">
                <v:stroke joinstyle="miter"/>
                <v:path arrowok="t" o:connecttype="custom" o:connectlocs="0,94594;87318,94594;114300,0;141282,94594;228600,94594;157958,153055;184941,247649;114300,189186;43659,247649;70642,153055;0,94594" o:connectangles="0,0,0,0,0,0,0,0,0,0,0"/>
                <w10:wrap type="topAndBottom" anchorx="margin" anchory="page"/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g">
            <w:drawing>
              <wp:anchor distT="0" distB="0" distL="114300" distR="114300" simplePos="0" relativeHeight="251677696" behindDoc="0" locked="0" layoutInCell="1" allowOverlap="1" wp14:anchorId="7BE47276" wp14:editId="3D08CB34">
                <wp:simplePos x="0" y="0"/>
                <wp:positionH relativeFrom="margin">
                  <wp:align>left</wp:align>
                </wp:positionH>
                <wp:positionV relativeFrom="paragraph">
                  <wp:posOffset>344805</wp:posOffset>
                </wp:positionV>
                <wp:extent cx="6524625" cy="6940550"/>
                <wp:effectExtent l="0" t="0" r="9525" b="0"/>
                <wp:wrapSquare wrapText="bothSides"/>
                <wp:docPr id="10" name="Group 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24625" cy="6940550"/>
                          <a:chOff x="0" y="0"/>
                          <a:chExt cx="6524625" cy="6940550"/>
                        </a:xfrm>
                      </wpg:grpSpPr>
                      <wpg:grpSp>
                        <wpg:cNvPr id="11" name="Group 11"/>
                        <wpg:cNvGrpSpPr/>
                        <wpg:grpSpPr>
                          <a:xfrm>
                            <a:off x="0" y="0"/>
                            <a:ext cx="6524625" cy="5638800"/>
                            <a:chOff x="0" y="0"/>
                            <a:chExt cx="6524625" cy="5638800"/>
                          </a:xfrm>
                        </wpg:grpSpPr>
                        <pic:pic xmlns:pic="http://schemas.openxmlformats.org/drawingml/2006/picture">
                          <pic:nvPicPr>
                            <pic:cNvPr id="12" name="Picture 12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1529" t="24125" r="25019" b="9616"/>
                            <a:stretch/>
                          </pic:blipFill>
                          <pic:spPr bwMode="auto">
                            <a:xfrm>
                              <a:off x="0" y="0"/>
                              <a:ext cx="5876925" cy="298005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3" name="Picture 13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3542" t="29607" r="15267" b="9592"/>
                            <a:stretch/>
                          </pic:blipFill>
                          <pic:spPr bwMode="auto">
                            <a:xfrm>
                              <a:off x="9525" y="2895600"/>
                              <a:ext cx="6515100" cy="2743200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14" name="Picture 1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924" t="45079" r="29679" b="17272"/>
                          <a:stretch/>
                        </pic:blipFill>
                        <pic:spPr bwMode="auto">
                          <a:xfrm>
                            <a:off x="723900" y="5248275"/>
                            <a:ext cx="5391150" cy="16922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09A13E8D" id="Group 10" o:spid="_x0000_s1026" style="position:absolute;margin-left:0;margin-top:27.15pt;width:513.75pt;height:546.5pt;z-index:251677696;mso-position-horizontal:left;mso-position-horizontal-relative:margin" coordsize="65246,694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">
                <v:group id="Group 11" o:spid="_x0000_s1027" style="position:absolute;width:65246;height:56388" coordsize="65246,563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"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Picture 12" o:spid="_x0000_s1028" type="#_x0000_t75" style="position:absolute;width:58769;height:298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">
                    <v:imagedata r:id="rId15" o:title="" croptop="15811f" cropbottom="6302f" cropleft="1002f" cropright="16396f"/>
                  </v:shape>
                  <v:shape id="Picture 13" o:spid="_x0000_s1029" type="#_x0000_t75" style="position:absolute;left:95;top:28956;width:65151;height:274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">
                    <v:imagedata r:id="rId16" o:title="" croptop="19403f" cropbottom="6286f" cropleft="2321f" cropright="10005f"/>
                  </v:shape>
                </v:group>
                <v:shape id="Picture 14" o:spid="_x0000_s1030" type="#_x0000_t75" style="position:absolute;left:7239;top:52482;width:53911;height:169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">
                  <v:imagedata r:id="rId17" o:title="" croptop="29543f" cropbottom="11319f" cropleft="1916f" cropright="19450f"/>
                </v:shape>
                <w10:wrap type="square" anchorx="margin"/>
              </v:group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5D6AE2B5" wp14:editId="00A48170">
                <wp:simplePos x="0" y="0"/>
                <wp:positionH relativeFrom="column">
                  <wp:posOffset>2602230</wp:posOffset>
                </wp:positionH>
                <wp:positionV relativeFrom="page">
                  <wp:posOffset>6848475</wp:posOffset>
                </wp:positionV>
                <wp:extent cx="95250" cy="95250"/>
                <wp:effectExtent l="0" t="0" r="19050" b="19050"/>
                <wp:wrapTopAndBottom/>
                <wp:docPr id="59" name="Flowchart: Connector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5250" cy="95250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type w14:anchorId="393E2E4F" id="_x0000_t120" coordsize="21600,21600" o:spt="120" path="m10800,qx,10800,10800,21600,21600,10800,10800,xe">
                <v:path gradientshapeok="t" o:connecttype="custom" o:connectlocs="10800,0;3163,3163;0,10800;3163,18437;10800,21600;18437,18437;21600,10800;18437,3163" textboxrect="3163,3163,18437,18437"/>
              </v:shapetype>
              <v:shape id="Flowchart: Connector 59" o:spid="_x0000_s1026" type="#_x0000_t120" style="position:absolute;margin-left:204.9pt;margin-top:539.25pt;width:7.5pt;height:7.5pt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" fillcolor="red" strokecolor="#1f3763 [1604]" strokeweight="1pt">
                <v:stroke joinstyle="miter"/>
                <w10:wrap type="topAndBottom" anchory="page"/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4B52A9A1" wp14:editId="3D42653F">
                <wp:simplePos x="0" y="0"/>
                <wp:positionH relativeFrom="column">
                  <wp:posOffset>3114675</wp:posOffset>
                </wp:positionH>
                <wp:positionV relativeFrom="page">
                  <wp:posOffset>6920865</wp:posOffset>
                </wp:positionV>
                <wp:extent cx="95250" cy="95250"/>
                <wp:effectExtent l="0" t="0" r="19050" b="19050"/>
                <wp:wrapTopAndBottom/>
                <wp:docPr id="60" name="Flowchart: Connector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5250" cy="95250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7CB6A8E1" id="Flowchart: Connector 60" o:spid="_x0000_s1026" type="#_x0000_t120" style="position:absolute;margin-left:245.25pt;margin-top:544.95pt;width:7.5pt;height:7.5pt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" fillcolor="red" strokecolor="#1f3763 [1604]" strokeweight="1pt">
                <v:stroke joinstyle="miter"/>
                <w10:wrap type="topAndBottom" anchory="page"/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373300F9" wp14:editId="3AB91731">
                <wp:simplePos x="0" y="0"/>
                <wp:positionH relativeFrom="column">
                  <wp:posOffset>2935605</wp:posOffset>
                </wp:positionH>
                <wp:positionV relativeFrom="page">
                  <wp:posOffset>6810375</wp:posOffset>
                </wp:positionV>
                <wp:extent cx="95250" cy="95250"/>
                <wp:effectExtent l="0" t="0" r="19050" b="19050"/>
                <wp:wrapTopAndBottom/>
                <wp:docPr id="61" name="Flowchart: Connector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5250" cy="95250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258743D9" id="Flowchart: Connector 61" o:spid="_x0000_s1026" type="#_x0000_t120" style="position:absolute;margin-left:231.15pt;margin-top:536.25pt;width:7.5pt;height:7.5pt;z-index:25170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" fillcolor="red" strokecolor="#1f3763 [1604]" strokeweight="1pt">
                <v:stroke joinstyle="miter"/>
                <w10:wrap type="topAndBottom" anchory="page"/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69BB7842" wp14:editId="5801646D">
                <wp:simplePos x="0" y="0"/>
                <wp:positionH relativeFrom="column">
                  <wp:posOffset>2392680</wp:posOffset>
                </wp:positionH>
                <wp:positionV relativeFrom="page">
                  <wp:posOffset>6724650</wp:posOffset>
                </wp:positionV>
                <wp:extent cx="95250" cy="95250"/>
                <wp:effectExtent l="0" t="0" r="19050" b="19050"/>
                <wp:wrapTopAndBottom/>
                <wp:docPr id="58" name="Flowchart: Connector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5250" cy="95250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25E8E14F" id="Flowchart: Connector 58" o:spid="_x0000_s1026" type="#_x0000_t120" style="position:absolute;margin-left:188.4pt;margin-top:529.5pt;width:7.5pt;height:7.5pt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" fillcolor="red" strokecolor="#1f3763 [1604]" strokeweight="1pt">
                <v:stroke joinstyle="miter"/>
                <w10:wrap type="topAndBottom" anchory="page"/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48768B61" wp14:editId="06CDE3A8">
                <wp:simplePos x="0" y="0"/>
                <wp:positionH relativeFrom="column">
                  <wp:posOffset>2354580</wp:posOffset>
                </wp:positionH>
                <wp:positionV relativeFrom="page">
                  <wp:posOffset>6496050</wp:posOffset>
                </wp:positionV>
                <wp:extent cx="95250" cy="95250"/>
                <wp:effectExtent l="0" t="0" r="19050" b="19050"/>
                <wp:wrapTopAndBottom/>
                <wp:docPr id="57" name="Flowchart: Connector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5250" cy="95250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2D7020C5" id="Flowchart: Connector 57" o:spid="_x0000_s1026" type="#_x0000_t120" style="position:absolute;margin-left:185.4pt;margin-top:511.5pt;width:7.5pt;height:7.5pt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" fillcolor="red" strokecolor="#1f3763 [1604]" strokeweight="1pt">
                <v:stroke joinstyle="miter"/>
                <w10:wrap type="topAndBottom" anchory="page"/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23A34839" wp14:editId="4A168248">
                <wp:simplePos x="0" y="0"/>
                <wp:positionH relativeFrom="column">
                  <wp:posOffset>2247900</wp:posOffset>
                </wp:positionH>
                <wp:positionV relativeFrom="page">
                  <wp:posOffset>6120765</wp:posOffset>
                </wp:positionV>
                <wp:extent cx="95250" cy="95250"/>
                <wp:effectExtent l="0" t="0" r="19050" b="19050"/>
                <wp:wrapTopAndBottom/>
                <wp:docPr id="56" name="Flowchart: Connector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5250" cy="95250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3BC7C037" id="Flowchart: Connector 56" o:spid="_x0000_s1026" type="#_x0000_t120" style="position:absolute;margin-left:177pt;margin-top:481.95pt;width:7.5pt;height:7.5pt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" fillcolor="red" strokecolor="#1f3763 [1604]" strokeweight="1pt">
                <v:stroke joinstyle="miter"/>
                <w10:wrap type="topAndBottom" anchory="page"/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5C90DA3F" wp14:editId="3C1197C7">
                <wp:simplePos x="0" y="0"/>
                <wp:positionH relativeFrom="column">
                  <wp:posOffset>1840230</wp:posOffset>
                </wp:positionH>
                <wp:positionV relativeFrom="page">
                  <wp:posOffset>6067425</wp:posOffset>
                </wp:positionV>
                <wp:extent cx="95250" cy="95250"/>
                <wp:effectExtent l="0" t="0" r="19050" b="19050"/>
                <wp:wrapTopAndBottom/>
                <wp:docPr id="55" name="Flowchart: Connector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5250" cy="95250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1748CD15" id="Flowchart: Connector 55" o:spid="_x0000_s1026" type="#_x0000_t120" style="position:absolute;margin-left:144.9pt;margin-top:477.75pt;width:7.5pt;height:7.5pt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" fillcolor="red" strokecolor="#1f3763 [1604]" strokeweight="1pt">
                <v:stroke joinstyle="miter"/>
                <w10:wrap type="topAndBottom" anchory="page"/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09F86E8F" wp14:editId="1AB61F72">
                <wp:simplePos x="0" y="0"/>
                <wp:positionH relativeFrom="column">
                  <wp:posOffset>1878330</wp:posOffset>
                </wp:positionH>
                <wp:positionV relativeFrom="page">
                  <wp:posOffset>6162675</wp:posOffset>
                </wp:positionV>
                <wp:extent cx="95250" cy="95250"/>
                <wp:effectExtent l="0" t="0" r="19050" b="19050"/>
                <wp:wrapTopAndBottom/>
                <wp:docPr id="54" name="Flowchart: Connector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5250" cy="95250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2C34E1DD" id="Flowchart: Connector 54" o:spid="_x0000_s1026" type="#_x0000_t120" style="position:absolute;margin-left:147.9pt;margin-top:485.25pt;width:7.5pt;height:7.5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" fillcolor="red" strokecolor="#1f3763 [1604]" strokeweight="1pt">
                <v:stroke joinstyle="miter"/>
                <w10:wrap type="topAndBottom" anchory="page"/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57E1146E" wp14:editId="70D9ACC1">
                <wp:simplePos x="0" y="0"/>
                <wp:positionH relativeFrom="column">
                  <wp:posOffset>1573530</wp:posOffset>
                </wp:positionH>
                <wp:positionV relativeFrom="page">
                  <wp:posOffset>6162675</wp:posOffset>
                </wp:positionV>
                <wp:extent cx="95250" cy="95250"/>
                <wp:effectExtent l="0" t="0" r="19050" b="19050"/>
                <wp:wrapTopAndBottom/>
                <wp:docPr id="53" name="Flowchart: Connector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5250" cy="95250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5E725A72" id="Flowchart: Connector 53" o:spid="_x0000_s1026" type="#_x0000_t120" style="position:absolute;margin-left:123.9pt;margin-top:485.25pt;width:7.5pt;height:7.5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" fillcolor="red" strokecolor="#1f3763 [1604]" strokeweight="1pt">
                <v:stroke joinstyle="miter"/>
                <w10:wrap type="topAndBottom" anchory="page"/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69C55E6C" wp14:editId="53C44E3E">
                <wp:simplePos x="0" y="0"/>
                <wp:positionH relativeFrom="column">
                  <wp:posOffset>1371600</wp:posOffset>
                </wp:positionH>
                <wp:positionV relativeFrom="page">
                  <wp:posOffset>6130290</wp:posOffset>
                </wp:positionV>
                <wp:extent cx="95250" cy="95250"/>
                <wp:effectExtent l="0" t="0" r="19050" b="19050"/>
                <wp:wrapTopAndBottom/>
                <wp:docPr id="52" name="Flowchart: Connector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5250" cy="95250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65FE6981" id="Flowchart: Connector 52" o:spid="_x0000_s1026" type="#_x0000_t120" style="position:absolute;margin-left:108pt;margin-top:482.7pt;width:7.5pt;height:7.5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" fillcolor="red" strokecolor="#1f3763 [1604]" strokeweight="1pt">
                <v:stroke joinstyle="miter"/>
                <w10:wrap type="topAndBottom" anchory="page"/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2CFA87C7" wp14:editId="22379C4F">
                <wp:simplePos x="0" y="0"/>
                <wp:positionH relativeFrom="column">
                  <wp:posOffset>1344930</wp:posOffset>
                </wp:positionH>
                <wp:positionV relativeFrom="page">
                  <wp:posOffset>5772150</wp:posOffset>
                </wp:positionV>
                <wp:extent cx="95250" cy="95250"/>
                <wp:effectExtent l="0" t="0" r="19050" b="19050"/>
                <wp:wrapTopAndBottom/>
                <wp:docPr id="51" name="Flowchart: Connector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5250" cy="95250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07013BA9" id="Flowchart: Connector 51" o:spid="_x0000_s1026" type="#_x0000_t120" style="position:absolute;margin-left:105.9pt;margin-top:454.5pt;width:7.5pt;height:7.5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" fillcolor="red" strokecolor="#1f3763 [1604]" strokeweight="1pt">
                <v:stroke joinstyle="miter"/>
                <w10:wrap type="topAndBottom" anchory="page"/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4A745352" wp14:editId="6BAD5BB6">
                <wp:simplePos x="0" y="0"/>
                <wp:positionH relativeFrom="column">
                  <wp:posOffset>1287780</wp:posOffset>
                </wp:positionH>
                <wp:positionV relativeFrom="page">
                  <wp:posOffset>5295900</wp:posOffset>
                </wp:positionV>
                <wp:extent cx="95250" cy="95250"/>
                <wp:effectExtent l="0" t="0" r="19050" b="19050"/>
                <wp:wrapTopAndBottom/>
                <wp:docPr id="50" name="Flowchart: Connector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5250" cy="95250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0404022B" id="Flowchart: Connector 50" o:spid="_x0000_s1026" type="#_x0000_t120" style="position:absolute;margin-left:101.4pt;margin-top:417pt;width:7.5pt;height:7.5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" fillcolor="red" strokecolor="#1f3763 [1604]" strokeweight="1pt">
                <v:stroke joinstyle="miter"/>
                <w10:wrap type="topAndBottom" anchory="page"/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74A436AC" wp14:editId="5AD25181">
                <wp:simplePos x="0" y="0"/>
                <wp:positionH relativeFrom="column">
                  <wp:posOffset>1068705</wp:posOffset>
                </wp:positionH>
                <wp:positionV relativeFrom="page">
                  <wp:posOffset>5076825</wp:posOffset>
                </wp:positionV>
                <wp:extent cx="95250" cy="95250"/>
                <wp:effectExtent l="0" t="0" r="19050" b="19050"/>
                <wp:wrapTopAndBottom/>
                <wp:docPr id="49" name="Flowchart: Connector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5250" cy="95250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7DB2F226" id="Flowchart: Connector 49" o:spid="_x0000_s1026" type="#_x0000_t120" style="position:absolute;margin-left:84.15pt;margin-top:399.75pt;width:7.5pt;height:7.5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" fillcolor="red" strokecolor="#1f3763 [1604]" strokeweight="1pt">
                <v:stroke joinstyle="miter"/>
                <w10:wrap type="topAndBottom" anchory="page"/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518DA6CA" wp14:editId="424486EC">
                <wp:simplePos x="0" y="0"/>
                <wp:positionH relativeFrom="column">
                  <wp:posOffset>830580</wp:posOffset>
                </wp:positionH>
                <wp:positionV relativeFrom="page">
                  <wp:posOffset>4886325</wp:posOffset>
                </wp:positionV>
                <wp:extent cx="95250" cy="95250"/>
                <wp:effectExtent l="0" t="0" r="19050" b="19050"/>
                <wp:wrapTopAndBottom/>
                <wp:docPr id="48" name="Flowchart: Connector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5250" cy="95250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414BFA56" id="Flowchart: Connector 48" o:spid="_x0000_s1026" type="#_x0000_t120" style="position:absolute;margin-left:65.4pt;margin-top:384.75pt;width:7.5pt;height:7.5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" fillcolor="red" strokecolor="#1f3763 [1604]" strokeweight="1pt">
                <v:stroke joinstyle="miter"/>
                <w10:wrap type="topAndBottom" anchory="page"/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59F8E905" wp14:editId="3D104420">
                <wp:simplePos x="0" y="0"/>
                <wp:positionH relativeFrom="column">
                  <wp:posOffset>752475</wp:posOffset>
                </wp:positionH>
                <wp:positionV relativeFrom="page">
                  <wp:posOffset>4720590</wp:posOffset>
                </wp:positionV>
                <wp:extent cx="95250" cy="95250"/>
                <wp:effectExtent l="0" t="0" r="19050" b="19050"/>
                <wp:wrapTopAndBottom/>
                <wp:docPr id="47" name="Flowchart: Connector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5250" cy="95250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43520F14" id="Flowchart: Connector 47" o:spid="_x0000_s1026" type="#_x0000_t120" style="position:absolute;margin-left:59.25pt;margin-top:371.7pt;width:7.5pt;height:7.5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" fillcolor="red" strokecolor="#1f3763 [1604]" strokeweight="1pt">
                <v:stroke joinstyle="miter"/>
                <w10:wrap type="topAndBottom" anchory="page"/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34125B43" wp14:editId="483817C7">
                <wp:simplePos x="0" y="0"/>
                <wp:positionH relativeFrom="column">
                  <wp:posOffset>733425</wp:posOffset>
                </wp:positionH>
                <wp:positionV relativeFrom="page">
                  <wp:posOffset>4465320</wp:posOffset>
                </wp:positionV>
                <wp:extent cx="95250" cy="95250"/>
                <wp:effectExtent l="0" t="0" r="19050" b="19050"/>
                <wp:wrapTopAndBottom/>
                <wp:docPr id="38" name="Flowchart: Connector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5250" cy="95250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3579A038" id="Flowchart: Connector 38" o:spid="_x0000_s1026" type="#_x0000_t120" style="position:absolute;margin-left:57.75pt;margin-top:351.6pt;width:7.5pt;height:7.5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" fillcolor="red" strokecolor="#1f3763 [1604]" strokeweight="1pt">
                <v:stroke joinstyle="miter"/>
                <w10:wrap type="topAndBottom" anchory="page"/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36C26AB5" wp14:editId="5B8471ED">
                <wp:simplePos x="0" y="0"/>
                <wp:positionH relativeFrom="column">
                  <wp:posOffset>802005</wp:posOffset>
                </wp:positionH>
                <wp:positionV relativeFrom="page">
                  <wp:posOffset>4200525</wp:posOffset>
                </wp:positionV>
                <wp:extent cx="95250" cy="95250"/>
                <wp:effectExtent l="0" t="0" r="19050" b="19050"/>
                <wp:wrapTopAndBottom/>
                <wp:docPr id="39" name="Flowchart: Connector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5250" cy="95250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209D64F1" id="Flowchart: Connector 39" o:spid="_x0000_s1026" type="#_x0000_t120" style="position:absolute;margin-left:63.15pt;margin-top:330.75pt;width:7.5pt;height:7.5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" fillcolor="red" strokecolor="#1f3763 [1604]" strokeweight="1pt">
                <v:stroke joinstyle="miter"/>
                <w10:wrap type="topAndBottom" anchory="page"/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03137894" wp14:editId="1D057353">
                <wp:simplePos x="0" y="0"/>
                <wp:positionH relativeFrom="column">
                  <wp:posOffset>763905</wp:posOffset>
                </wp:positionH>
                <wp:positionV relativeFrom="page">
                  <wp:posOffset>3905250</wp:posOffset>
                </wp:positionV>
                <wp:extent cx="95250" cy="95250"/>
                <wp:effectExtent l="0" t="0" r="19050" b="19050"/>
                <wp:wrapTopAndBottom/>
                <wp:docPr id="40" name="Flowchart: Connector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5250" cy="95250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61EB1D0A" id="Flowchart: Connector 40" o:spid="_x0000_s1026" type="#_x0000_t120" style="position:absolute;margin-left:60.15pt;margin-top:307.5pt;width:7.5pt;height:7.5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" fillcolor="red" strokecolor="#1f3763 [1604]" strokeweight="1pt">
                <v:stroke joinstyle="miter"/>
                <w10:wrap type="topAndBottom" anchory="page"/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7525FB69" wp14:editId="4D2AEE32">
                <wp:simplePos x="0" y="0"/>
                <wp:positionH relativeFrom="column">
                  <wp:posOffset>878205</wp:posOffset>
                </wp:positionH>
                <wp:positionV relativeFrom="page">
                  <wp:posOffset>3438525</wp:posOffset>
                </wp:positionV>
                <wp:extent cx="95250" cy="95250"/>
                <wp:effectExtent l="0" t="0" r="19050" b="19050"/>
                <wp:wrapTopAndBottom/>
                <wp:docPr id="42" name="Flowchart: Connector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5250" cy="95250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14559888" id="Flowchart: Connector 42" o:spid="_x0000_s1026" type="#_x0000_t120" style="position:absolute;margin-left:69.15pt;margin-top:270.75pt;width:7.5pt;height:7.5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" fillcolor="red" strokecolor="#1f3763 [1604]" strokeweight="1pt">
                <v:stroke joinstyle="miter"/>
                <w10:wrap type="topAndBottom" anchory="page"/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0300C22B" wp14:editId="4F25A278">
                <wp:simplePos x="0" y="0"/>
                <wp:positionH relativeFrom="column">
                  <wp:posOffset>935355</wp:posOffset>
                </wp:positionH>
                <wp:positionV relativeFrom="page">
                  <wp:posOffset>3362325</wp:posOffset>
                </wp:positionV>
                <wp:extent cx="95250" cy="95250"/>
                <wp:effectExtent l="0" t="0" r="19050" b="19050"/>
                <wp:wrapTopAndBottom/>
                <wp:docPr id="41" name="Flowchart: Connector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5250" cy="95250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62A4BF5F" id="Flowchart: Connector 41" o:spid="_x0000_s1026" type="#_x0000_t120" style="position:absolute;margin-left:73.65pt;margin-top:264.75pt;width:7.5pt;height:7.5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" fillcolor="red" strokecolor="#1f3763 [1604]" strokeweight="1pt">
                <v:stroke joinstyle="miter"/>
                <w10:wrap type="topAndBottom" anchory="page"/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71D6ADEF" wp14:editId="53DBA096">
                <wp:simplePos x="0" y="0"/>
                <wp:positionH relativeFrom="column">
                  <wp:posOffset>1116330</wp:posOffset>
                </wp:positionH>
                <wp:positionV relativeFrom="page">
                  <wp:posOffset>3362325</wp:posOffset>
                </wp:positionV>
                <wp:extent cx="95250" cy="95250"/>
                <wp:effectExtent l="0" t="0" r="19050" b="19050"/>
                <wp:wrapTopAndBottom/>
                <wp:docPr id="43" name="Flowchart: Connector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5250" cy="95250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0EFB199F" id="Flowchart: Connector 43" o:spid="_x0000_s1026" type="#_x0000_t120" style="position:absolute;margin-left:87.9pt;margin-top:264.75pt;width:7.5pt;height:7.5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" fillcolor="red" strokecolor="#1f3763 [1604]" strokeweight="1pt">
                <v:stroke joinstyle="miter"/>
                <w10:wrap type="topAndBottom" anchory="page"/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2BAC7096" wp14:editId="1167F905">
                <wp:simplePos x="0" y="0"/>
                <wp:positionH relativeFrom="column">
                  <wp:posOffset>1287780</wp:posOffset>
                </wp:positionH>
                <wp:positionV relativeFrom="page">
                  <wp:posOffset>3390900</wp:posOffset>
                </wp:positionV>
                <wp:extent cx="95250" cy="95250"/>
                <wp:effectExtent l="0" t="0" r="19050" b="19050"/>
                <wp:wrapTopAndBottom/>
                <wp:docPr id="44" name="Flowchart: Connector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5250" cy="95250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5970451C" id="Flowchart: Connector 44" o:spid="_x0000_s1026" type="#_x0000_t120" style="position:absolute;margin-left:101.4pt;margin-top:267pt;width:7.5pt;height:7.5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" fillcolor="red" strokecolor="#1f3763 [1604]" strokeweight="1pt">
                <v:stroke joinstyle="miter"/>
                <w10:wrap type="topAndBottom" anchory="page"/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5CC8F614" wp14:editId="24953F20">
                <wp:simplePos x="0" y="0"/>
                <wp:positionH relativeFrom="column">
                  <wp:posOffset>1287780</wp:posOffset>
                </wp:positionH>
                <wp:positionV relativeFrom="page">
                  <wp:posOffset>3143250</wp:posOffset>
                </wp:positionV>
                <wp:extent cx="95250" cy="95250"/>
                <wp:effectExtent l="0" t="0" r="19050" b="19050"/>
                <wp:wrapTopAndBottom/>
                <wp:docPr id="45" name="Flowchart: Connector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5250" cy="95250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5E97E49F" id="Flowchart: Connector 45" o:spid="_x0000_s1026" type="#_x0000_t120" style="position:absolute;margin-left:101.4pt;margin-top:247.5pt;width:7.5pt;height:7.5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" fillcolor="red" strokecolor="#1f3763 [1604]" strokeweight="1pt">
                <v:stroke joinstyle="miter"/>
                <w10:wrap type="topAndBottom" anchory="page"/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0CA36AA5" wp14:editId="743F025F">
                <wp:simplePos x="0" y="0"/>
                <wp:positionH relativeFrom="column">
                  <wp:posOffset>1287780</wp:posOffset>
                </wp:positionH>
                <wp:positionV relativeFrom="page">
                  <wp:posOffset>3000375</wp:posOffset>
                </wp:positionV>
                <wp:extent cx="95250" cy="95250"/>
                <wp:effectExtent l="0" t="0" r="19050" b="19050"/>
                <wp:wrapTopAndBottom/>
                <wp:docPr id="46" name="Flowchart: Connector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5250" cy="95250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7E54AD68" id="Flowchart: Connector 46" o:spid="_x0000_s1026" type="#_x0000_t120" style="position:absolute;margin-left:101.4pt;margin-top:236.25pt;width:7.5pt;height:7.5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" fillcolor="red" strokecolor="#1f3763 [1604]" strokeweight="1pt">
                <v:stroke joinstyle="miter"/>
                <w10:wrap type="topAndBottom" anchory="page"/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304AECD3" wp14:editId="0FD14EE7">
                <wp:simplePos x="0" y="0"/>
                <wp:positionH relativeFrom="column">
                  <wp:posOffset>1506855</wp:posOffset>
                </wp:positionH>
                <wp:positionV relativeFrom="page">
                  <wp:posOffset>2895600</wp:posOffset>
                </wp:positionV>
                <wp:extent cx="95250" cy="95250"/>
                <wp:effectExtent l="0" t="0" r="19050" b="19050"/>
                <wp:wrapTopAndBottom/>
                <wp:docPr id="37" name="Flowchart: Connector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5250" cy="95250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31DC6C2B" id="Flowchart: Connector 37" o:spid="_x0000_s1026" type="#_x0000_t120" style="position:absolute;margin-left:118.65pt;margin-top:228pt;width:7.5pt;height:7.5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" fillcolor="red" strokecolor="#1f3763 [1604]" strokeweight="1pt">
                <v:stroke joinstyle="miter"/>
                <w10:wrap type="topAndBottom" anchory="page"/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29889E99" wp14:editId="2CF46EA3">
                <wp:simplePos x="0" y="0"/>
                <wp:positionH relativeFrom="rightMargin">
                  <wp:posOffset>798830</wp:posOffset>
                </wp:positionH>
                <wp:positionV relativeFrom="paragraph">
                  <wp:posOffset>4238625</wp:posOffset>
                </wp:positionV>
                <wp:extent cx="228600" cy="247650"/>
                <wp:effectExtent l="19050" t="38100" r="38100" b="38100"/>
                <wp:wrapNone/>
                <wp:docPr id="24" name="Star: 5 Points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8600" cy="247650"/>
                        </a:xfrm>
                        <a:prstGeom prst="star5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548F99C3" id="Star: 5 Points 24" o:spid="_x0000_s1026" style="position:absolute;margin-left:62.9pt;margin-top:333.75pt;width:18pt;height:19.5pt;z-index:251679744;visibility:visible;mso-wrap-style:square;mso-width-percent:0;mso-height-percent:0;mso-wrap-distance-left:9pt;mso-wrap-distance-top:0;mso-wrap-distance-right:9pt;mso-wrap-distance-bottom:0;mso-position-horizontal:absolute;mso-position-horizontal-relative:right-margin-area;mso-position-vertical:absolute;mso-position-vertical-relative:text;mso-width-percent:0;mso-height-percent:0;mso-width-relative:margin;mso-height-relative:margin;v-text-anchor:middle" coordsize="228600,2476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" path="m,94594r87318,l114300,r26982,94594l228600,94594r-70642,58461l184941,247649,114300,189186,43659,247649,70642,153055,,94594xe" fillcolor="red" strokecolor="#1f3763 [1604]" strokeweight="1pt">
                <v:stroke joinstyle="miter"/>
                <v:path arrowok="t" o:connecttype="custom" o:connectlocs="0,94594;87318,94594;114300,0;141282,94594;228600,94594;157958,153055;184941,247649;114300,189186;43659,247649;70642,153055;0,94594" o:connectangles="0,0,0,0,0,0,0,0,0,0,0"/>
                <w10:wrap anchorx="margin"/>
              </v:shape>
            </w:pict>
          </mc:Fallback>
        </mc:AlternateContent>
      </w:r>
      <w:r>
        <w:t>ROUTE 1  (Red)</w:t>
      </w:r>
    </w:p>
    <w:p w14:paraId="11BFBC80" w14:textId="13635FD0" w:rsidR="00FD7605" w:rsidRPr="00A72053" w:rsidRDefault="00FD7605" w:rsidP="00FD7605">
      <w:r>
        <w:rPr>
          <w:noProof/>
          <w:lang w:eastAsia="en-GB"/>
        </w:rPr>
        <mc:AlternateContent>
          <mc:Choice Requires="wps">
            <w:drawing>
              <wp:anchor distT="45720" distB="45720" distL="114300" distR="114300" simplePos="0" relativeHeight="251711488" behindDoc="0" locked="0" layoutInCell="1" allowOverlap="1" wp14:anchorId="7D3E35BC" wp14:editId="56A065EE">
                <wp:simplePos x="0" y="0"/>
                <wp:positionH relativeFrom="column">
                  <wp:posOffset>2021205</wp:posOffset>
                </wp:positionH>
                <wp:positionV relativeFrom="paragraph">
                  <wp:posOffset>7259955</wp:posOffset>
                </wp:positionV>
                <wp:extent cx="4781550" cy="685800"/>
                <wp:effectExtent l="0" t="0" r="19050" b="19050"/>
                <wp:wrapSquare wrapText="bothSides"/>
                <wp:docPr id="3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81550" cy="685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982AAD5" w14:textId="77777777" w:rsidR="00FD7605" w:rsidRDefault="00FD7605" w:rsidP="00FD7605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</w:pPr>
                            <w:r>
                              <w:t>Castlegate/Hilton Hotel</w:t>
                            </w:r>
                            <w:r>
                              <w:tab/>
                            </w:r>
                            <w:r>
                              <w:tab/>
                              <w:t>4. Aldreth Grove</w:t>
                            </w:r>
                          </w:p>
                          <w:p w14:paraId="64E08112" w14:textId="5557F9FD" w:rsidR="00FD7605" w:rsidRDefault="003134E5" w:rsidP="00FD7605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</w:pPr>
                            <w:r>
                              <w:t>Terry Avenue</w:t>
                            </w:r>
                            <w:r w:rsidR="00FD7605">
                              <w:tab/>
                            </w:r>
                            <w:r w:rsidR="00FD7605">
                              <w:tab/>
                            </w:r>
                            <w:r>
                              <w:t xml:space="preserve">               </w:t>
                            </w:r>
                            <w:r w:rsidR="00FD7605">
                              <w:t>5. Norway Drive</w:t>
                            </w:r>
                          </w:p>
                          <w:p w14:paraId="13C48BA0" w14:textId="77777777" w:rsidR="00FD7605" w:rsidRDefault="00FD7605" w:rsidP="00FD7605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</w:pPr>
                            <w:r>
                              <w:t>Bishopthorpe Road (shops)</w:t>
                            </w:r>
                          </w:p>
                          <w:p w14:paraId="762D24CE" w14:textId="77777777" w:rsidR="00FD7605" w:rsidRDefault="00FD7605" w:rsidP="00FD7605">
                            <w:pPr>
                              <w:pStyle w:val="ListParagraph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D3E35BC" id="_x0000_t202" coordsize="21600,21600" o:spt="202" path="m,l,21600r21600,l21600,xe">
                <v:stroke joinstyle="miter"/>
                <v:path gradientshapeok="t" o:connecttype="rect"/>
              </v:shapetype>
              <v:shape id="_x0000_s1031" type="#_x0000_t202" style="position:absolute;margin-left:159.15pt;margin-top:571.65pt;width:376.5pt;height:54pt;z-index:2517114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">
                <v:textbox>
                  <w:txbxContent>
                    <w:p w14:paraId="3982AAD5" w14:textId="77777777" w:rsidR="00FD7605" w:rsidRDefault="00FD7605" w:rsidP="00FD7605">
                      <w:pPr>
                        <w:pStyle w:val="ListParagraph"/>
                        <w:numPr>
                          <w:ilvl w:val="0"/>
                          <w:numId w:val="2"/>
                        </w:numPr>
                      </w:pPr>
                      <w:r>
                        <w:t>Castlegate/Hilton Hotel</w:t>
                      </w:r>
                      <w:r>
                        <w:tab/>
                      </w:r>
                      <w:r>
                        <w:tab/>
                        <w:t>4. Aldreth Grove</w:t>
                      </w:r>
                    </w:p>
                    <w:p w14:paraId="64E08112" w14:textId="5557F9FD" w:rsidR="00FD7605" w:rsidRDefault="003134E5" w:rsidP="00FD7605">
                      <w:pPr>
                        <w:pStyle w:val="ListParagraph"/>
                        <w:numPr>
                          <w:ilvl w:val="0"/>
                          <w:numId w:val="2"/>
                        </w:numPr>
                      </w:pPr>
                      <w:r>
                        <w:t>Terry Avenue</w:t>
                      </w:r>
                      <w:r w:rsidR="00FD7605">
                        <w:tab/>
                      </w:r>
                      <w:r w:rsidR="00FD7605">
                        <w:tab/>
                      </w:r>
                      <w:r>
                        <w:t xml:space="preserve">               </w:t>
                      </w:r>
                      <w:r w:rsidR="00FD7605">
                        <w:t>5. Norway Drive</w:t>
                      </w:r>
                    </w:p>
                    <w:p w14:paraId="13C48BA0" w14:textId="77777777" w:rsidR="00FD7605" w:rsidRDefault="00FD7605" w:rsidP="00FD7605">
                      <w:pPr>
                        <w:pStyle w:val="ListParagraph"/>
                        <w:numPr>
                          <w:ilvl w:val="0"/>
                          <w:numId w:val="2"/>
                        </w:numPr>
                      </w:pPr>
                      <w:r>
                        <w:t>Bishopthorpe Road (shops)</w:t>
                      </w:r>
                    </w:p>
                    <w:p w14:paraId="762D24CE" w14:textId="77777777" w:rsidR="00FD7605" w:rsidRDefault="00FD7605" w:rsidP="00FD7605">
                      <w:pPr>
                        <w:pStyle w:val="ListParagraph"/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45720" distB="45720" distL="114300" distR="114300" simplePos="0" relativeHeight="251710464" behindDoc="0" locked="0" layoutInCell="1" allowOverlap="1" wp14:anchorId="62734662" wp14:editId="7B5FFF28">
                <wp:simplePos x="0" y="0"/>
                <wp:positionH relativeFrom="column">
                  <wp:posOffset>87630</wp:posOffset>
                </wp:positionH>
                <wp:positionV relativeFrom="page">
                  <wp:posOffset>7877175</wp:posOffset>
                </wp:positionV>
                <wp:extent cx="1476375" cy="723900"/>
                <wp:effectExtent l="0" t="0" r="28575" b="19050"/>
                <wp:wrapTopAndBottom/>
                <wp:docPr id="1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76375" cy="723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5853F4E" w14:textId="77777777" w:rsidR="00FD7605" w:rsidRDefault="00FD7605" w:rsidP="00FD7605">
                            <w:r w:rsidRPr="00806B84"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0C6F4255" wp14:editId="23507539">
                                  <wp:extent cx="247650" cy="276225"/>
                                  <wp:effectExtent l="0" t="0" r="0" b="9525"/>
                                  <wp:docPr id="31" name="Picture 3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47650" cy="2762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t xml:space="preserve"> </w:t>
                            </w:r>
                            <w:r w:rsidRPr="00806B84">
                              <w:t>Survey sites</w:t>
                            </w:r>
                          </w:p>
                          <w:p w14:paraId="13DA9544" w14:textId="77777777" w:rsidR="00FD7605" w:rsidRDefault="00FD7605" w:rsidP="00FD7605">
                            <w:r w:rsidRPr="00806B84"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60ADC3FA" wp14:editId="05443779">
                                  <wp:extent cx="142875" cy="142875"/>
                                  <wp:effectExtent l="0" t="0" r="9525" b="9525"/>
                                  <wp:docPr id="34" name="Picture 3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2875" cy="1428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t xml:space="preserve">      </w:t>
                            </w:r>
                            <w:r w:rsidRPr="00806B84">
                              <w:t>Return route</w:t>
                            </w:r>
                          </w:p>
                          <w:p w14:paraId="439D03FB" w14:textId="77777777" w:rsidR="00FD7605" w:rsidRDefault="00FD7605" w:rsidP="00FD7605"/>
                          <w:p w14:paraId="79AE8973" w14:textId="77777777" w:rsidR="00FD7605" w:rsidRDefault="00FD7605" w:rsidP="00FD7605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62734662" id="_x0000_s1032" type="#_x0000_t202" style="position:absolute;margin-left:6.9pt;margin-top:620.25pt;width:116.25pt;height:57pt;z-index:2517104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">
                <v:textbox>
                  <w:txbxContent>
                    <w:p w14:paraId="75853F4E" w14:textId="77777777" w:rsidR="00FD7605" w:rsidRDefault="00FD7605" w:rsidP="00FD7605">
                      <w:r w:rsidRPr="00806B84">
                        <w:rPr>
                          <w:noProof/>
                        </w:rPr>
                        <w:drawing>
                          <wp:inline distT="0" distB="0" distL="0" distR="0" wp14:anchorId="0C6F4255" wp14:editId="23507539">
                            <wp:extent cx="247650" cy="276225"/>
                            <wp:effectExtent l="0" t="0" r="0" b="9525"/>
                            <wp:docPr id="31" name="Picture 3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47650" cy="2762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t xml:space="preserve"> </w:t>
                      </w:r>
                      <w:r w:rsidRPr="00806B84">
                        <w:t>Survey sites</w:t>
                      </w:r>
                    </w:p>
                    <w:p w14:paraId="13DA9544" w14:textId="77777777" w:rsidR="00FD7605" w:rsidRDefault="00FD7605" w:rsidP="00FD7605">
                      <w:r w:rsidRPr="00806B84">
                        <w:rPr>
                          <w:noProof/>
                        </w:rPr>
                        <w:drawing>
                          <wp:inline distT="0" distB="0" distL="0" distR="0" wp14:anchorId="60ADC3FA" wp14:editId="05443779">
                            <wp:extent cx="142875" cy="142875"/>
                            <wp:effectExtent l="0" t="0" r="9525" b="9525"/>
                            <wp:docPr id="34" name="Picture 3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42875" cy="1428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t xml:space="preserve">      </w:t>
                      </w:r>
                      <w:r w:rsidRPr="00806B84">
                        <w:t>Return route</w:t>
                      </w:r>
                    </w:p>
                    <w:p w14:paraId="439D03FB" w14:textId="77777777" w:rsidR="00FD7605" w:rsidRDefault="00FD7605" w:rsidP="00FD7605"/>
                    <w:p w14:paraId="79AE8973" w14:textId="77777777" w:rsidR="00FD7605" w:rsidRDefault="00FD7605" w:rsidP="00FD7605"/>
                  </w:txbxContent>
                </v:textbox>
                <w10:wrap type="topAndBottom" anchory="page"/>
              </v:shape>
            </w:pict>
          </mc:Fallback>
        </mc:AlternateContent>
      </w:r>
    </w:p>
    <w:p w14:paraId="03AF24B0" w14:textId="77777777" w:rsidR="00FD7605" w:rsidRDefault="00FD7605" w:rsidP="00FD7605">
      <w:pPr>
        <w:tabs>
          <w:tab w:val="left" w:pos="1290"/>
        </w:tabs>
      </w:pPr>
    </w:p>
    <w:p w14:paraId="711F3187" w14:textId="77777777" w:rsidR="00FD7605" w:rsidRDefault="00FD7605" w:rsidP="00FD7605">
      <w:r w:rsidRPr="00DF702D">
        <w:rPr>
          <w:b/>
        </w:rPr>
        <w:t>Points of interest to mention</w:t>
      </w:r>
      <w:r>
        <w:t>: Site of Clementhorpe Aqua Barrier; Gentrification in Bishopthorpe road area;</w:t>
      </w:r>
    </w:p>
    <w:p w14:paraId="54BBEDB8" w14:textId="77777777" w:rsidR="00FD7605" w:rsidRDefault="00FD7605" w:rsidP="00FD7605"/>
    <w:p w14:paraId="489B986A" w14:textId="77777777" w:rsidR="00FD7605" w:rsidRPr="00A72053" w:rsidRDefault="00FD7605" w:rsidP="00FD7605">
      <w:r w:rsidRPr="00DF702D">
        <w:rPr>
          <w:b/>
        </w:rPr>
        <w:t>Suggested lunch stop</w:t>
      </w:r>
      <w:r>
        <w:t>: Rowntree’s Park (near Millennium Bridge)</w:t>
      </w:r>
    </w:p>
    <w:p w14:paraId="1432FBEB" w14:textId="77777777" w:rsidR="00FD7605" w:rsidRPr="00A72053" w:rsidRDefault="00FD7605" w:rsidP="00FD7605"/>
    <w:p w14:paraId="02F71EF2" w14:textId="77777777" w:rsidR="00FD7605" w:rsidRPr="003052DC" w:rsidRDefault="00FD7605" w:rsidP="00FD7605">
      <w:pPr>
        <w:tabs>
          <w:tab w:val="left" w:pos="7125"/>
        </w:tabs>
      </w:pPr>
      <w:bookmarkStart w:id="3" w:name="_GoBack"/>
      <w:bookmarkEnd w:id="3"/>
    </w:p>
    <w:p w14:paraId="0A632DC6" w14:textId="77777777" w:rsidR="00FD7605" w:rsidRDefault="00FD7605">
      <w:pPr>
        <w:rPr>
          <w:b/>
          <w:u w:val="single"/>
        </w:rPr>
      </w:pPr>
    </w:p>
    <w:p w14:paraId="7016BD8E" w14:textId="3D14DE1C" w:rsidR="004B6FFC" w:rsidRPr="004B6FFC" w:rsidRDefault="00815060">
      <w:pPr>
        <w:rPr>
          <w:b/>
          <w:u w:val="single"/>
        </w:rPr>
      </w:pPr>
      <w:r w:rsidRPr="004B6FFC">
        <w:rPr>
          <w:b/>
          <w:u w:val="single"/>
        </w:rPr>
        <w:t>Urban Geog</w:t>
      </w:r>
      <w:r w:rsidR="00FD7605">
        <w:rPr>
          <w:b/>
          <w:u w:val="single"/>
        </w:rPr>
        <w:t>raphy notes</w:t>
      </w:r>
    </w:p>
    <w:sectPr w:rsidR="004B6FFC" w:rsidRPr="004B6FFC" w:rsidSect="00F93449">
      <w:pgSz w:w="11906" w:h="16838"/>
      <w:pgMar w:top="567" w:right="1134" w:bottom="567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76BF0FE8" w14:textId="77777777" w:rsidR="00AB7C19" w:rsidRDefault="00AB7C19" w:rsidP="00532776">
      <w:pPr>
        <w:spacing w:after="0" w:line="240" w:lineRule="auto"/>
      </w:pPr>
      <w:r>
        <w:separator/>
      </w:r>
    </w:p>
  </w:endnote>
  <w:endnote w:type="continuationSeparator" w:id="0">
    <w:p w14:paraId="0ADE81DF" w14:textId="77777777" w:rsidR="00AB7C19" w:rsidRDefault="00AB7C19" w:rsidP="0053277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Lucida Calligraphy">
    <w:panose1 w:val="03010101010101010101"/>
    <w:charset w:val="00"/>
    <w:family w:val="script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179328D9" w14:textId="77777777" w:rsidR="00AB7C19" w:rsidRDefault="00AB7C19" w:rsidP="00532776">
      <w:pPr>
        <w:spacing w:after="0" w:line="240" w:lineRule="auto"/>
      </w:pPr>
      <w:r>
        <w:separator/>
      </w:r>
    </w:p>
  </w:footnote>
  <w:footnote w:type="continuationSeparator" w:id="0">
    <w:p w14:paraId="3163D74D" w14:textId="77777777" w:rsidR="00AB7C19" w:rsidRDefault="00AB7C19" w:rsidP="00532776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51DE7632"/>
    <w:multiLevelType w:val="hybridMultilevel"/>
    <w:tmpl w:val="7F52CF98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59711C3D"/>
    <w:multiLevelType w:val="hybridMultilevel"/>
    <w:tmpl w:val="E048A54A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F5779"/>
    <w:rsid w:val="002A3E17"/>
    <w:rsid w:val="003134E5"/>
    <w:rsid w:val="00420E25"/>
    <w:rsid w:val="004618BA"/>
    <w:rsid w:val="004B6FFC"/>
    <w:rsid w:val="0051715B"/>
    <w:rsid w:val="00532776"/>
    <w:rsid w:val="00577CD5"/>
    <w:rsid w:val="006803B7"/>
    <w:rsid w:val="006C2F06"/>
    <w:rsid w:val="007E139E"/>
    <w:rsid w:val="00815060"/>
    <w:rsid w:val="00927D9B"/>
    <w:rsid w:val="009A70C8"/>
    <w:rsid w:val="00AB7C19"/>
    <w:rsid w:val="00AF5779"/>
    <w:rsid w:val="00B05E41"/>
    <w:rsid w:val="00C01F85"/>
    <w:rsid w:val="00E37DD4"/>
    <w:rsid w:val="00EB4390"/>
    <w:rsid w:val="00F93449"/>
    <w:rsid w:val="00FA516F"/>
    <w:rsid w:val="00FB2557"/>
    <w:rsid w:val="00FC45D2"/>
    <w:rsid w:val="00FD760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1CEF54E"/>
  <w15:chartTrackingRefBased/>
  <w15:docId w15:val="{FEA155BD-57A3-4203-8695-11065AEAF54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4B6FFC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AF5779"/>
    <w:pPr>
      <w:ind w:left="720"/>
      <w:contextualSpacing/>
    </w:pPr>
  </w:style>
  <w:style w:type="table" w:styleId="TableGrid">
    <w:name w:val="Table Grid"/>
    <w:basedOn w:val="TableNormal"/>
    <w:uiPriority w:val="39"/>
    <w:rsid w:val="00AF577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532776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532776"/>
  </w:style>
  <w:style w:type="paragraph" w:styleId="Footer">
    <w:name w:val="footer"/>
    <w:basedOn w:val="Normal"/>
    <w:link w:val="FooterChar"/>
    <w:uiPriority w:val="99"/>
    <w:unhideWhenUsed/>
    <w:rsid w:val="00532776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532776"/>
  </w:style>
  <w:style w:type="paragraph" w:styleId="BalloonText">
    <w:name w:val="Balloon Text"/>
    <w:basedOn w:val="Normal"/>
    <w:link w:val="BalloonTextChar"/>
    <w:uiPriority w:val="99"/>
    <w:semiHidden/>
    <w:unhideWhenUsed/>
    <w:rsid w:val="00FA516F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A516F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9.emf"/><Relationship Id="rId3" Type="http://schemas.openxmlformats.org/officeDocument/2006/relationships/settings" Target="settings.xml"/><Relationship Id="rId21" Type="http://schemas.openxmlformats.org/officeDocument/2006/relationships/image" Target="media/image100.emf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90.emf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theme" Target="theme/theme1.xml"/><Relationship Id="rId10" Type="http://schemas.openxmlformats.org/officeDocument/2006/relationships/image" Target="media/image4.png"/><Relationship Id="rId19" Type="http://schemas.openxmlformats.org/officeDocument/2006/relationships/image" Target="media/image10.emf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F37EBF51</Template>
  <TotalTime>138</TotalTime>
  <Pages>13</Pages>
  <Words>1223</Words>
  <Characters>6976</Characters>
  <Application>Microsoft Office Word</Application>
  <DocSecurity>0</DocSecurity>
  <Lines>58</Lines>
  <Paragraphs>16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8183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Louise Butcher</dc:creator>
  <cp:keywords/>
  <dc:description/>
  <cp:lastModifiedBy>Hickling, Mr. P</cp:lastModifiedBy>
  <cp:revision>10</cp:revision>
  <cp:lastPrinted>2018-01-31T16:17:00Z</cp:lastPrinted>
  <dcterms:created xsi:type="dcterms:W3CDTF">2018-01-09T07:55:00Z</dcterms:created>
  <dcterms:modified xsi:type="dcterms:W3CDTF">2018-02-26T13:21:00Z</dcterms:modified>
</cp:coreProperties>
</file>